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C00" w:rsidRDefault="00F275EA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 xml:space="preserve"> </w:t>
      </w:r>
      <w:r w:rsidR="004448E4">
        <w:rPr>
          <w:rFonts w:ascii="Arial" w:hAnsi="Arial" w:cs="Arial"/>
          <w:b/>
          <w:smallCaps/>
          <w:color w:val="000000"/>
          <w:sz w:val="32"/>
          <w:szCs w:val="32"/>
        </w:rPr>
        <w:t>30</w:t>
      </w:r>
      <w:r w:rsidR="00796EF7">
        <w:rPr>
          <w:rFonts w:ascii="Arial" w:hAnsi="Arial" w:cs="Arial"/>
          <w:b/>
          <w:smallCaps/>
          <w:color w:val="000000"/>
          <w:sz w:val="32"/>
          <w:szCs w:val="32"/>
        </w:rPr>
        <w:t>.05</w:t>
      </w:r>
      <w:r w:rsidR="003E0353">
        <w:rPr>
          <w:rFonts w:ascii="Arial" w:hAnsi="Arial" w:cs="Arial"/>
          <w:b/>
          <w:smallCaps/>
          <w:color w:val="000000"/>
          <w:sz w:val="32"/>
          <w:szCs w:val="32"/>
        </w:rPr>
        <w:t>.2025</w:t>
      </w:r>
      <w:r w:rsidR="0015702C">
        <w:rPr>
          <w:rFonts w:ascii="Arial" w:hAnsi="Arial" w:cs="Arial"/>
          <w:b/>
          <w:smallCaps/>
          <w:color w:val="000000"/>
          <w:sz w:val="32"/>
          <w:szCs w:val="32"/>
        </w:rPr>
        <w:t>Г. №</w:t>
      </w:r>
      <w:r w:rsidR="004448E4">
        <w:rPr>
          <w:rFonts w:ascii="Arial" w:hAnsi="Arial" w:cs="Arial"/>
          <w:b/>
          <w:smallCaps/>
          <w:color w:val="000000"/>
          <w:sz w:val="32"/>
          <w:szCs w:val="32"/>
        </w:rPr>
        <w:t xml:space="preserve"> 1</w:t>
      </w:r>
      <w:r w:rsidR="00103FDE">
        <w:rPr>
          <w:rFonts w:ascii="Arial" w:hAnsi="Arial" w:cs="Arial"/>
          <w:b/>
          <w:smallCaps/>
          <w:color w:val="000000"/>
          <w:sz w:val="32"/>
          <w:szCs w:val="32"/>
        </w:rPr>
        <w:t>1</w:t>
      </w:r>
    </w:p>
    <w:p w:rsidR="00B75640" w:rsidRPr="00B75640" w:rsidRDefault="00B75640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B75640">
        <w:rPr>
          <w:rFonts w:ascii="Arial" w:hAnsi="Arial" w:cs="Arial"/>
          <w:b/>
          <w:smallCaps/>
          <w:color w:val="000000"/>
          <w:sz w:val="32"/>
          <w:szCs w:val="32"/>
        </w:rPr>
        <w:t>РОССИЙСКАЯ ФЕДЕРАЦИЯ</w:t>
      </w:r>
    </w:p>
    <w:p w:rsidR="00B75640" w:rsidRPr="00B75640" w:rsidRDefault="00B75640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B75640">
        <w:rPr>
          <w:rFonts w:ascii="Arial" w:hAnsi="Arial" w:cs="Arial"/>
          <w:b/>
          <w:smallCaps/>
          <w:color w:val="000000"/>
          <w:sz w:val="32"/>
          <w:szCs w:val="32"/>
        </w:rPr>
        <w:t>ИРКУТСКАЯ ОБЛАСТЬ</w:t>
      </w:r>
    </w:p>
    <w:p w:rsidR="00B75640" w:rsidRPr="00B75640" w:rsidRDefault="00B75640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B75640">
        <w:rPr>
          <w:rFonts w:ascii="Arial" w:hAnsi="Arial" w:cs="Arial"/>
          <w:b/>
          <w:smallCaps/>
          <w:color w:val="000000"/>
          <w:sz w:val="32"/>
          <w:szCs w:val="32"/>
        </w:rPr>
        <w:t xml:space="preserve">КИРЕНСКИЙ РАЙОН </w:t>
      </w:r>
    </w:p>
    <w:p w:rsidR="00B75640" w:rsidRPr="00B75640" w:rsidRDefault="00610012" w:rsidP="00610012">
      <w:pPr>
        <w:shd w:val="clear" w:color="auto" w:fill="FFFFFF"/>
        <w:tabs>
          <w:tab w:val="left" w:pos="709"/>
        </w:tabs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 xml:space="preserve">НЕБЕЛЬСКОГО </w:t>
      </w:r>
      <w:r w:rsidR="004448E4">
        <w:rPr>
          <w:rFonts w:ascii="Arial" w:hAnsi="Arial" w:cs="Arial"/>
          <w:b/>
          <w:smallCaps/>
          <w:color w:val="000000"/>
          <w:sz w:val="32"/>
          <w:szCs w:val="32"/>
        </w:rPr>
        <w:t>МУНИЦИПАЛЬНОГО ОБРАЗОВАНИЯ</w:t>
      </w:r>
    </w:p>
    <w:p w:rsidR="00B75640" w:rsidRDefault="001A4B27" w:rsidP="00B75640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 xml:space="preserve">СХОД ГРАЖДАН </w:t>
      </w:r>
    </w:p>
    <w:p w:rsidR="00B75640" w:rsidRDefault="00B75640" w:rsidP="00EA6935">
      <w:pPr>
        <w:shd w:val="clear" w:color="auto" w:fill="FFFFFF"/>
        <w:tabs>
          <w:tab w:val="left" w:pos="709"/>
        </w:tabs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 w:rsidRPr="00B75640">
        <w:rPr>
          <w:rFonts w:ascii="Arial" w:hAnsi="Arial" w:cs="Arial"/>
          <w:b/>
          <w:smallCaps/>
          <w:color w:val="000000"/>
          <w:sz w:val="32"/>
          <w:szCs w:val="32"/>
        </w:rPr>
        <w:t>РЕШЕНИ</w:t>
      </w:r>
      <w:r w:rsidR="0021584E">
        <w:rPr>
          <w:rFonts w:ascii="Arial" w:hAnsi="Arial" w:cs="Arial"/>
          <w:b/>
          <w:smallCaps/>
          <w:color w:val="000000"/>
          <w:sz w:val="32"/>
          <w:szCs w:val="32"/>
        </w:rPr>
        <w:t>Е</w:t>
      </w:r>
    </w:p>
    <w:p w:rsidR="004448E4" w:rsidRPr="00B75640" w:rsidRDefault="004448E4" w:rsidP="00EA6935">
      <w:pPr>
        <w:shd w:val="clear" w:color="auto" w:fill="FFFFFF"/>
        <w:tabs>
          <w:tab w:val="left" w:pos="709"/>
        </w:tabs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</w:p>
    <w:p w:rsidR="0015702C" w:rsidRPr="00B75640" w:rsidRDefault="0015702C" w:rsidP="0015702C">
      <w:pPr>
        <w:shd w:val="clear" w:color="auto" w:fill="FFFFFF"/>
        <w:autoSpaceDE w:val="0"/>
        <w:spacing w:line="320" w:lineRule="atLeast"/>
        <w:jc w:val="center"/>
        <w:rPr>
          <w:rFonts w:ascii="Arial" w:hAnsi="Arial" w:cs="Arial"/>
          <w:b/>
          <w:bCs/>
          <w:color w:val="000000"/>
        </w:rPr>
      </w:pPr>
      <w:r w:rsidRPr="00F06258">
        <w:rPr>
          <w:rFonts w:ascii="Arial" w:hAnsi="Arial" w:cs="Arial"/>
          <w:b/>
          <w:sz w:val="32"/>
          <w:szCs w:val="32"/>
        </w:rPr>
        <w:t>О В</w:t>
      </w:r>
      <w:r>
        <w:rPr>
          <w:rFonts w:ascii="Arial" w:hAnsi="Arial" w:cs="Arial"/>
          <w:b/>
          <w:sz w:val="32"/>
          <w:szCs w:val="32"/>
        </w:rPr>
        <w:t>НЕСЕНИИ ИЗМЕНЕНИЙ В РЕШЕНИЕ СХОДА ГРАЖДАН</w:t>
      </w:r>
      <w:r w:rsidR="00451054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НЕБЕ</w:t>
      </w:r>
      <w:r w:rsidR="00B10075">
        <w:rPr>
          <w:rFonts w:ascii="Arial" w:hAnsi="Arial" w:cs="Arial"/>
          <w:b/>
          <w:sz w:val="32"/>
          <w:szCs w:val="32"/>
        </w:rPr>
        <w:t>ЛЬСКОГО</w:t>
      </w:r>
      <w:r w:rsidR="00451054">
        <w:rPr>
          <w:rFonts w:ascii="Arial" w:hAnsi="Arial" w:cs="Arial"/>
          <w:b/>
          <w:sz w:val="32"/>
          <w:szCs w:val="32"/>
        </w:rPr>
        <w:t xml:space="preserve"> </w:t>
      </w:r>
      <w:r w:rsidR="004448E4">
        <w:rPr>
          <w:rFonts w:ascii="Arial" w:hAnsi="Arial" w:cs="Arial"/>
          <w:b/>
          <w:smallCaps/>
          <w:color w:val="000000"/>
          <w:sz w:val="32"/>
          <w:szCs w:val="32"/>
        </w:rPr>
        <w:t>МУНИЦИПАЛЬНОГО ОБРАЗОВАНИЯ</w:t>
      </w:r>
      <w:r w:rsidR="00B10075">
        <w:rPr>
          <w:rFonts w:ascii="Arial" w:hAnsi="Arial" w:cs="Arial"/>
          <w:b/>
          <w:sz w:val="32"/>
          <w:szCs w:val="32"/>
        </w:rPr>
        <w:t xml:space="preserve"> № 20 ОТ 27.12.2024</w:t>
      </w:r>
      <w:r w:rsidRPr="00F06258">
        <w:rPr>
          <w:rFonts w:ascii="Arial" w:hAnsi="Arial" w:cs="Arial"/>
          <w:b/>
          <w:sz w:val="32"/>
          <w:szCs w:val="32"/>
        </w:rPr>
        <w:t xml:space="preserve"> Г. "О БЮДЖЕТЕ </w:t>
      </w:r>
      <w:r>
        <w:rPr>
          <w:rFonts w:ascii="Arial" w:hAnsi="Arial" w:cs="Arial"/>
          <w:b/>
          <w:sz w:val="32"/>
          <w:szCs w:val="32"/>
        </w:rPr>
        <w:t>НЕБЕЛЬС</w:t>
      </w:r>
      <w:r w:rsidR="00B10075">
        <w:rPr>
          <w:rFonts w:ascii="Arial" w:hAnsi="Arial" w:cs="Arial"/>
          <w:b/>
          <w:sz w:val="32"/>
          <w:szCs w:val="32"/>
        </w:rPr>
        <w:t xml:space="preserve">КОГО СЕЛЬСКОГО ПОСЕЛЕНИЯ НА 2025 ГОД  И ПЛАНОВЫЙ ПЕРИОД </w:t>
      </w:r>
      <w:r w:rsidR="00451054">
        <w:rPr>
          <w:rFonts w:ascii="Arial" w:hAnsi="Arial" w:cs="Arial"/>
          <w:b/>
          <w:sz w:val="32"/>
          <w:szCs w:val="32"/>
        </w:rPr>
        <w:t>2026-2027</w:t>
      </w:r>
      <w:r w:rsidR="00451054" w:rsidRPr="00F06258">
        <w:rPr>
          <w:rFonts w:ascii="Arial" w:hAnsi="Arial" w:cs="Arial"/>
          <w:b/>
          <w:sz w:val="32"/>
          <w:szCs w:val="32"/>
        </w:rPr>
        <w:t xml:space="preserve"> </w:t>
      </w:r>
      <w:r w:rsidRPr="00F06258">
        <w:rPr>
          <w:rFonts w:ascii="Arial" w:hAnsi="Arial" w:cs="Arial"/>
          <w:b/>
          <w:sz w:val="32"/>
          <w:szCs w:val="32"/>
        </w:rPr>
        <w:t>ГОДОВ»</w:t>
      </w:r>
    </w:p>
    <w:p w:rsidR="00451054" w:rsidRDefault="00451054" w:rsidP="00451054">
      <w:pPr>
        <w:shd w:val="clear" w:color="auto" w:fill="FFFFFF"/>
        <w:tabs>
          <w:tab w:val="left" w:pos="709"/>
        </w:tabs>
        <w:autoSpaceDE w:val="0"/>
        <w:spacing w:line="32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</w:p>
    <w:p w:rsidR="0015702C" w:rsidRDefault="00451054" w:rsidP="00003C5B">
      <w:pPr>
        <w:shd w:val="clear" w:color="auto" w:fill="FFFFFF"/>
        <w:tabs>
          <w:tab w:val="left" w:pos="709"/>
        </w:tabs>
        <w:autoSpaceDE w:val="0"/>
        <w:spacing w:line="32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proofErr w:type="gramStart"/>
      <w:r w:rsidR="003B051F" w:rsidRPr="00765642">
        <w:rPr>
          <w:rFonts w:ascii="Arial" w:hAnsi="Arial" w:cs="Arial"/>
        </w:rPr>
        <w:t xml:space="preserve">В соответствии со ст.ст. 15, 187 Бюджетного Кодекса Российской Федерации,  ст.14, 52 Федерального закона от 06.10.2003 года № 131-ФЗ «Об общих принципах организации местного самоуправления в Российской Федерации», ст. 11, 12, 13 Положения о бюджетном процессе в </w:t>
      </w:r>
      <w:proofErr w:type="spellStart"/>
      <w:r w:rsidR="001A4B27">
        <w:rPr>
          <w:rFonts w:ascii="Arial" w:hAnsi="Arial" w:cs="Arial"/>
        </w:rPr>
        <w:t>Небельском</w:t>
      </w:r>
      <w:proofErr w:type="spellEnd"/>
      <w:r w:rsidR="003B051F" w:rsidRPr="00765642">
        <w:rPr>
          <w:rFonts w:ascii="Arial" w:hAnsi="Arial" w:cs="Arial"/>
        </w:rPr>
        <w:t xml:space="preserve"> муниципальном образов</w:t>
      </w:r>
      <w:r w:rsidR="001A4B27">
        <w:rPr>
          <w:rFonts w:ascii="Arial" w:hAnsi="Arial" w:cs="Arial"/>
        </w:rPr>
        <w:t>ании</w:t>
      </w:r>
      <w:r w:rsidR="00EA6935">
        <w:rPr>
          <w:rFonts w:ascii="Arial" w:hAnsi="Arial" w:cs="Arial"/>
        </w:rPr>
        <w:t>,</w:t>
      </w:r>
      <w:r w:rsidR="001A4B27">
        <w:rPr>
          <w:rFonts w:ascii="Arial" w:hAnsi="Arial" w:cs="Arial"/>
        </w:rPr>
        <w:t xml:space="preserve"> утвержденного решением </w:t>
      </w:r>
      <w:r w:rsidR="00EA6935">
        <w:rPr>
          <w:rFonts w:ascii="Arial" w:hAnsi="Arial" w:cs="Arial"/>
        </w:rPr>
        <w:t>С</w:t>
      </w:r>
      <w:r w:rsidR="001A4B27">
        <w:rPr>
          <w:rFonts w:ascii="Arial" w:hAnsi="Arial" w:cs="Arial"/>
        </w:rPr>
        <w:t xml:space="preserve">хода </w:t>
      </w:r>
      <w:proofErr w:type="spellStart"/>
      <w:r w:rsidR="001A4B27">
        <w:rPr>
          <w:rFonts w:ascii="Arial" w:hAnsi="Arial" w:cs="Arial"/>
        </w:rPr>
        <w:t>граждан</w:t>
      </w:r>
      <w:r w:rsidR="00EA6935">
        <w:rPr>
          <w:rFonts w:ascii="Arial" w:hAnsi="Arial" w:cs="Arial"/>
        </w:rPr>
        <w:t>от</w:t>
      </w:r>
      <w:proofErr w:type="spellEnd"/>
      <w:r w:rsidR="00EA6935">
        <w:rPr>
          <w:rFonts w:ascii="Arial" w:hAnsi="Arial" w:cs="Arial"/>
        </w:rPr>
        <w:t xml:space="preserve"> </w:t>
      </w:r>
      <w:r w:rsidR="00CD7ABB" w:rsidRPr="00CD7ABB">
        <w:rPr>
          <w:rFonts w:ascii="Arial" w:hAnsi="Arial" w:cs="Arial"/>
        </w:rPr>
        <w:t>28.04.2023 г. № 6</w:t>
      </w:r>
      <w:r w:rsidR="00EA6935">
        <w:rPr>
          <w:rFonts w:ascii="Arial" w:hAnsi="Arial" w:cs="Arial"/>
        </w:rPr>
        <w:t>,</w:t>
      </w:r>
      <w:r w:rsidR="003B051F" w:rsidRPr="00765642">
        <w:rPr>
          <w:rFonts w:ascii="Arial" w:hAnsi="Arial" w:cs="Arial"/>
        </w:rPr>
        <w:t xml:space="preserve">Уставом </w:t>
      </w:r>
      <w:proofErr w:type="spellStart"/>
      <w:r w:rsidR="001A4B27">
        <w:rPr>
          <w:rFonts w:ascii="Arial" w:hAnsi="Arial" w:cs="Arial"/>
        </w:rPr>
        <w:t>Небельского</w:t>
      </w:r>
      <w:proofErr w:type="spellEnd"/>
      <w:r w:rsidR="003B051F" w:rsidRPr="00765642">
        <w:rPr>
          <w:rFonts w:ascii="Arial" w:hAnsi="Arial" w:cs="Arial"/>
        </w:rPr>
        <w:t xml:space="preserve"> муниципальног</w:t>
      </w:r>
      <w:r w:rsidR="003E0353">
        <w:rPr>
          <w:rFonts w:ascii="Arial" w:hAnsi="Arial" w:cs="Arial"/>
        </w:rPr>
        <w:t>о образования, рассмотрев  бюджет</w:t>
      </w:r>
      <w:r>
        <w:rPr>
          <w:rFonts w:ascii="Arial" w:hAnsi="Arial" w:cs="Arial"/>
        </w:rPr>
        <w:t xml:space="preserve"> </w:t>
      </w:r>
      <w:proofErr w:type="spellStart"/>
      <w:r w:rsidR="001A4B27">
        <w:rPr>
          <w:rFonts w:ascii="Arial" w:hAnsi="Arial" w:cs="Arial"/>
        </w:rPr>
        <w:t>Небельского</w:t>
      </w:r>
      <w:proofErr w:type="spellEnd"/>
      <w:r w:rsidR="003B051F" w:rsidRPr="00765642">
        <w:rPr>
          <w:rFonts w:ascii="Arial" w:hAnsi="Arial" w:cs="Arial"/>
        </w:rPr>
        <w:t xml:space="preserve"> сельского поселения на 202</w:t>
      </w:r>
      <w:r w:rsidR="003E0353">
        <w:rPr>
          <w:rFonts w:ascii="Arial" w:hAnsi="Arial" w:cs="Arial"/>
        </w:rPr>
        <w:t>5</w:t>
      </w:r>
      <w:r w:rsidR="003B051F" w:rsidRPr="00765642">
        <w:rPr>
          <w:rFonts w:ascii="Arial" w:hAnsi="Arial" w:cs="Arial"/>
        </w:rPr>
        <w:t xml:space="preserve"> год</w:t>
      </w:r>
      <w:proofErr w:type="gramEnd"/>
      <w:r w:rsidR="003B051F" w:rsidRPr="00765642">
        <w:rPr>
          <w:rFonts w:ascii="Arial" w:hAnsi="Arial" w:cs="Arial"/>
        </w:rPr>
        <w:t xml:space="preserve"> и плановый период 202</w:t>
      </w:r>
      <w:r w:rsidR="003E0353">
        <w:rPr>
          <w:rFonts w:ascii="Arial" w:hAnsi="Arial" w:cs="Arial"/>
        </w:rPr>
        <w:t>6</w:t>
      </w:r>
      <w:r w:rsidR="003B051F" w:rsidRPr="00765642">
        <w:rPr>
          <w:rFonts w:ascii="Arial" w:hAnsi="Arial" w:cs="Arial"/>
        </w:rPr>
        <w:t>-202</w:t>
      </w:r>
      <w:r w:rsidR="003E0353">
        <w:rPr>
          <w:rFonts w:ascii="Arial" w:hAnsi="Arial" w:cs="Arial"/>
        </w:rPr>
        <w:t>7</w:t>
      </w:r>
      <w:r w:rsidR="003B051F" w:rsidRPr="00765642">
        <w:rPr>
          <w:rFonts w:ascii="Arial" w:hAnsi="Arial" w:cs="Arial"/>
        </w:rPr>
        <w:t xml:space="preserve"> годов, </w:t>
      </w:r>
      <w:r w:rsidR="00EA6935">
        <w:rPr>
          <w:rFonts w:ascii="Arial" w:hAnsi="Arial" w:cs="Arial"/>
        </w:rPr>
        <w:t>С</w:t>
      </w:r>
      <w:r w:rsidR="00573329">
        <w:rPr>
          <w:rFonts w:ascii="Arial" w:hAnsi="Arial" w:cs="Arial"/>
        </w:rPr>
        <w:t>ход</w:t>
      </w:r>
      <w:r w:rsidR="001A4B27">
        <w:rPr>
          <w:rFonts w:ascii="Arial" w:hAnsi="Arial" w:cs="Arial"/>
        </w:rPr>
        <w:t xml:space="preserve"> граждан</w:t>
      </w:r>
      <w:r>
        <w:rPr>
          <w:rFonts w:ascii="Arial" w:hAnsi="Arial" w:cs="Arial"/>
        </w:rPr>
        <w:t xml:space="preserve"> </w:t>
      </w:r>
      <w:proofErr w:type="spellStart"/>
      <w:r w:rsidR="001A4B27">
        <w:rPr>
          <w:rFonts w:ascii="Arial" w:hAnsi="Arial" w:cs="Arial"/>
        </w:rPr>
        <w:t>Небельского</w:t>
      </w:r>
      <w:bookmarkStart w:id="0" w:name="_Hlk199369430"/>
      <w:proofErr w:type="spellEnd"/>
      <w:r>
        <w:rPr>
          <w:rFonts w:ascii="Arial" w:hAnsi="Arial" w:cs="Arial"/>
        </w:rPr>
        <w:t xml:space="preserve"> </w:t>
      </w:r>
      <w:r w:rsidR="000505B4">
        <w:rPr>
          <w:rFonts w:ascii="Arial" w:hAnsi="Arial" w:cs="Arial"/>
        </w:rPr>
        <w:t>муниципального образования</w:t>
      </w:r>
      <w:r w:rsidR="00003C5B">
        <w:rPr>
          <w:rFonts w:ascii="Arial" w:hAnsi="Arial" w:cs="Arial"/>
        </w:rPr>
        <w:t xml:space="preserve">  </w:t>
      </w:r>
      <w:r w:rsidR="00003C5B" w:rsidRPr="00003C5B">
        <w:rPr>
          <w:rFonts w:ascii="Arial" w:hAnsi="Arial" w:cs="Arial"/>
          <w:b/>
        </w:rPr>
        <w:t>решил:</w:t>
      </w:r>
    </w:p>
    <w:p w:rsidR="004448E4" w:rsidRDefault="004448E4" w:rsidP="00EA6935">
      <w:pPr>
        <w:shd w:val="clear" w:color="auto" w:fill="FFFFFF"/>
        <w:tabs>
          <w:tab w:val="left" w:pos="709"/>
        </w:tabs>
        <w:autoSpaceDE w:val="0"/>
        <w:spacing w:line="320" w:lineRule="atLeast"/>
        <w:jc w:val="both"/>
        <w:rPr>
          <w:rFonts w:ascii="Arial" w:hAnsi="Arial" w:cs="Arial"/>
        </w:rPr>
      </w:pPr>
    </w:p>
    <w:bookmarkEnd w:id="0"/>
    <w:p w:rsidR="003B051F" w:rsidRPr="00EA6935" w:rsidRDefault="003B051F" w:rsidP="00EA6935">
      <w:pPr>
        <w:shd w:val="clear" w:color="auto" w:fill="FFFFFF"/>
        <w:tabs>
          <w:tab w:val="left" w:pos="709"/>
        </w:tabs>
        <w:autoSpaceDE w:val="0"/>
        <w:spacing w:line="320" w:lineRule="atLeast"/>
        <w:jc w:val="both"/>
        <w:rPr>
          <w:rFonts w:ascii="Arial" w:hAnsi="Arial" w:cs="Arial"/>
        </w:rPr>
      </w:pPr>
    </w:p>
    <w:p w:rsidR="0015702C" w:rsidRPr="00103FDE" w:rsidRDefault="00103FDE" w:rsidP="00103FDE">
      <w:pPr>
        <w:shd w:val="clear" w:color="auto" w:fill="FFFFFF"/>
        <w:tabs>
          <w:tab w:val="left" w:pos="709"/>
        </w:tabs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1.</w:t>
      </w:r>
      <w:r w:rsidR="0015702C" w:rsidRPr="00103FDE">
        <w:rPr>
          <w:rFonts w:ascii="Arial" w:hAnsi="Arial" w:cs="Arial"/>
        </w:rPr>
        <w:t xml:space="preserve">Внести в </w:t>
      </w:r>
      <w:r w:rsidR="004448E4" w:rsidRPr="00103FDE">
        <w:rPr>
          <w:rFonts w:ascii="Arial" w:hAnsi="Arial" w:cs="Arial"/>
        </w:rPr>
        <w:t>р</w:t>
      </w:r>
      <w:r w:rsidR="0015702C" w:rsidRPr="00103FDE">
        <w:rPr>
          <w:rFonts w:ascii="Arial" w:hAnsi="Arial" w:cs="Arial"/>
        </w:rPr>
        <w:t xml:space="preserve">ешение </w:t>
      </w:r>
      <w:r w:rsidR="004448E4" w:rsidRPr="00103FDE">
        <w:rPr>
          <w:rFonts w:ascii="Arial" w:hAnsi="Arial" w:cs="Arial"/>
        </w:rPr>
        <w:t>С</w:t>
      </w:r>
      <w:r w:rsidR="0015702C" w:rsidRPr="00103FDE">
        <w:rPr>
          <w:rFonts w:ascii="Arial" w:hAnsi="Arial" w:cs="Arial"/>
        </w:rPr>
        <w:t xml:space="preserve">хода граждан </w:t>
      </w:r>
      <w:proofErr w:type="spellStart"/>
      <w:r w:rsidR="0015702C" w:rsidRPr="00103FDE">
        <w:rPr>
          <w:rFonts w:ascii="Arial" w:hAnsi="Arial" w:cs="Arial"/>
        </w:rPr>
        <w:t>Небельского</w:t>
      </w:r>
      <w:proofErr w:type="spellEnd"/>
      <w:r w:rsidR="00451054" w:rsidRPr="00103FDE">
        <w:rPr>
          <w:rFonts w:ascii="Arial" w:hAnsi="Arial" w:cs="Arial"/>
        </w:rPr>
        <w:t xml:space="preserve"> </w:t>
      </w:r>
      <w:r w:rsidR="004448E4" w:rsidRPr="00103FDE">
        <w:rPr>
          <w:rFonts w:ascii="Arial" w:hAnsi="Arial" w:cs="Arial"/>
        </w:rPr>
        <w:t>муниципального образования</w:t>
      </w:r>
      <w:r w:rsidR="00451054" w:rsidRPr="00103FDE">
        <w:rPr>
          <w:rFonts w:ascii="Arial" w:hAnsi="Arial" w:cs="Arial"/>
        </w:rPr>
        <w:t xml:space="preserve"> </w:t>
      </w:r>
      <w:r w:rsidR="0015702C" w:rsidRPr="00103FDE">
        <w:rPr>
          <w:rFonts w:ascii="Arial" w:hAnsi="Arial" w:cs="Arial"/>
        </w:rPr>
        <w:t xml:space="preserve">№ </w:t>
      </w:r>
      <w:r w:rsidR="00B10075" w:rsidRPr="00103FDE">
        <w:rPr>
          <w:rFonts w:ascii="Arial" w:hAnsi="Arial" w:cs="Arial"/>
        </w:rPr>
        <w:t>20 от 27.12.2024</w:t>
      </w:r>
      <w:r w:rsidR="0015702C" w:rsidRPr="00103FDE">
        <w:rPr>
          <w:rFonts w:ascii="Arial" w:hAnsi="Arial" w:cs="Arial"/>
        </w:rPr>
        <w:t xml:space="preserve"> г. «О бюджете </w:t>
      </w:r>
      <w:proofErr w:type="spellStart"/>
      <w:r w:rsidR="0015702C" w:rsidRPr="00103FDE">
        <w:rPr>
          <w:rFonts w:ascii="Arial" w:hAnsi="Arial" w:cs="Arial"/>
        </w:rPr>
        <w:t>Небельского</w:t>
      </w:r>
      <w:proofErr w:type="spellEnd"/>
      <w:r w:rsidR="0015702C" w:rsidRPr="00103FDE">
        <w:rPr>
          <w:rFonts w:ascii="Arial" w:hAnsi="Arial" w:cs="Arial"/>
        </w:rPr>
        <w:t xml:space="preserve"> сел</w:t>
      </w:r>
      <w:r w:rsidR="00B10075" w:rsidRPr="00103FDE">
        <w:rPr>
          <w:rFonts w:ascii="Arial" w:hAnsi="Arial" w:cs="Arial"/>
        </w:rPr>
        <w:t>ьского поселения на 2025 год и плановый период 2026-2027</w:t>
      </w:r>
      <w:r w:rsidR="0015702C" w:rsidRPr="00103FDE">
        <w:rPr>
          <w:rFonts w:ascii="Arial" w:hAnsi="Arial" w:cs="Arial"/>
        </w:rPr>
        <w:t xml:space="preserve"> годов» следующие изменения:</w:t>
      </w:r>
    </w:p>
    <w:p w:rsidR="0015702C" w:rsidRPr="00103FDE" w:rsidRDefault="00103FDE" w:rsidP="00103FDE">
      <w:pPr>
        <w:shd w:val="clear" w:color="auto" w:fill="FFFFFF"/>
        <w:autoSpaceDE w:val="0"/>
        <w:ind w:left="56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103FDE">
        <w:rPr>
          <w:rFonts w:ascii="Arial" w:hAnsi="Arial" w:cs="Arial"/>
        </w:rPr>
        <w:t>1.1</w:t>
      </w:r>
      <w:r>
        <w:rPr>
          <w:rFonts w:ascii="Arial" w:hAnsi="Arial" w:cs="Arial"/>
          <w:b/>
        </w:rPr>
        <w:t xml:space="preserve"> </w:t>
      </w:r>
      <w:r w:rsidR="00344D9A" w:rsidRPr="00103FDE">
        <w:rPr>
          <w:rFonts w:ascii="Arial" w:hAnsi="Arial" w:cs="Arial"/>
          <w:b/>
        </w:rPr>
        <w:t>П</w:t>
      </w:r>
      <w:r w:rsidR="0015702C" w:rsidRPr="00103FDE">
        <w:rPr>
          <w:rFonts w:ascii="Arial" w:hAnsi="Arial" w:cs="Arial"/>
          <w:b/>
        </w:rPr>
        <w:t xml:space="preserve">ункт 1 </w:t>
      </w:r>
      <w:r w:rsidR="0015702C" w:rsidRPr="00103FDE">
        <w:rPr>
          <w:rFonts w:ascii="Arial" w:hAnsi="Arial" w:cs="Arial"/>
        </w:rPr>
        <w:t xml:space="preserve"> решения  изложить в следующей редакции:</w:t>
      </w:r>
    </w:p>
    <w:p w:rsidR="00E70694" w:rsidRPr="00E7677F" w:rsidRDefault="00E70694" w:rsidP="00103FDE">
      <w:pPr>
        <w:pStyle w:val="42"/>
        <w:shd w:val="clear" w:color="auto" w:fill="auto"/>
        <w:tabs>
          <w:tab w:val="left" w:pos="709"/>
        </w:tabs>
        <w:spacing w:before="0"/>
        <w:rPr>
          <w:sz w:val="24"/>
          <w:szCs w:val="24"/>
        </w:rPr>
      </w:pPr>
      <w:r w:rsidRPr="00E7677F">
        <w:rPr>
          <w:sz w:val="24"/>
          <w:szCs w:val="24"/>
        </w:rPr>
        <w:t xml:space="preserve">Утвердить основные характеристики бюджета </w:t>
      </w:r>
      <w:proofErr w:type="spellStart"/>
      <w:r w:rsidRPr="00E7677F">
        <w:rPr>
          <w:sz w:val="24"/>
          <w:szCs w:val="24"/>
        </w:rPr>
        <w:t>Небельс</w:t>
      </w:r>
      <w:r w:rsidR="00B10075" w:rsidRPr="00E7677F">
        <w:rPr>
          <w:sz w:val="24"/>
          <w:szCs w:val="24"/>
        </w:rPr>
        <w:t>кого</w:t>
      </w:r>
      <w:proofErr w:type="spellEnd"/>
      <w:r w:rsidR="00B10075" w:rsidRPr="00E7677F">
        <w:rPr>
          <w:sz w:val="24"/>
          <w:szCs w:val="24"/>
        </w:rPr>
        <w:t xml:space="preserve"> сельского поселения на 2025</w:t>
      </w:r>
      <w:r w:rsidRPr="00E7677F">
        <w:rPr>
          <w:sz w:val="24"/>
          <w:szCs w:val="24"/>
        </w:rPr>
        <w:t xml:space="preserve"> год:</w:t>
      </w:r>
    </w:p>
    <w:p w:rsidR="00E70694" w:rsidRPr="00E7677F" w:rsidRDefault="00E70694" w:rsidP="00EA6935">
      <w:pPr>
        <w:pStyle w:val="20"/>
        <w:shd w:val="clear" w:color="auto" w:fill="auto"/>
        <w:spacing w:before="0" w:after="0" w:line="274" w:lineRule="exact"/>
        <w:ind w:right="640"/>
        <w:rPr>
          <w:sz w:val="24"/>
          <w:szCs w:val="24"/>
        </w:rPr>
      </w:pPr>
      <w:r w:rsidRPr="00E7677F">
        <w:rPr>
          <w:sz w:val="24"/>
          <w:szCs w:val="24"/>
        </w:rPr>
        <w:t>-Общий об</w:t>
      </w:r>
      <w:r w:rsidR="007263C3" w:rsidRPr="00E7677F">
        <w:rPr>
          <w:sz w:val="24"/>
          <w:szCs w:val="24"/>
        </w:rPr>
        <w:t>ъем доходо</w:t>
      </w:r>
      <w:r w:rsidR="00D835F6" w:rsidRPr="00E7677F">
        <w:rPr>
          <w:sz w:val="24"/>
          <w:szCs w:val="24"/>
        </w:rPr>
        <w:t>в бюджета в сумме -</w:t>
      </w:r>
      <w:r w:rsidR="00796EF7">
        <w:rPr>
          <w:sz w:val="24"/>
          <w:szCs w:val="24"/>
        </w:rPr>
        <w:t>5 496 480</w:t>
      </w:r>
      <w:r w:rsidRPr="00E7677F">
        <w:rPr>
          <w:sz w:val="24"/>
          <w:szCs w:val="24"/>
        </w:rPr>
        <w:t xml:space="preserve">,00 руб., в том числе: налоговые и неналоговые </w:t>
      </w:r>
      <w:r w:rsidR="00D835F6" w:rsidRPr="00E7677F">
        <w:rPr>
          <w:sz w:val="24"/>
          <w:szCs w:val="24"/>
        </w:rPr>
        <w:t>доходы -</w:t>
      </w:r>
      <w:r w:rsidR="001B1BFB" w:rsidRPr="00E7677F">
        <w:rPr>
          <w:sz w:val="24"/>
          <w:szCs w:val="24"/>
        </w:rPr>
        <w:t>1 449 300</w:t>
      </w:r>
      <w:r w:rsidRPr="00E7677F">
        <w:rPr>
          <w:sz w:val="24"/>
          <w:szCs w:val="24"/>
        </w:rPr>
        <w:t>,00 руб. безвозмезд</w:t>
      </w:r>
      <w:r w:rsidR="00D835F6" w:rsidRPr="00E7677F">
        <w:rPr>
          <w:sz w:val="24"/>
          <w:szCs w:val="24"/>
        </w:rPr>
        <w:t>ны</w:t>
      </w:r>
      <w:r w:rsidR="001B1BFB" w:rsidRPr="00E7677F">
        <w:rPr>
          <w:sz w:val="24"/>
          <w:szCs w:val="24"/>
        </w:rPr>
        <w:t xml:space="preserve">е перечисления в сумме –  </w:t>
      </w:r>
      <w:r w:rsidR="00796EF7">
        <w:rPr>
          <w:sz w:val="24"/>
          <w:szCs w:val="24"/>
        </w:rPr>
        <w:t>4 047 180</w:t>
      </w:r>
      <w:r w:rsidR="001B1BFB" w:rsidRPr="00E7677F">
        <w:rPr>
          <w:sz w:val="24"/>
          <w:szCs w:val="24"/>
        </w:rPr>
        <w:t>,00</w:t>
      </w:r>
      <w:r w:rsidRPr="00E7677F">
        <w:rPr>
          <w:sz w:val="24"/>
          <w:szCs w:val="24"/>
        </w:rPr>
        <w:t xml:space="preserve"> руб., из них объем межбюджетных транс</w:t>
      </w:r>
      <w:r w:rsidR="00DE5C4B" w:rsidRPr="00E7677F">
        <w:rPr>
          <w:sz w:val="24"/>
          <w:szCs w:val="24"/>
        </w:rPr>
        <w:t>фертов</w:t>
      </w:r>
      <w:r w:rsidR="007263C3" w:rsidRPr="00E7677F">
        <w:rPr>
          <w:sz w:val="24"/>
          <w:szCs w:val="24"/>
        </w:rPr>
        <w:t xml:space="preserve"> из областного бюджета – </w:t>
      </w:r>
      <w:r w:rsidR="00D835F6" w:rsidRPr="00E7677F">
        <w:rPr>
          <w:sz w:val="24"/>
          <w:szCs w:val="24"/>
        </w:rPr>
        <w:t xml:space="preserve">0,00 </w:t>
      </w:r>
      <w:r w:rsidRPr="00E7677F">
        <w:rPr>
          <w:sz w:val="24"/>
          <w:szCs w:val="24"/>
        </w:rPr>
        <w:t>руб., объем межбюджетных трансферт</w:t>
      </w:r>
      <w:r w:rsidR="007263C3" w:rsidRPr="00E7677F">
        <w:rPr>
          <w:sz w:val="24"/>
          <w:szCs w:val="24"/>
        </w:rPr>
        <w:t>ов из районного бюджета –</w:t>
      </w:r>
      <w:r w:rsidR="00796EF7">
        <w:rPr>
          <w:sz w:val="24"/>
          <w:szCs w:val="24"/>
        </w:rPr>
        <w:t xml:space="preserve"> 3 405 280</w:t>
      </w:r>
      <w:r w:rsidRPr="00E7677F">
        <w:rPr>
          <w:sz w:val="24"/>
          <w:szCs w:val="24"/>
        </w:rPr>
        <w:t>,00 руб.</w:t>
      </w:r>
    </w:p>
    <w:p w:rsidR="00E70694" w:rsidRPr="00E7677F" w:rsidRDefault="00E70694" w:rsidP="00EA6935">
      <w:pPr>
        <w:pStyle w:val="20"/>
        <w:numPr>
          <w:ilvl w:val="0"/>
          <w:numId w:val="12"/>
        </w:numPr>
        <w:shd w:val="clear" w:color="auto" w:fill="auto"/>
        <w:tabs>
          <w:tab w:val="left" w:pos="235"/>
        </w:tabs>
        <w:spacing w:before="0" w:after="0" w:line="274" w:lineRule="exact"/>
        <w:rPr>
          <w:sz w:val="24"/>
          <w:szCs w:val="24"/>
        </w:rPr>
      </w:pPr>
      <w:r w:rsidRPr="00E7677F">
        <w:rPr>
          <w:sz w:val="24"/>
          <w:szCs w:val="24"/>
        </w:rPr>
        <w:t>Общий объем расходов</w:t>
      </w:r>
      <w:r w:rsidR="007263C3" w:rsidRPr="00E7677F">
        <w:rPr>
          <w:sz w:val="24"/>
          <w:szCs w:val="24"/>
        </w:rPr>
        <w:t xml:space="preserve"> бюджета в сумме </w:t>
      </w:r>
      <w:r w:rsidR="00D835F6" w:rsidRPr="00E7677F">
        <w:rPr>
          <w:sz w:val="24"/>
          <w:szCs w:val="24"/>
        </w:rPr>
        <w:t>–</w:t>
      </w:r>
      <w:r w:rsidR="00796EF7">
        <w:rPr>
          <w:sz w:val="24"/>
          <w:szCs w:val="24"/>
        </w:rPr>
        <w:t xml:space="preserve">5 809 911 </w:t>
      </w:r>
      <w:proofErr w:type="spellStart"/>
      <w:r w:rsidR="003B4F69" w:rsidRPr="00E7677F">
        <w:rPr>
          <w:sz w:val="24"/>
          <w:szCs w:val="24"/>
        </w:rPr>
        <w:t>руб</w:t>
      </w:r>
      <w:proofErr w:type="spellEnd"/>
      <w:r w:rsidR="003B4F69" w:rsidRPr="00E7677F">
        <w:rPr>
          <w:sz w:val="24"/>
          <w:szCs w:val="24"/>
        </w:rPr>
        <w:t xml:space="preserve"> 02коп</w:t>
      </w:r>
      <w:r w:rsidRPr="00E7677F">
        <w:rPr>
          <w:sz w:val="24"/>
          <w:szCs w:val="24"/>
        </w:rPr>
        <w:t>.</w:t>
      </w:r>
    </w:p>
    <w:p w:rsidR="00E70694" w:rsidRPr="00E7677F" w:rsidRDefault="00E70694" w:rsidP="00EA6935">
      <w:pPr>
        <w:pStyle w:val="20"/>
        <w:numPr>
          <w:ilvl w:val="0"/>
          <w:numId w:val="12"/>
        </w:numPr>
        <w:shd w:val="clear" w:color="auto" w:fill="auto"/>
        <w:tabs>
          <w:tab w:val="left" w:pos="235"/>
        </w:tabs>
        <w:spacing w:before="0" w:after="0" w:line="274" w:lineRule="exact"/>
        <w:rPr>
          <w:sz w:val="24"/>
          <w:szCs w:val="24"/>
        </w:rPr>
      </w:pPr>
      <w:r w:rsidRPr="00E7677F">
        <w:rPr>
          <w:sz w:val="24"/>
          <w:szCs w:val="24"/>
        </w:rPr>
        <w:t>Размер дефицита бюджета муници</w:t>
      </w:r>
      <w:r w:rsidR="007263C3" w:rsidRPr="00E7677F">
        <w:rPr>
          <w:sz w:val="24"/>
          <w:szCs w:val="24"/>
        </w:rPr>
        <w:t>па</w:t>
      </w:r>
      <w:r w:rsidR="003B4F69" w:rsidRPr="00E7677F">
        <w:rPr>
          <w:sz w:val="24"/>
          <w:szCs w:val="24"/>
        </w:rPr>
        <w:t>льного образования в сумме – 72 465</w:t>
      </w:r>
      <w:r w:rsidR="007263C3" w:rsidRPr="00E7677F">
        <w:rPr>
          <w:sz w:val="24"/>
          <w:szCs w:val="24"/>
        </w:rPr>
        <w:t>,00руб., или 5</w:t>
      </w:r>
      <w:r w:rsidRPr="00E7677F">
        <w:rPr>
          <w:sz w:val="24"/>
          <w:szCs w:val="24"/>
        </w:rPr>
        <w:t xml:space="preserve">,00 </w:t>
      </w:r>
      <w:r w:rsidRPr="00E7677F">
        <w:rPr>
          <w:rStyle w:val="211"/>
          <w:i/>
          <w:iCs/>
          <w:sz w:val="24"/>
          <w:szCs w:val="24"/>
        </w:rPr>
        <w:t>%</w:t>
      </w:r>
      <w:r w:rsidRPr="00E7677F">
        <w:rPr>
          <w:sz w:val="24"/>
          <w:szCs w:val="24"/>
        </w:rPr>
        <w:t xml:space="preserve"> утвержденного общего объема доходов без учета утвержденного объема безвозмездных поступлений и поступлений налоговых доходов по дополнительным нормативам отчислений.</w:t>
      </w:r>
    </w:p>
    <w:p w:rsidR="00FD7308" w:rsidRPr="00E7677F" w:rsidRDefault="00451054" w:rsidP="00451054">
      <w:pPr>
        <w:pStyle w:val="a8"/>
        <w:shd w:val="clear" w:color="auto" w:fill="FFFFFF"/>
        <w:autoSpaceDE w:val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344D9A" w:rsidRPr="00E7677F">
        <w:rPr>
          <w:rFonts w:ascii="Arial" w:hAnsi="Arial" w:cs="Arial"/>
        </w:rPr>
        <w:t>Увеличить размер дефицита бюджета муниципального образования за счет снижения остатков средств на счетах по учету средств местного бю</w:t>
      </w:r>
      <w:r w:rsidR="003B4F69" w:rsidRPr="00E7677F">
        <w:rPr>
          <w:rFonts w:ascii="Arial" w:hAnsi="Arial" w:cs="Arial"/>
        </w:rPr>
        <w:t>джета по состоянию на 01.01.2025</w:t>
      </w:r>
      <w:r w:rsidR="00B868A7" w:rsidRPr="00E7677F">
        <w:rPr>
          <w:rFonts w:ascii="Arial" w:hAnsi="Arial" w:cs="Arial"/>
        </w:rPr>
        <w:t xml:space="preserve"> года в сумме </w:t>
      </w:r>
      <w:r w:rsidR="003B4F69" w:rsidRPr="00E7677F">
        <w:rPr>
          <w:rFonts w:ascii="Arial" w:hAnsi="Arial" w:cs="Arial"/>
        </w:rPr>
        <w:t>240 966,02</w:t>
      </w:r>
      <w:r w:rsidR="00344D9A" w:rsidRPr="00E7677F">
        <w:rPr>
          <w:rFonts w:ascii="Arial" w:hAnsi="Arial" w:cs="Arial"/>
        </w:rPr>
        <w:t>руб. Общий объем размера дефицита бюджета утвердить</w:t>
      </w:r>
      <w:r>
        <w:rPr>
          <w:rFonts w:ascii="Arial" w:hAnsi="Arial" w:cs="Arial"/>
        </w:rPr>
        <w:t xml:space="preserve"> </w:t>
      </w:r>
      <w:r w:rsidR="003B4F69" w:rsidRPr="00E7677F">
        <w:rPr>
          <w:rFonts w:ascii="Arial" w:hAnsi="Arial" w:cs="Arial"/>
        </w:rPr>
        <w:t>313 431</w:t>
      </w:r>
      <w:r w:rsidR="00344D9A" w:rsidRPr="00E7677F">
        <w:rPr>
          <w:rFonts w:ascii="Arial" w:hAnsi="Arial" w:cs="Arial"/>
        </w:rPr>
        <w:t>руб</w:t>
      </w:r>
      <w:r w:rsidR="003B4F69" w:rsidRPr="00E7677F">
        <w:rPr>
          <w:rFonts w:ascii="Arial" w:hAnsi="Arial" w:cs="Arial"/>
        </w:rPr>
        <w:t xml:space="preserve"> 02</w:t>
      </w:r>
      <w:r w:rsidR="00344D9A" w:rsidRPr="00E7677F">
        <w:rPr>
          <w:rFonts w:ascii="Arial" w:hAnsi="Arial" w:cs="Arial"/>
        </w:rPr>
        <w:t>.</w:t>
      </w:r>
    </w:p>
    <w:p w:rsidR="00FD7308" w:rsidRPr="00E7677F" w:rsidRDefault="00003C5B" w:rsidP="00003C5B">
      <w:pPr>
        <w:pStyle w:val="20"/>
        <w:shd w:val="clear" w:color="auto" w:fill="auto"/>
        <w:tabs>
          <w:tab w:val="left" w:pos="709"/>
        </w:tabs>
        <w:spacing w:before="0" w:after="0" w:line="274" w:lineRule="exact"/>
        <w:ind w:firstLine="4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796EF7">
        <w:rPr>
          <w:b/>
          <w:sz w:val="24"/>
          <w:szCs w:val="24"/>
        </w:rPr>
        <w:t>О</w:t>
      </w:r>
      <w:r w:rsidR="00FD7308" w:rsidRPr="00E7677F">
        <w:rPr>
          <w:b/>
          <w:sz w:val="24"/>
          <w:szCs w:val="24"/>
        </w:rPr>
        <w:t xml:space="preserve">сновные характеристики бюджета </w:t>
      </w:r>
      <w:proofErr w:type="spellStart"/>
      <w:r w:rsidR="00FD7308" w:rsidRPr="00E7677F">
        <w:rPr>
          <w:b/>
          <w:sz w:val="24"/>
          <w:szCs w:val="24"/>
        </w:rPr>
        <w:t>Небельского</w:t>
      </w:r>
      <w:proofErr w:type="spellEnd"/>
      <w:r w:rsidR="00FD7308" w:rsidRPr="00E7677F">
        <w:rPr>
          <w:b/>
          <w:sz w:val="24"/>
          <w:szCs w:val="24"/>
        </w:rPr>
        <w:t xml:space="preserve"> сельского поселения на плановый период:</w:t>
      </w:r>
      <w:r w:rsidR="00796EF7">
        <w:rPr>
          <w:b/>
          <w:sz w:val="24"/>
          <w:szCs w:val="24"/>
        </w:rPr>
        <w:t xml:space="preserve"> без изменений</w:t>
      </w:r>
    </w:p>
    <w:p w:rsidR="00532C13" w:rsidRPr="00103FDE" w:rsidRDefault="00BC4252" w:rsidP="00103FDE">
      <w:pPr>
        <w:shd w:val="clear" w:color="auto" w:fill="FFFFFF"/>
        <w:autoSpaceDE w:val="0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03FDE" w:rsidRPr="00103FDE">
        <w:rPr>
          <w:rFonts w:ascii="Arial" w:hAnsi="Arial" w:cs="Arial"/>
        </w:rPr>
        <w:t>1.2</w:t>
      </w:r>
      <w:r w:rsidR="00532C13" w:rsidRPr="00103FDE">
        <w:rPr>
          <w:rFonts w:ascii="Arial" w:hAnsi="Arial" w:cs="Arial"/>
          <w:b/>
        </w:rPr>
        <w:t xml:space="preserve">  Абзац 6 Пункта 2</w:t>
      </w:r>
      <w:r w:rsidR="00532C13" w:rsidRPr="00103FDE">
        <w:rPr>
          <w:rFonts w:ascii="Arial" w:hAnsi="Arial" w:cs="Arial"/>
        </w:rPr>
        <w:t xml:space="preserve"> решения  изложить в следующей редакции:</w:t>
      </w:r>
    </w:p>
    <w:p w:rsidR="00E70694" w:rsidRPr="00E7677F" w:rsidRDefault="00E70694" w:rsidP="00003C5B">
      <w:pPr>
        <w:pStyle w:val="20"/>
        <w:shd w:val="clear" w:color="auto" w:fill="auto"/>
        <w:tabs>
          <w:tab w:val="left" w:pos="709"/>
        </w:tabs>
        <w:spacing w:before="0" w:after="0" w:line="274" w:lineRule="exact"/>
        <w:rPr>
          <w:sz w:val="24"/>
          <w:szCs w:val="24"/>
        </w:rPr>
      </w:pPr>
      <w:r w:rsidRPr="00E7677F">
        <w:rPr>
          <w:sz w:val="24"/>
          <w:szCs w:val="24"/>
        </w:rPr>
        <w:t xml:space="preserve">Установить прогнозируемые доходы бюджета </w:t>
      </w:r>
      <w:proofErr w:type="spellStart"/>
      <w:r w:rsidRPr="00E7677F">
        <w:rPr>
          <w:sz w:val="24"/>
          <w:szCs w:val="24"/>
        </w:rPr>
        <w:t>Небельс</w:t>
      </w:r>
      <w:r w:rsidR="000B0298" w:rsidRPr="00E7677F">
        <w:rPr>
          <w:sz w:val="24"/>
          <w:szCs w:val="24"/>
        </w:rPr>
        <w:t>кого</w:t>
      </w:r>
      <w:proofErr w:type="spellEnd"/>
      <w:r w:rsidR="000B0298" w:rsidRPr="00E7677F">
        <w:rPr>
          <w:sz w:val="24"/>
          <w:szCs w:val="24"/>
        </w:rPr>
        <w:t xml:space="preserve"> сельского поселения на 2025</w:t>
      </w:r>
      <w:r w:rsidR="001C05E5" w:rsidRPr="00E7677F">
        <w:rPr>
          <w:sz w:val="24"/>
          <w:szCs w:val="24"/>
        </w:rPr>
        <w:t xml:space="preserve"> год и плановый пери</w:t>
      </w:r>
      <w:r w:rsidR="000B0298" w:rsidRPr="00E7677F">
        <w:rPr>
          <w:sz w:val="24"/>
          <w:szCs w:val="24"/>
        </w:rPr>
        <w:t>од 2026-2027</w:t>
      </w:r>
      <w:r w:rsidRPr="00E7677F">
        <w:rPr>
          <w:sz w:val="24"/>
          <w:szCs w:val="24"/>
        </w:rPr>
        <w:t xml:space="preserve"> годов согласно приложению номер 3 к настоящему решению.</w:t>
      </w:r>
    </w:p>
    <w:p w:rsidR="00E70694" w:rsidRPr="00E7677F" w:rsidRDefault="00103FDE" w:rsidP="00103FDE">
      <w:pPr>
        <w:pStyle w:val="42"/>
        <w:shd w:val="clear" w:color="auto" w:fill="auto"/>
        <w:spacing w:before="0"/>
        <w:ind w:left="568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</w:t>
      </w:r>
      <w:r w:rsidR="00BC4252">
        <w:rPr>
          <w:b w:val="0"/>
          <w:sz w:val="24"/>
          <w:szCs w:val="24"/>
        </w:rPr>
        <w:t xml:space="preserve"> </w:t>
      </w:r>
      <w:r w:rsidRPr="00103FDE">
        <w:rPr>
          <w:b w:val="0"/>
          <w:sz w:val="24"/>
          <w:szCs w:val="24"/>
        </w:rPr>
        <w:t>1.3</w:t>
      </w:r>
      <w:r w:rsidR="00451054">
        <w:rPr>
          <w:sz w:val="24"/>
          <w:szCs w:val="24"/>
        </w:rPr>
        <w:t xml:space="preserve">  </w:t>
      </w:r>
      <w:r w:rsidR="00E70694" w:rsidRPr="00E7677F">
        <w:rPr>
          <w:sz w:val="24"/>
          <w:szCs w:val="24"/>
        </w:rPr>
        <w:t>Пункт 3</w:t>
      </w:r>
      <w:r w:rsidR="00451054">
        <w:rPr>
          <w:sz w:val="24"/>
          <w:szCs w:val="24"/>
        </w:rPr>
        <w:t xml:space="preserve"> </w:t>
      </w:r>
      <w:r w:rsidR="00A30F82" w:rsidRPr="00E7677F">
        <w:rPr>
          <w:b w:val="0"/>
          <w:sz w:val="24"/>
          <w:szCs w:val="24"/>
        </w:rPr>
        <w:t xml:space="preserve">решения </w:t>
      </w:r>
      <w:r w:rsidR="00A30F82" w:rsidRPr="00E7677F">
        <w:rPr>
          <w:b w:val="0"/>
        </w:rPr>
        <w:t>изложить в следующей редакции:</w:t>
      </w:r>
    </w:p>
    <w:p w:rsidR="00A30F82" w:rsidRPr="00E7677F" w:rsidRDefault="00E70694" w:rsidP="00A30F82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 w:rsidRPr="00E7677F">
        <w:rPr>
          <w:sz w:val="24"/>
          <w:szCs w:val="24"/>
        </w:rPr>
        <w:t>Утвердить объем межбюджетных трансфертов, п</w:t>
      </w:r>
      <w:r w:rsidR="000B0298" w:rsidRPr="00E7677F">
        <w:rPr>
          <w:sz w:val="24"/>
          <w:szCs w:val="24"/>
        </w:rPr>
        <w:t>рогнозируемых к получению в 2025</w:t>
      </w:r>
      <w:r w:rsidRPr="00E7677F">
        <w:rPr>
          <w:sz w:val="24"/>
          <w:szCs w:val="24"/>
        </w:rPr>
        <w:t xml:space="preserve"> году из других бюджетов бюджетной системы Российской Федерации в сумме</w:t>
      </w:r>
      <w:r w:rsidR="00451054">
        <w:rPr>
          <w:sz w:val="24"/>
          <w:szCs w:val="24"/>
        </w:rPr>
        <w:t xml:space="preserve"> </w:t>
      </w:r>
      <w:r w:rsidR="000E17A3" w:rsidRPr="00E7677F">
        <w:rPr>
          <w:sz w:val="24"/>
          <w:szCs w:val="24"/>
        </w:rPr>
        <w:t>1 863 160</w:t>
      </w:r>
      <w:r w:rsidRPr="00E7677F">
        <w:rPr>
          <w:sz w:val="24"/>
          <w:szCs w:val="24"/>
        </w:rPr>
        <w:t xml:space="preserve"> руб. и </w:t>
      </w:r>
      <w:r w:rsidR="00016102" w:rsidRPr="00E7677F">
        <w:rPr>
          <w:sz w:val="24"/>
          <w:szCs w:val="24"/>
        </w:rPr>
        <w:t>плановый период сумме</w:t>
      </w:r>
      <w:r w:rsidR="000E17A3" w:rsidRPr="00E7677F">
        <w:rPr>
          <w:sz w:val="24"/>
          <w:szCs w:val="24"/>
        </w:rPr>
        <w:t xml:space="preserve"> 1 549 980</w:t>
      </w:r>
      <w:r w:rsidR="00016102" w:rsidRPr="00E7677F">
        <w:rPr>
          <w:sz w:val="24"/>
          <w:szCs w:val="24"/>
        </w:rPr>
        <w:t>,00</w:t>
      </w:r>
      <w:r w:rsidR="000B0298" w:rsidRPr="00E7677F">
        <w:rPr>
          <w:sz w:val="24"/>
          <w:szCs w:val="24"/>
        </w:rPr>
        <w:t xml:space="preserve"> руб. в 2026</w:t>
      </w:r>
      <w:r w:rsidRPr="00E7677F">
        <w:rPr>
          <w:sz w:val="24"/>
          <w:szCs w:val="24"/>
        </w:rPr>
        <w:t>г. и в сум</w:t>
      </w:r>
      <w:r w:rsidR="00865DEF" w:rsidRPr="00E7677F">
        <w:rPr>
          <w:sz w:val="24"/>
          <w:szCs w:val="24"/>
        </w:rPr>
        <w:t>ме</w:t>
      </w:r>
      <w:proofErr w:type="gramStart"/>
      <w:r w:rsidR="000E17A3" w:rsidRPr="00E7677F">
        <w:rPr>
          <w:sz w:val="24"/>
          <w:szCs w:val="24"/>
        </w:rPr>
        <w:t>1</w:t>
      </w:r>
      <w:proofErr w:type="gramEnd"/>
      <w:r w:rsidR="000E17A3" w:rsidRPr="00E7677F">
        <w:rPr>
          <w:sz w:val="24"/>
          <w:szCs w:val="24"/>
        </w:rPr>
        <w:t> 457 940</w:t>
      </w:r>
      <w:r w:rsidR="00016102" w:rsidRPr="00E7677F">
        <w:rPr>
          <w:sz w:val="24"/>
          <w:szCs w:val="24"/>
        </w:rPr>
        <w:t>,00 руб. в 202</w:t>
      </w:r>
      <w:r w:rsidR="000B0298" w:rsidRPr="00E7677F">
        <w:rPr>
          <w:sz w:val="24"/>
          <w:szCs w:val="24"/>
        </w:rPr>
        <w:t>7</w:t>
      </w:r>
      <w:r w:rsidRPr="00E7677F">
        <w:rPr>
          <w:sz w:val="24"/>
          <w:szCs w:val="24"/>
        </w:rPr>
        <w:t xml:space="preserve"> г. согласно приложению номер 4 к настоящему решению. </w:t>
      </w:r>
    </w:p>
    <w:p w:rsidR="00A30F82" w:rsidRPr="00E7677F" w:rsidRDefault="00A30F82" w:rsidP="00103FDE">
      <w:pPr>
        <w:pStyle w:val="42"/>
        <w:shd w:val="clear" w:color="auto" w:fill="auto"/>
        <w:tabs>
          <w:tab w:val="left" w:pos="709"/>
        </w:tabs>
        <w:spacing w:before="0"/>
        <w:rPr>
          <w:b w:val="0"/>
          <w:sz w:val="24"/>
          <w:szCs w:val="24"/>
        </w:rPr>
      </w:pPr>
      <w:r w:rsidRPr="00E7677F">
        <w:rPr>
          <w:b w:val="0"/>
          <w:sz w:val="24"/>
          <w:szCs w:val="24"/>
        </w:rPr>
        <w:t xml:space="preserve">        </w:t>
      </w:r>
      <w:r w:rsidR="00103FDE">
        <w:rPr>
          <w:b w:val="0"/>
          <w:sz w:val="24"/>
          <w:szCs w:val="24"/>
        </w:rPr>
        <w:t xml:space="preserve">   </w:t>
      </w:r>
      <w:r w:rsidRPr="00E7677F">
        <w:rPr>
          <w:b w:val="0"/>
          <w:sz w:val="24"/>
          <w:szCs w:val="24"/>
        </w:rPr>
        <w:t>1.4</w:t>
      </w:r>
      <w:r w:rsidRPr="00E7677F">
        <w:rPr>
          <w:sz w:val="24"/>
          <w:szCs w:val="24"/>
        </w:rPr>
        <w:t xml:space="preserve">   Пункт 4  </w:t>
      </w:r>
      <w:r w:rsidRPr="00E7677F">
        <w:rPr>
          <w:b w:val="0"/>
          <w:sz w:val="24"/>
          <w:szCs w:val="24"/>
        </w:rPr>
        <w:t xml:space="preserve">решения </w:t>
      </w:r>
      <w:r w:rsidRPr="00E7677F">
        <w:rPr>
          <w:b w:val="0"/>
        </w:rPr>
        <w:t>изложить в следующей редакции:</w:t>
      </w:r>
    </w:p>
    <w:p w:rsidR="00E70694" w:rsidRPr="00E7677F" w:rsidRDefault="00E70694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 w:rsidRPr="00E7677F">
        <w:rPr>
          <w:sz w:val="24"/>
          <w:szCs w:val="24"/>
        </w:rPr>
        <w:t>Утвердить распределение бюджетных ассигнований по разделам, подразделам классификации расходов бюджета на 20</w:t>
      </w:r>
      <w:r w:rsidR="000B0298" w:rsidRPr="00E7677F">
        <w:rPr>
          <w:sz w:val="24"/>
          <w:szCs w:val="24"/>
        </w:rPr>
        <w:t>25 год и плановый период 2026-2027</w:t>
      </w:r>
      <w:r w:rsidRPr="00E7677F">
        <w:rPr>
          <w:sz w:val="24"/>
          <w:szCs w:val="24"/>
        </w:rPr>
        <w:t xml:space="preserve"> годов согласно приложению номер 5 к настоящему решению.</w:t>
      </w:r>
    </w:p>
    <w:p w:rsidR="00A30F82" w:rsidRPr="00E7677F" w:rsidRDefault="00A30F82" w:rsidP="00A30F82">
      <w:pPr>
        <w:pStyle w:val="42"/>
        <w:shd w:val="clear" w:color="auto" w:fill="auto"/>
        <w:spacing w:before="0"/>
        <w:rPr>
          <w:b w:val="0"/>
          <w:sz w:val="24"/>
          <w:szCs w:val="24"/>
        </w:rPr>
      </w:pPr>
      <w:r w:rsidRPr="00E7677F">
        <w:rPr>
          <w:b w:val="0"/>
          <w:sz w:val="24"/>
          <w:szCs w:val="24"/>
        </w:rPr>
        <w:t xml:space="preserve">        </w:t>
      </w:r>
      <w:r w:rsidR="00451054">
        <w:rPr>
          <w:b w:val="0"/>
          <w:sz w:val="24"/>
          <w:szCs w:val="24"/>
        </w:rPr>
        <w:t xml:space="preserve">   </w:t>
      </w:r>
      <w:r w:rsidRPr="00E7677F">
        <w:rPr>
          <w:b w:val="0"/>
          <w:sz w:val="24"/>
          <w:szCs w:val="24"/>
        </w:rPr>
        <w:t>1.5.</w:t>
      </w:r>
      <w:r w:rsidR="00E70694" w:rsidRPr="00E7677F">
        <w:rPr>
          <w:sz w:val="24"/>
          <w:szCs w:val="24"/>
        </w:rPr>
        <w:t>Пункт 5</w:t>
      </w:r>
      <w:r w:rsidR="00451054">
        <w:rPr>
          <w:sz w:val="24"/>
          <w:szCs w:val="24"/>
        </w:rPr>
        <w:t xml:space="preserve"> </w:t>
      </w:r>
      <w:r w:rsidRPr="00E7677F">
        <w:rPr>
          <w:b w:val="0"/>
          <w:sz w:val="24"/>
          <w:szCs w:val="24"/>
        </w:rPr>
        <w:t xml:space="preserve">решения </w:t>
      </w:r>
      <w:r w:rsidRPr="00E7677F">
        <w:rPr>
          <w:b w:val="0"/>
        </w:rPr>
        <w:t>изложить в следующей редакции:</w:t>
      </w:r>
    </w:p>
    <w:p w:rsidR="00E70694" w:rsidRPr="00E7677F" w:rsidRDefault="00E70694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 w:rsidRPr="00E7677F">
        <w:rPr>
          <w:sz w:val="24"/>
          <w:szCs w:val="24"/>
        </w:rPr>
        <w:t>Утвердить распределение бюджетных ассигнований по целевым статьям (муниципальным программам) и видам расходов класси</w:t>
      </w:r>
      <w:r w:rsidR="000B0298" w:rsidRPr="00E7677F">
        <w:rPr>
          <w:sz w:val="24"/>
          <w:szCs w:val="24"/>
        </w:rPr>
        <w:t>фикации расходов бюджета на 2025</w:t>
      </w:r>
      <w:r w:rsidRPr="00E7677F">
        <w:rPr>
          <w:sz w:val="24"/>
          <w:szCs w:val="24"/>
        </w:rPr>
        <w:t xml:space="preserve"> год и пл</w:t>
      </w:r>
      <w:r w:rsidR="000B0298" w:rsidRPr="00E7677F">
        <w:rPr>
          <w:sz w:val="24"/>
          <w:szCs w:val="24"/>
        </w:rPr>
        <w:t>ановый период 2026-2027</w:t>
      </w:r>
      <w:r w:rsidRPr="00E7677F">
        <w:rPr>
          <w:sz w:val="24"/>
          <w:szCs w:val="24"/>
        </w:rPr>
        <w:t xml:space="preserve"> годов согласно приложению номер 6 к настоящему решению.</w:t>
      </w:r>
    </w:p>
    <w:p w:rsidR="00E70694" w:rsidRPr="00E7677F" w:rsidRDefault="00BC4252" w:rsidP="00BC4252">
      <w:pPr>
        <w:pStyle w:val="42"/>
        <w:shd w:val="clear" w:color="auto" w:fill="auto"/>
        <w:tabs>
          <w:tab w:val="left" w:pos="709"/>
          <w:tab w:val="left" w:pos="851"/>
        </w:tabs>
        <w:spacing w:befor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   </w:t>
      </w:r>
      <w:r w:rsidR="00103FDE">
        <w:rPr>
          <w:b w:val="0"/>
          <w:sz w:val="24"/>
          <w:szCs w:val="24"/>
        </w:rPr>
        <w:t xml:space="preserve"> </w:t>
      </w:r>
      <w:r w:rsidR="00A30F82" w:rsidRPr="00E7677F">
        <w:rPr>
          <w:b w:val="0"/>
          <w:sz w:val="24"/>
          <w:szCs w:val="24"/>
        </w:rPr>
        <w:t>1.6</w:t>
      </w:r>
      <w:r w:rsidR="009E72BA" w:rsidRPr="00E7677F">
        <w:rPr>
          <w:b w:val="0"/>
          <w:sz w:val="24"/>
          <w:szCs w:val="24"/>
        </w:rPr>
        <w:t>.</w:t>
      </w:r>
      <w:r w:rsidR="00E70694" w:rsidRPr="00E7677F">
        <w:rPr>
          <w:sz w:val="24"/>
          <w:szCs w:val="24"/>
        </w:rPr>
        <w:t>Пункт 6</w:t>
      </w:r>
      <w:r w:rsidR="00451054">
        <w:rPr>
          <w:sz w:val="24"/>
          <w:szCs w:val="24"/>
        </w:rPr>
        <w:t xml:space="preserve"> </w:t>
      </w:r>
      <w:r w:rsidR="00A30F82" w:rsidRPr="00E7677F">
        <w:rPr>
          <w:b w:val="0"/>
          <w:sz w:val="24"/>
          <w:szCs w:val="24"/>
        </w:rPr>
        <w:t xml:space="preserve">решения </w:t>
      </w:r>
      <w:r w:rsidR="00A30F82" w:rsidRPr="00E7677F">
        <w:rPr>
          <w:b w:val="0"/>
        </w:rPr>
        <w:t>изложить в следующей редакции:</w:t>
      </w:r>
    </w:p>
    <w:p w:rsidR="00E70694" w:rsidRPr="00E7677F" w:rsidRDefault="00E70694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 w:rsidRPr="00E7677F">
        <w:rPr>
          <w:sz w:val="24"/>
          <w:szCs w:val="24"/>
        </w:rPr>
        <w:t>Утвердить распределение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</w:t>
      </w:r>
      <w:r w:rsidR="00016102" w:rsidRPr="00E7677F">
        <w:rPr>
          <w:sz w:val="24"/>
          <w:szCs w:val="24"/>
        </w:rPr>
        <w:t>одов бюджета н</w:t>
      </w:r>
      <w:r w:rsidR="000B0298" w:rsidRPr="00E7677F">
        <w:rPr>
          <w:sz w:val="24"/>
          <w:szCs w:val="24"/>
        </w:rPr>
        <w:t>а 2025 год и плановый период 2026</w:t>
      </w:r>
      <w:r w:rsidR="00EA6935" w:rsidRPr="00E7677F">
        <w:rPr>
          <w:sz w:val="24"/>
          <w:szCs w:val="24"/>
        </w:rPr>
        <w:t>-</w:t>
      </w:r>
      <w:r w:rsidR="000B0298" w:rsidRPr="00E7677F">
        <w:rPr>
          <w:sz w:val="24"/>
          <w:szCs w:val="24"/>
        </w:rPr>
        <w:t>2027</w:t>
      </w:r>
      <w:r w:rsidRPr="00E7677F">
        <w:rPr>
          <w:sz w:val="24"/>
          <w:szCs w:val="24"/>
        </w:rPr>
        <w:t xml:space="preserve"> годов согласно приложению номер 7 к настоящему решению.</w:t>
      </w:r>
    </w:p>
    <w:p w:rsidR="00E70694" w:rsidRPr="00E7677F" w:rsidRDefault="002254C6" w:rsidP="00451054">
      <w:pPr>
        <w:pStyle w:val="42"/>
        <w:shd w:val="clear" w:color="auto" w:fill="auto"/>
        <w:tabs>
          <w:tab w:val="left" w:pos="709"/>
        </w:tabs>
        <w:spacing w:befor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</w:t>
      </w:r>
      <w:r w:rsidR="00451054">
        <w:rPr>
          <w:b w:val="0"/>
          <w:sz w:val="24"/>
          <w:szCs w:val="24"/>
        </w:rPr>
        <w:t xml:space="preserve">    </w:t>
      </w:r>
      <w:r>
        <w:rPr>
          <w:b w:val="0"/>
          <w:sz w:val="24"/>
          <w:szCs w:val="24"/>
        </w:rPr>
        <w:t>1.7</w:t>
      </w:r>
      <w:r w:rsidR="009E72BA" w:rsidRPr="00E7677F">
        <w:rPr>
          <w:b w:val="0"/>
          <w:sz w:val="24"/>
          <w:szCs w:val="24"/>
        </w:rPr>
        <w:t>.</w:t>
      </w:r>
      <w:r w:rsidR="00E70694" w:rsidRPr="00E7677F">
        <w:rPr>
          <w:sz w:val="24"/>
          <w:szCs w:val="24"/>
        </w:rPr>
        <w:t>Пункт 11</w:t>
      </w:r>
      <w:r w:rsidR="00451054">
        <w:rPr>
          <w:sz w:val="24"/>
          <w:szCs w:val="24"/>
        </w:rPr>
        <w:t xml:space="preserve"> </w:t>
      </w:r>
      <w:r w:rsidR="009E72BA" w:rsidRPr="00E7677F">
        <w:rPr>
          <w:b w:val="0"/>
          <w:sz w:val="24"/>
          <w:szCs w:val="24"/>
        </w:rPr>
        <w:t xml:space="preserve">решения </w:t>
      </w:r>
      <w:r w:rsidR="009E72BA" w:rsidRPr="00E7677F">
        <w:rPr>
          <w:b w:val="0"/>
        </w:rPr>
        <w:t>изложить в следующей редакции:</w:t>
      </w:r>
    </w:p>
    <w:p w:rsidR="00E70694" w:rsidRPr="00E7677F" w:rsidRDefault="00E70694" w:rsidP="00EA6935">
      <w:pPr>
        <w:pStyle w:val="20"/>
        <w:shd w:val="clear" w:color="auto" w:fill="auto"/>
        <w:spacing w:before="0" w:after="0" w:line="274" w:lineRule="exact"/>
        <w:rPr>
          <w:sz w:val="24"/>
          <w:szCs w:val="24"/>
        </w:rPr>
      </w:pPr>
      <w:r w:rsidRPr="00E7677F">
        <w:rPr>
          <w:sz w:val="24"/>
          <w:szCs w:val="24"/>
        </w:rPr>
        <w:t>Утвердить объем бюджетных ассигнований на финансовое обеспечение реализаци</w:t>
      </w:r>
      <w:r w:rsidR="00737772" w:rsidRPr="00E7677F">
        <w:rPr>
          <w:sz w:val="24"/>
          <w:szCs w:val="24"/>
        </w:rPr>
        <w:t>и муниципальных программ на 2025</w:t>
      </w:r>
      <w:r w:rsidR="00C5777F" w:rsidRPr="00E7677F">
        <w:rPr>
          <w:sz w:val="24"/>
          <w:szCs w:val="24"/>
        </w:rPr>
        <w:t xml:space="preserve"> год и плановый период 2025-2026</w:t>
      </w:r>
      <w:r w:rsidRPr="00E7677F">
        <w:rPr>
          <w:sz w:val="24"/>
          <w:szCs w:val="24"/>
        </w:rPr>
        <w:t xml:space="preserve"> годов согласно приложению номер 12 к настоящему решению.</w:t>
      </w:r>
    </w:p>
    <w:p w:rsidR="00E70694" w:rsidRPr="00E7677F" w:rsidRDefault="00451054" w:rsidP="00BC4252">
      <w:pPr>
        <w:pStyle w:val="42"/>
        <w:shd w:val="clear" w:color="auto" w:fill="auto"/>
        <w:tabs>
          <w:tab w:val="left" w:pos="709"/>
        </w:tabs>
        <w:spacing w:befor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    </w:t>
      </w:r>
      <w:r w:rsidR="000E17A3" w:rsidRPr="00E7677F">
        <w:rPr>
          <w:b w:val="0"/>
          <w:sz w:val="24"/>
          <w:szCs w:val="24"/>
        </w:rPr>
        <w:t>1.</w:t>
      </w:r>
      <w:r w:rsidR="002254C6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. </w:t>
      </w:r>
      <w:r w:rsidRPr="00451054">
        <w:rPr>
          <w:sz w:val="24"/>
          <w:szCs w:val="24"/>
        </w:rPr>
        <w:t>П</w:t>
      </w:r>
      <w:r w:rsidR="00737772" w:rsidRPr="00E7677F">
        <w:rPr>
          <w:sz w:val="24"/>
          <w:szCs w:val="24"/>
        </w:rPr>
        <w:t>ункт 19</w:t>
      </w:r>
    </w:p>
    <w:p w:rsidR="009E72BA" w:rsidRPr="00E7677F" w:rsidRDefault="009E72BA" w:rsidP="009E72BA">
      <w:pPr>
        <w:ind w:firstLine="709"/>
        <w:jc w:val="both"/>
        <w:rPr>
          <w:rFonts w:ascii="Arial" w:hAnsi="Arial" w:cs="Arial"/>
        </w:rPr>
      </w:pPr>
      <w:r w:rsidRPr="00E7677F">
        <w:rPr>
          <w:rFonts w:ascii="Arial" w:hAnsi="Arial" w:cs="Arial"/>
        </w:rPr>
        <w:t xml:space="preserve">Установить, что остатки средств бюджета </w:t>
      </w:r>
      <w:proofErr w:type="spellStart"/>
      <w:r w:rsidRPr="00E7677F">
        <w:rPr>
          <w:rFonts w:ascii="Arial" w:hAnsi="Arial" w:cs="Arial"/>
        </w:rPr>
        <w:t>Небельского</w:t>
      </w:r>
      <w:proofErr w:type="spellEnd"/>
      <w:r w:rsidRPr="00E7677F">
        <w:rPr>
          <w:rFonts w:ascii="Arial" w:hAnsi="Arial" w:cs="Arial"/>
        </w:rPr>
        <w:t xml:space="preserve"> се</w:t>
      </w:r>
      <w:r w:rsidR="000E17A3" w:rsidRPr="00E7677F">
        <w:rPr>
          <w:rFonts w:ascii="Arial" w:hAnsi="Arial" w:cs="Arial"/>
        </w:rPr>
        <w:t>льского поселения на начало 2025</w:t>
      </w:r>
      <w:r w:rsidRPr="00E7677F">
        <w:rPr>
          <w:rFonts w:ascii="Arial" w:hAnsi="Arial" w:cs="Arial"/>
        </w:rPr>
        <w:t xml:space="preserve"> года (за исключением остатков субсидий, субвенций и иных межбюджетных трансфертов, имеющих целевое назначение, из областного и федерального бюджета) в объеме до 1</w:t>
      </w:r>
      <w:r w:rsidR="000E17A3" w:rsidRPr="00E7677F">
        <w:rPr>
          <w:rFonts w:ascii="Arial" w:hAnsi="Arial" w:cs="Arial"/>
        </w:rPr>
        <w:t>00 процентов направляются в 2025</w:t>
      </w:r>
      <w:r w:rsidRPr="00E7677F">
        <w:rPr>
          <w:rFonts w:ascii="Arial" w:hAnsi="Arial" w:cs="Arial"/>
        </w:rPr>
        <w:t xml:space="preserve"> году:</w:t>
      </w:r>
    </w:p>
    <w:p w:rsidR="009E72BA" w:rsidRPr="00E7677F" w:rsidRDefault="009E72BA" w:rsidP="009E72BA">
      <w:pPr>
        <w:ind w:firstLine="709"/>
        <w:jc w:val="both"/>
        <w:rPr>
          <w:rFonts w:ascii="Arial" w:hAnsi="Arial" w:cs="Arial"/>
        </w:rPr>
      </w:pPr>
      <w:r w:rsidRPr="00E7677F">
        <w:rPr>
          <w:rFonts w:ascii="Arial" w:hAnsi="Arial" w:cs="Arial"/>
        </w:rPr>
        <w:t xml:space="preserve">- на покрытие временных  кассовых разрывов, возникающих при исполнении бюджета </w:t>
      </w:r>
      <w:proofErr w:type="spellStart"/>
      <w:r w:rsidRPr="00E7677F">
        <w:rPr>
          <w:rFonts w:ascii="Arial" w:hAnsi="Arial" w:cs="Arial"/>
        </w:rPr>
        <w:t>Небельского</w:t>
      </w:r>
      <w:proofErr w:type="spellEnd"/>
      <w:r w:rsidRPr="00E7677F">
        <w:rPr>
          <w:rFonts w:ascii="Arial" w:hAnsi="Arial" w:cs="Arial"/>
        </w:rPr>
        <w:t xml:space="preserve"> сельского поселения;</w:t>
      </w:r>
    </w:p>
    <w:p w:rsidR="009E72BA" w:rsidRPr="00E7677F" w:rsidRDefault="009E72BA" w:rsidP="009E72BA">
      <w:pPr>
        <w:ind w:firstLine="709"/>
        <w:jc w:val="both"/>
        <w:rPr>
          <w:rFonts w:ascii="Arial" w:hAnsi="Arial" w:cs="Arial"/>
        </w:rPr>
      </w:pPr>
      <w:r w:rsidRPr="00E7677F">
        <w:rPr>
          <w:rFonts w:ascii="Arial" w:hAnsi="Arial" w:cs="Arial"/>
        </w:rPr>
        <w:t>- на увеличение  бюджетных ассигнований на оплату труда и оплату страховых взносов</w:t>
      </w:r>
    </w:p>
    <w:p w:rsidR="009E72BA" w:rsidRPr="00E7677F" w:rsidRDefault="009E72BA" w:rsidP="009E72BA">
      <w:pPr>
        <w:ind w:firstLine="709"/>
        <w:jc w:val="both"/>
        <w:rPr>
          <w:rFonts w:ascii="Arial" w:hAnsi="Arial" w:cs="Arial"/>
        </w:rPr>
      </w:pPr>
      <w:r w:rsidRPr="00E7677F">
        <w:rPr>
          <w:rFonts w:ascii="Arial" w:hAnsi="Arial" w:cs="Arial"/>
        </w:rPr>
        <w:t xml:space="preserve">- на расходные обязательства, возникающие в текущем финансовом году  в результате принятия нормативно-правовых актов </w:t>
      </w:r>
      <w:proofErr w:type="spellStart"/>
      <w:r w:rsidRPr="00E7677F">
        <w:rPr>
          <w:rFonts w:ascii="Arial" w:hAnsi="Arial" w:cs="Arial"/>
        </w:rPr>
        <w:t>Небельского</w:t>
      </w:r>
      <w:proofErr w:type="spellEnd"/>
      <w:r w:rsidRPr="00E7677F">
        <w:rPr>
          <w:rFonts w:ascii="Arial" w:hAnsi="Arial" w:cs="Arial"/>
        </w:rPr>
        <w:t xml:space="preserve"> муниципального образования, заключения договоров (соглашений) в рамках реализации вопросов местного значения </w:t>
      </w:r>
      <w:proofErr w:type="spellStart"/>
      <w:r w:rsidRPr="00E7677F">
        <w:rPr>
          <w:rFonts w:ascii="Arial" w:hAnsi="Arial" w:cs="Arial"/>
        </w:rPr>
        <w:t>Небельского</w:t>
      </w:r>
      <w:proofErr w:type="spellEnd"/>
      <w:r w:rsidRPr="00E7677F">
        <w:rPr>
          <w:rFonts w:ascii="Arial" w:hAnsi="Arial" w:cs="Arial"/>
        </w:rPr>
        <w:t xml:space="preserve"> муниципального образования.</w:t>
      </w:r>
    </w:p>
    <w:p w:rsidR="009E72BA" w:rsidRDefault="009E72BA" w:rsidP="00003C5B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r w:rsidRPr="00E7677F">
        <w:rPr>
          <w:rFonts w:ascii="Arial" w:hAnsi="Arial" w:cs="Arial"/>
        </w:rPr>
        <w:t>В соответствии  с действующим законодательством изменения остатков средств на счетах по учету бюджета рассматривается как один из источников финансирования его дефицита.</w:t>
      </w:r>
    </w:p>
    <w:p w:rsidR="009E72BA" w:rsidRPr="00451054" w:rsidRDefault="00451054" w:rsidP="00451054">
      <w:pPr>
        <w:shd w:val="clear" w:color="auto" w:fill="FFFFFF"/>
        <w:tabs>
          <w:tab w:val="left" w:pos="709"/>
          <w:tab w:val="left" w:pos="993"/>
        </w:tabs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2.</w:t>
      </w:r>
      <w:r w:rsidR="009E72BA" w:rsidRPr="00451054">
        <w:rPr>
          <w:rFonts w:ascii="Arial" w:hAnsi="Arial" w:cs="Arial"/>
        </w:rPr>
        <w:t xml:space="preserve">Настоящее решение вступает в силу со дня его официального опубликования в журнале «Информационный Вестник </w:t>
      </w:r>
      <w:r w:rsidRPr="00451054">
        <w:rPr>
          <w:rFonts w:ascii="Arial" w:hAnsi="Arial" w:cs="Arial"/>
        </w:rPr>
        <w:t xml:space="preserve"> </w:t>
      </w:r>
      <w:proofErr w:type="spellStart"/>
      <w:r w:rsidR="009E72BA" w:rsidRPr="00451054">
        <w:rPr>
          <w:rFonts w:ascii="Arial" w:hAnsi="Arial" w:cs="Arial"/>
        </w:rPr>
        <w:t>Небельского</w:t>
      </w:r>
      <w:proofErr w:type="spellEnd"/>
      <w:r w:rsidR="009E72BA" w:rsidRPr="00451054">
        <w:rPr>
          <w:rFonts w:ascii="Arial" w:hAnsi="Arial" w:cs="Arial"/>
        </w:rPr>
        <w:t xml:space="preserve"> </w:t>
      </w:r>
      <w:r w:rsidRPr="00451054">
        <w:rPr>
          <w:rFonts w:ascii="Arial" w:hAnsi="Arial" w:cs="Arial"/>
        </w:rPr>
        <w:t xml:space="preserve"> </w:t>
      </w:r>
      <w:r w:rsidR="009E72BA" w:rsidRPr="00451054">
        <w:rPr>
          <w:rFonts w:ascii="Arial" w:hAnsi="Arial" w:cs="Arial"/>
        </w:rPr>
        <w:t xml:space="preserve">муниципального </w:t>
      </w:r>
      <w:r w:rsidRPr="00451054">
        <w:rPr>
          <w:rFonts w:ascii="Arial" w:hAnsi="Arial" w:cs="Arial"/>
        </w:rPr>
        <w:t xml:space="preserve"> </w:t>
      </w:r>
      <w:r w:rsidR="009E72BA" w:rsidRPr="00451054">
        <w:rPr>
          <w:rFonts w:ascii="Arial" w:hAnsi="Arial" w:cs="Arial"/>
        </w:rPr>
        <w:t>образования</w:t>
      </w:r>
      <w:r w:rsidRPr="00451054">
        <w:rPr>
          <w:rFonts w:ascii="Arial" w:hAnsi="Arial" w:cs="Arial"/>
        </w:rPr>
        <w:t>.</w:t>
      </w:r>
    </w:p>
    <w:p w:rsidR="009E72BA" w:rsidRPr="00451054" w:rsidRDefault="00451054" w:rsidP="00451054">
      <w:pPr>
        <w:shd w:val="clear" w:color="auto" w:fill="FFFFFF"/>
        <w:tabs>
          <w:tab w:val="left" w:pos="709"/>
          <w:tab w:val="left" w:pos="993"/>
        </w:tabs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3. </w:t>
      </w:r>
      <w:r w:rsidR="009E72BA" w:rsidRPr="00451054">
        <w:rPr>
          <w:rFonts w:ascii="Arial" w:hAnsi="Arial" w:cs="Arial"/>
        </w:rPr>
        <w:t xml:space="preserve">Опубликовать настоящее решение в журнале «Информационный Вестник </w:t>
      </w:r>
      <w:proofErr w:type="spellStart"/>
      <w:r w:rsidR="009E72BA" w:rsidRPr="00451054">
        <w:rPr>
          <w:rFonts w:ascii="Arial" w:hAnsi="Arial" w:cs="Arial"/>
        </w:rPr>
        <w:t>Небельского</w:t>
      </w:r>
      <w:proofErr w:type="spellEnd"/>
      <w:r w:rsidR="009E72BA" w:rsidRPr="00451054">
        <w:rPr>
          <w:rFonts w:ascii="Arial" w:hAnsi="Arial" w:cs="Arial"/>
        </w:rPr>
        <w:t xml:space="preserve"> муниципального образования» и на официальном сайте муниципального образования Киренский район в разделе «Поселения района».</w:t>
      </w:r>
    </w:p>
    <w:p w:rsidR="009E72BA" w:rsidRPr="00E7677F" w:rsidRDefault="009E72BA" w:rsidP="004448E4">
      <w:pPr>
        <w:shd w:val="clear" w:color="auto" w:fill="FFFFFF"/>
        <w:autoSpaceDE w:val="0"/>
        <w:jc w:val="both"/>
        <w:rPr>
          <w:rFonts w:ascii="Arial" w:hAnsi="Arial" w:cs="Arial"/>
        </w:rPr>
      </w:pPr>
    </w:p>
    <w:p w:rsidR="00103FDE" w:rsidRDefault="00D32375" w:rsidP="00103FDE">
      <w:pPr>
        <w:jc w:val="both"/>
        <w:rPr>
          <w:rFonts w:ascii="Arial" w:hAnsi="Arial" w:cs="Arial"/>
        </w:rPr>
      </w:pPr>
      <w:r w:rsidRPr="00E7677F">
        <w:rPr>
          <w:rFonts w:ascii="Arial" w:hAnsi="Arial" w:cs="Arial"/>
        </w:rPr>
        <w:t>Председатель Схода граждан</w:t>
      </w:r>
      <w:r w:rsidR="00103FDE">
        <w:rPr>
          <w:rFonts w:ascii="Arial" w:hAnsi="Arial" w:cs="Arial"/>
        </w:rPr>
        <w:t xml:space="preserve"> </w:t>
      </w:r>
    </w:p>
    <w:p w:rsidR="00103FDE" w:rsidRDefault="00D32375" w:rsidP="00103FDE">
      <w:pPr>
        <w:jc w:val="both"/>
        <w:rPr>
          <w:rFonts w:ascii="Arial" w:hAnsi="Arial" w:cs="Arial"/>
        </w:rPr>
      </w:pPr>
      <w:proofErr w:type="spellStart"/>
      <w:r w:rsidRPr="00E7677F">
        <w:rPr>
          <w:rFonts w:ascii="Arial" w:hAnsi="Arial" w:cs="Arial"/>
        </w:rPr>
        <w:t>Небельского</w:t>
      </w:r>
      <w:proofErr w:type="spellEnd"/>
      <w:r w:rsidRPr="00E7677F">
        <w:rPr>
          <w:rFonts w:ascii="Arial" w:hAnsi="Arial" w:cs="Arial"/>
        </w:rPr>
        <w:t xml:space="preserve"> МО</w:t>
      </w:r>
      <w:r w:rsidR="00103FDE">
        <w:rPr>
          <w:rFonts w:ascii="Arial" w:hAnsi="Arial" w:cs="Arial"/>
        </w:rPr>
        <w:t xml:space="preserve">   </w:t>
      </w:r>
    </w:p>
    <w:p w:rsidR="00D32375" w:rsidRPr="00E7677F" w:rsidRDefault="00D32375" w:rsidP="00103FDE">
      <w:pPr>
        <w:jc w:val="both"/>
        <w:rPr>
          <w:rFonts w:ascii="Arial" w:hAnsi="Arial" w:cs="Arial"/>
        </w:rPr>
      </w:pPr>
      <w:r w:rsidRPr="00E7677F">
        <w:rPr>
          <w:rFonts w:ascii="Arial" w:hAnsi="Arial" w:cs="Arial"/>
        </w:rPr>
        <w:t xml:space="preserve">Н.В.Ворона </w:t>
      </w:r>
    </w:p>
    <w:p w:rsidR="00B21B08" w:rsidRDefault="00B21B08" w:rsidP="00D3237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32375" w:rsidRPr="00E7677F" w:rsidRDefault="00D32375" w:rsidP="00D3237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7677F">
        <w:rPr>
          <w:rFonts w:ascii="Arial" w:hAnsi="Arial" w:cs="Arial"/>
        </w:rPr>
        <w:t xml:space="preserve">Глава </w:t>
      </w:r>
      <w:proofErr w:type="spellStart"/>
      <w:r w:rsidRPr="00E7677F">
        <w:rPr>
          <w:rFonts w:ascii="Arial" w:hAnsi="Arial" w:cs="Arial"/>
        </w:rPr>
        <w:t>Небельского</w:t>
      </w:r>
      <w:proofErr w:type="spellEnd"/>
      <w:r w:rsidRPr="00E7677F">
        <w:rPr>
          <w:rFonts w:ascii="Arial" w:hAnsi="Arial" w:cs="Arial"/>
        </w:rPr>
        <w:t xml:space="preserve"> МО</w:t>
      </w:r>
    </w:p>
    <w:p w:rsidR="00D32375" w:rsidRPr="00E7677F" w:rsidRDefault="00D32375" w:rsidP="00D3237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7677F">
        <w:rPr>
          <w:rFonts w:ascii="Arial" w:hAnsi="Arial" w:cs="Arial"/>
        </w:rPr>
        <w:t>Н.В.Ворона</w:t>
      </w:r>
    </w:p>
    <w:p w:rsidR="00D32375" w:rsidRPr="00E7677F" w:rsidRDefault="00D32375" w:rsidP="00D32375">
      <w:pPr>
        <w:pStyle w:val="20"/>
        <w:shd w:val="clear" w:color="auto" w:fill="auto"/>
        <w:spacing w:before="0" w:after="0" w:line="240" w:lineRule="exact"/>
        <w:sectPr w:rsidR="00D32375" w:rsidRPr="00E7677F" w:rsidSect="002C4D34">
          <w:pgSz w:w="11900" w:h="16840"/>
          <w:pgMar w:top="426" w:right="817" w:bottom="918" w:left="1377" w:header="0" w:footer="3" w:gutter="0"/>
          <w:cols w:space="720"/>
        </w:sectPr>
      </w:pPr>
    </w:p>
    <w:p w:rsidR="00915864" w:rsidRPr="00E7677F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lastRenderedPageBreak/>
        <w:t xml:space="preserve">Приложение № 1 </w:t>
      </w:r>
      <w:r w:rsidRPr="00BC4252">
        <w:rPr>
          <w:rFonts w:ascii="Courier New" w:hAnsi="Courier New" w:cs="Courier New"/>
          <w:sz w:val="22"/>
          <w:szCs w:val="22"/>
          <w:lang w:eastAsia="ru-RU"/>
        </w:rPr>
        <w:t xml:space="preserve">к </w:t>
      </w:r>
      <w:r w:rsidR="00BC4252">
        <w:rPr>
          <w:rFonts w:ascii="Courier New" w:hAnsi="Courier New" w:cs="Courier New"/>
          <w:sz w:val="22"/>
          <w:szCs w:val="22"/>
          <w:lang w:eastAsia="ru-RU"/>
        </w:rPr>
        <w:t>Р</w:t>
      </w:r>
      <w:r w:rsidR="002C4D34" w:rsidRPr="00BC4252">
        <w:rPr>
          <w:rFonts w:ascii="Courier New" w:hAnsi="Courier New" w:cs="Courier New"/>
          <w:sz w:val="22"/>
          <w:szCs w:val="22"/>
          <w:lang w:eastAsia="ru-RU"/>
        </w:rPr>
        <w:t>ешени</w:t>
      </w:r>
      <w:r w:rsidR="004448E4" w:rsidRPr="00BC4252">
        <w:rPr>
          <w:rFonts w:ascii="Courier New" w:hAnsi="Courier New" w:cs="Courier New"/>
          <w:sz w:val="22"/>
          <w:szCs w:val="22"/>
          <w:lang w:eastAsia="ru-RU"/>
        </w:rPr>
        <w:t>ю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схода граждан</w:t>
      </w:r>
    </w:p>
    <w:p w:rsidR="00915864" w:rsidRPr="00E7677F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 w:rsidRPr="00E7677F">
        <w:rPr>
          <w:rFonts w:ascii="Courier New" w:hAnsi="Courier New" w:cs="Courier New"/>
          <w:sz w:val="22"/>
          <w:szCs w:val="22"/>
          <w:lang w:eastAsia="ru-RU"/>
        </w:rPr>
        <w:t>Небельског</w:t>
      </w:r>
      <w:r w:rsidR="00865DEF" w:rsidRPr="00E7677F">
        <w:rPr>
          <w:rFonts w:ascii="Courier New" w:hAnsi="Courier New" w:cs="Courier New"/>
          <w:sz w:val="22"/>
          <w:szCs w:val="22"/>
          <w:lang w:eastAsia="ru-RU"/>
        </w:rPr>
        <w:t>о</w:t>
      </w:r>
      <w:proofErr w:type="spellEnd"/>
      <w:r w:rsidR="00865DEF" w:rsidRPr="00E7677F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№</w:t>
      </w:r>
      <w:r w:rsidR="00103FDE">
        <w:rPr>
          <w:rFonts w:ascii="Courier New" w:hAnsi="Courier New" w:cs="Courier New"/>
          <w:sz w:val="22"/>
          <w:szCs w:val="22"/>
          <w:lang w:eastAsia="ru-RU"/>
        </w:rPr>
        <w:t xml:space="preserve"> 11</w:t>
      </w:r>
      <w:r w:rsidR="00865DEF" w:rsidRPr="00E7677F">
        <w:rPr>
          <w:rFonts w:ascii="Courier New" w:hAnsi="Courier New" w:cs="Courier New"/>
          <w:sz w:val="22"/>
          <w:szCs w:val="22"/>
          <w:lang w:eastAsia="ru-RU"/>
        </w:rPr>
        <w:t xml:space="preserve"> от </w:t>
      </w:r>
      <w:r w:rsidR="00103FDE">
        <w:rPr>
          <w:rFonts w:ascii="Courier New" w:hAnsi="Courier New" w:cs="Courier New"/>
          <w:sz w:val="22"/>
          <w:szCs w:val="22"/>
          <w:lang w:eastAsia="ru-RU"/>
        </w:rPr>
        <w:t>30</w:t>
      </w:r>
      <w:r w:rsidR="002254C6">
        <w:rPr>
          <w:rFonts w:ascii="Courier New" w:hAnsi="Courier New" w:cs="Courier New"/>
          <w:sz w:val="22"/>
          <w:szCs w:val="22"/>
          <w:lang w:eastAsia="ru-RU"/>
        </w:rPr>
        <w:t>.05</w:t>
      </w:r>
      <w:r w:rsidR="00B10075" w:rsidRPr="00E7677F">
        <w:rPr>
          <w:rFonts w:ascii="Courier New" w:hAnsi="Courier New" w:cs="Courier New"/>
          <w:sz w:val="22"/>
          <w:szCs w:val="22"/>
          <w:lang w:eastAsia="ru-RU"/>
        </w:rPr>
        <w:t>.2025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</w:p>
    <w:p w:rsidR="00915864" w:rsidRPr="00E7677F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СХОДА ГРАЖДАН НЕБЕЛЬСКО </w:t>
      </w:r>
    </w:p>
    <w:p w:rsidR="00915864" w:rsidRPr="00E7677F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 w:rsidR="00B10075" w:rsidRPr="00E7677F">
        <w:rPr>
          <w:rFonts w:ascii="Courier New" w:hAnsi="Courier New" w:cs="Courier New"/>
          <w:sz w:val="22"/>
          <w:szCs w:val="22"/>
          <w:lang w:eastAsia="ru-RU"/>
        </w:rPr>
        <w:t>20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ОТ 2</w:t>
      </w:r>
      <w:r w:rsidR="00B10075" w:rsidRPr="00E7677F">
        <w:rPr>
          <w:rFonts w:ascii="Courier New" w:hAnsi="Courier New" w:cs="Courier New"/>
          <w:sz w:val="22"/>
          <w:szCs w:val="22"/>
          <w:lang w:eastAsia="ru-RU"/>
        </w:rPr>
        <w:t>7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>.12.202</w:t>
      </w:r>
      <w:r w:rsidR="00B10075" w:rsidRPr="00E7677F">
        <w:rPr>
          <w:rFonts w:ascii="Courier New" w:hAnsi="Courier New" w:cs="Courier New"/>
          <w:sz w:val="22"/>
          <w:szCs w:val="22"/>
          <w:lang w:eastAsia="ru-RU"/>
        </w:rPr>
        <w:t>4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915864" w:rsidRPr="00E7677F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>"О БЮДЖЕТЕ НЕБЕЛЬСКОЕ СЕЛЬСКОГО ПОСЕЛЕНИЯ НА 202</w:t>
      </w:r>
      <w:r w:rsidR="00B10075" w:rsidRPr="00E7677F">
        <w:rPr>
          <w:rFonts w:ascii="Courier New" w:hAnsi="Courier New" w:cs="Courier New"/>
          <w:sz w:val="22"/>
          <w:szCs w:val="22"/>
          <w:lang w:eastAsia="ru-RU"/>
        </w:rPr>
        <w:t>5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915864" w:rsidRPr="00E7677F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 w:rsidR="00B10075" w:rsidRPr="00E7677F">
        <w:rPr>
          <w:rFonts w:ascii="Courier New" w:hAnsi="Courier New" w:cs="Courier New"/>
          <w:sz w:val="22"/>
          <w:szCs w:val="22"/>
          <w:lang w:eastAsia="ru-RU"/>
        </w:rPr>
        <w:t>6-2027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ГОДОВ»</w:t>
      </w:r>
    </w:p>
    <w:p w:rsidR="008D21CE" w:rsidRPr="00E7677F" w:rsidRDefault="008D21CE" w:rsidP="00B85E63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B85E63" w:rsidRPr="00E7677F" w:rsidRDefault="00B85E63" w:rsidP="00B85E63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B10075" w:rsidRPr="00E7677F" w:rsidRDefault="00B10075" w:rsidP="00B10075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E7677F">
        <w:rPr>
          <w:rFonts w:ascii="Arial" w:hAnsi="Arial" w:cs="Arial"/>
          <w:b/>
          <w:bCs/>
          <w:sz w:val="30"/>
          <w:szCs w:val="30"/>
          <w:lang w:eastAsia="ru-RU"/>
        </w:rPr>
        <w:t>ИСТОЧНИКИ ВНУТРЕННЕГО ФИНАНСИРОВАНИЯ ДЕФИЦИТА БЮДЖЕТА</w:t>
      </w:r>
      <w:r w:rsidRPr="00E7677F">
        <w:rPr>
          <w:rFonts w:ascii="Arial" w:hAnsi="Arial" w:cs="Arial"/>
          <w:b/>
          <w:bCs/>
          <w:sz w:val="30"/>
          <w:szCs w:val="30"/>
          <w:lang w:eastAsia="ru-RU"/>
        </w:rPr>
        <w:br/>
        <w:t>НЕБЕЛЬСКОЕ СЕЛЬСКОГО ПОСЕЛЕНИЯ НА 2025 ГОД И ПЛАНОВЫЙ ПЕРИОД 2026-2027 годов</w:t>
      </w:r>
    </w:p>
    <w:p w:rsidR="00B10075" w:rsidRPr="00E7677F" w:rsidRDefault="00B10075" w:rsidP="00B10075">
      <w:pPr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ru-RU"/>
        </w:rPr>
      </w:pPr>
    </w:p>
    <w:tbl>
      <w:tblPr>
        <w:tblW w:w="15025" w:type="dxa"/>
        <w:tblInd w:w="534" w:type="dxa"/>
        <w:tblLook w:val="04A0"/>
      </w:tblPr>
      <w:tblGrid>
        <w:gridCol w:w="3969"/>
        <w:gridCol w:w="1060"/>
        <w:gridCol w:w="3476"/>
        <w:gridCol w:w="2255"/>
        <w:gridCol w:w="2268"/>
        <w:gridCol w:w="1997"/>
      </w:tblGrid>
      <w:tr w:rsidR="00B10075" w:rsidRPr="00E7677F" w:rsidTr="00B23C14">
        <w:trPr>
          <w:trHeight w:val="1095"/>
          <w:tblHeader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Код строки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Код источника по бюджетной классификации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2027 год</w:t>
            </w:r>
          </w:p>
        </w:tc>
      </w:tr>
      <w:tr w:rsidR="00B10075" w:rsidRPr="00E7677F" w:rsidTr="00B23C14">
        <w:trPr>
          <w:trHeight w:val="300"/>
          <w:tblHeader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</w:tr>
      <w:tr w:rsidR="00B10075" w:rsidRPr="00E7677F" w:rsidTr="00B23C14">
        <w:trPr>
          <w:trHeight w:val="5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Источники финансирования дефицита бюджетов - 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300CD6" w:rsidP="00300CD6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 313 431,02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10075" w:rsidRPr="00E7677F" w:rsidTr="00B23C14">
        <w:trPr>
          <w:trHeight w:val="2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в том числе: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</w:tr>
      <w:tr w:rsidR="00B10075" w:rsidRPr="00E7677F" w:rsidTr="00B23C14">
        <w:trPr>
          <w:trHeight w:val="2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источники внутреннего финансирования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10075" w:rsidRPr="00E7677F" w:rsidTr="00B23C14">
        <w:trPr>
          <w:trHeight w:val="2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 них: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</w:tr>
      <w:tr w:rsidR="00B10075" w:rsidRPr="00E7677F" w:rsidTr="00B23C14">
        <w:trPr>
          <w:trHeight w:val="5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000 0102000000 0000 000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10075" w:rsidRPr="00E7677F" w:rsidTr="00B23C14">
        <w:trPr>
          <w:trHeight w:val="8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000 0102000000 0000 700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10075" w:rsidRPr="00E7677F" w:rsidTr="00B23C14">
        <w:trPr>
          <w:trHeight w:val="8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Получение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000 0102000010 0000 710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300CD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72 465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10075" w:rsidRPr="00E7677F" w:rsidTr="00B23C14">
        <w:trPr>
          <w:trHeight w:val="2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источники внешнего финансирования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620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10075" w:rsidRPr="00E7677F" w:rsidTr="00B23C14">
        <w:trPr>
          <w:trHeight w:val="2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 них: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</w:p>
        </w:tc>
      </w:tr>
      <w:tr w:rsidR="00B10075" w:rsidRPr="00E7677F" w:rsidTr="00B23C14">
        <w:trPr>
          <w:trHeight w:val="2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изменение остатков средств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10075" w:rsidRPr="00E7677F" w:rsidTr="00B23C14">
        <w:trPr>
          <w:trHeight w:val="5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700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000 0105000000 0000 000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300CD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240 966,02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10075" w:rsidRPr="00E7677F" w:rsidTr="00B23C14">
        <w:trPr>
          <w:trHeight w:val="2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lastRenderedPageBreak/>
              <w:t>увеличение остатков средств, 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2254C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5 496 480,00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300CD6"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3 091 180,00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300CD6"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3 097 140,00</w:t>
            </w:r>
          </w:p>
        </w:tc>
      </w:tr>
      <w:tr w:rsidR="00B10075" w:rsidRPr="00E7677F" w:rsidTr="00B23C14">
        <w:trPr>
          <w:trHeight w:val="2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000 0105000000 0000 500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2254C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5 496 480,00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300CD6"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3 091 180,00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300CD6"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3 097 140,00</w:t>
            </w:r>
          </w:p>
        </w:tc>
      </w:tr>
      <w:tr w:rsidR="00B10075" w:rsidRPr="00E7677F" w:rsidTr="00B23C14">
        <w:trPr>
          <w:trHeight w:val="5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000 0105020000 0000 500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2254C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5 496 480,00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300CD6"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3 091 180,00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300CD6"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3 097 140,00</w:t>
            </w:r>
          </w:p>
        </w:tc>
      </w:tr>
      <w:tr w:rsidR="00B10075" w:rsidRPr="00E7677F" w:rsidTr="00B23C14">
        <w:trPr>
          <w:trHeight w:val="5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000 0105020100 0000 510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2254C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5 496 480,00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300CD6"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3 091 180,00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300CD6"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3 097 140,00</w:t>
            </w:r>
          </w:p>
        </w:tc>
      </w:tr>
      <w:tr w:rsidR="00B10075" w:rsidRPr="00E7677F" w:rsidTr="00B23C14">
        <w:trPr>
          <w:trHeight w:val="5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000 0105020110 0000 510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300CD6" w:rsidP="002254C6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2254C6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5 496 480,00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300CD6"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3 091 180,00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-</w:t>
            </w:r>
            <w:r w:rsidR="00300CD6"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3 097 140,00</w:t>
            </w:r>
          </w:p>
        </w:tc>
      </w:tr>
      <w:tr w:rsidR="00B10075" w:rsidRPr="00E7677F" w:rsidTr="00B23C14">
        <w:trPr>
          <w:trHeight w:val="2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остатков средств, всего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proofErr w:type="spellStart"/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х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2254C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5 809 911</w:t>
            </w:r>
            <w:r w:rsidR="00B10075"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300CD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3 091 18</w:t>
            </w:r>
            <w:r w:rsidR="00B10075"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300CD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3 097 14</w:t>
            </w:r>
            <w:r w:rsidR="00B10075"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B10075" w:rsidRPr="00E7677F" w:rsidTr="00B23C14">
        <w:trPr>
          <w:trHeight w:val="2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000 0105000000 0000 600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2254C6" w:rsidP="00300CD6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5 809 911</w:t>
            </w: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300CD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3 091 180,00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300CD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3 097 140,00</w:t>
            </w:r>
          </w:p>
        </w:tc>
      </w:tr>
      <w:tr w:rsidR="00B10075" w:rsidRPr="00E7677F" w:rsidTr="00B23C14">
        <w:trPr>
          <w:trHeight w:val="5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000 0105020000 0000 600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2254C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5 809 911</w:t>
            </w: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300CD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3 091 180,00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300CD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3 097 140,00</w:t>
            </w:r>
          </w:p>
        </w:tc>
      </w:tr>
      <w:tr w:rsidR="00B10075" w:rsidRPr="00E7677F" w:rsidTr="00B23C14">
        <w:trPr>
          <w:trHeight w:val="5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000 0105020100 0000 610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2254C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5 809 911</w:t>
            </w: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300CD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3 091 180,00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300CD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3 097 140,00</w:t>
            </w:r>
          </w:p>
        </w:tc>
      </w:tr>
      <w:tr w:rsidR="00B10075" w:rsidRPr="00E7677F" w:rsidTr="00B23C14">
        <w:trPr>
          <w:trHeight w:val="5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075" w:rsidRPr="00E7677F" w:rsidRDefault="00B10075" w:rsidP="00B23C14">
            <w:pPr>
              <w:suppressAutoHyphens w:val="0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720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B10075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000 0105020110 0000 610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2254C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5 809 911</w:t>
            </w: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300CD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3 091 180,00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075" w:rsidRPr="00E7677F" w:rsidRDefault="00300CD6" w:rsidP="00B23C1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lang w:eastAsia="ru-RU"/>
              </w:rPr>
            </w:pP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3 097 140,00</w:t>
            </w:r>
          </w:p>
        </w:tc>
      </w:tr>
    </w:tbl>
    <w:p w:rsidR="00B10075" w:rsidRPr="00E7677F" w:rsidRDefault="00B10075" w:rsidP="00B10075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542690" w:rsidRPr="00E7677F" w:rsidRDefault="00542690" w:rsidP="0024755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3E3962" w:rsidRPr="00E7677F" w:rsidRDefault="003E3962" w:rsidP="003E3962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3E3962" w:rsidRPr="00E7677F" w:rsidRDefault="003E3962" w:rsidP="003E3962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3E3962" w:rsidRPr="00E7677F" w:rsidRDefault="003E3962" w:rsidP="003E3962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3E3962" w:rsidRPr="00E7677F" w:rsidRDefault="003E3962" w:rsidP="003E3962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3E3962" w:rsidRPr="00E7677F" w:rsidRDefault="003E3962" w:rsidP="003E3962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3E3962" w:rsidRPr="00E7677F" w:rsidRDefault="003E3962" w:rsidP="003E3962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3E3962" w:rsidRPr="00E7677F" w:rsidRDefault="003E3962" w:rsidP="003E3962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8B0734" w:rsidRPr="00E7677F" w:rsidRDefault="008B0734" w:rsidP="00D32375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C4D34" w:rsidRDefault="002C4D34" w:rsidP="00D32375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C4D34" w:rsidRDefault="002C4D34" w:rsidP="00D32375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C4D34" w:rsidRDefault="002C4D34" w:rsidP="00D32375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C4D34" w:rsidRDefault="002C4D34" w:rsidP="00D32375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D32375" w:rsidRPr="00E7677F" w:rsidRDefault="00D32375" w:rsidP="00D32375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lastRenderedPageBreak/>
        <w:t>Приложение № 3</w:t>
      </w:r>
    </w:p>
    <w:p w:rsidR="00915864" w:rsidRPr="00E7677F" w:rsidRDefault="002C4D3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C4252">
        <w:rPr>
          <w:rFonts w:ascii="Courier New" w:hAnsi="Courier New" w:cs="Courier New"/>
          <w:sz w:val="22"/>
          <w:szCs w:val="22"/>
          <w:lang w:eastAsia="ru-RU"/>
        </w:rPr>
        <w:t xml:space="preserve">к </w:t>
      </w:r>
      <w:r w:rsidR="00BC4252">
        <w:rPr>
          <w:rFonts w:ascii="Courier New" w:hAnsi="Courier New" w:cs="Courier New"/>
          <w:sz w:val="22"/>
          <w:szCs w:val="22"/>
          <w:lang w:eastAsia="ru-RU"/>
        </w:rPr>
        <w:t>Р</w:t>
      </w:r>
      <w:r w:rsidRPr="00BC4252">
        <w:rPr>
          <w:rFonts w:ascii="Courier New" w:hAnsi="Courier New" w:cs="Courier New"/>
          <w:sz w:val="22"/>
          <w:szCs w:val="22"/>
          <w:lang w:eastAsia="ru-RU"/>
        </w:rPr>
        <w:t>ешени</w:t>
      </w:r>
      <w:r w:rsidR="00003C5B">
        <w:rPr>
          <w:rFonts w:ascii="Courier New" w:hAnsi="Courier New" w:cs="Courier New"/>
          <w:sz w:val="22"/>
          <w:szCs w:val="22"/>
          <w:lang w:eastAsia="ru-RU"/>
        </w:rPr>
        <w:t>ю</w:t>
      </w:r>
      <w:r w:rsidR="00BC4252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 w:rsidR="00915864" w:rsidRPr="00BC4252">
        <w:rPr>
          <w:rFonts w:ascii="Courier New" w:hAnsi="Courier New" w:cs="Courier New"/>
          <w:sz w:val="22"/>
          <w:szCs w:val="22"/>
          <w:lang w:eastAsia="ru-RU"/>
        </w:rPr>
        <w:t>схода</w:t>
      </w:r>
      <w:r w:rsidR="00915864" w:rsidRPr="00E7677F">
        <w:rPr>
          <w:rFonts w:ascii="Courier New" w:hAnsi="Courier New" w:cs="Courier New"/>
          <w:sz w:val="22"/>
          <w:szCs w:val="22"/>
          <w:lang w:eastAsia="ru-RU"/>
        </w:rPr>
        <w:t xml:space="preserve"> граждан</w:t>
      </w:r>
    </w:p>
    <w:p w:rsidR="00915864" w:rsidRPr="00E7677F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 w:rsidRPr="00E7677F">
        <w:rPr>
          <w:rFonts w:ascii="Courier New" w:hAnsi="Courier New" w:cs="Courier New"/>
          <w:sz w:val="22"/>
          <w:szCs w:val="22"/>
          <w:lang w:eastAsia="ru-RU"/>
        </w:rPr>
        <w:t>Небельског</w:t>
      </w:r>
      <w:r w:rsidR="00704D33" w:rsidRPr="00E7677F">
        <w:rPr>
          <w:rFonts w:ascii="Courier New" w:hAnsi="Courier New" w:cs="Courier New"/>
          <w:sz w:val="22"/>
          <w:szCs w:val="22"/>
          <w:lang w:eastAsia="ru-RU"/>
        </w:rPr>
        <w:t>о</w:t>
      </w:r>
      <w:proofErr w:type="spellEnd"/>
      <w:r w:rsidR="00704D33" w:rsidRPr="00E7677F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№</w:t>
      </w:r>
      <w:r w:rsidR="00BC4252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 w:rsidR="00103FDE">
        <w:rPr>
          <w:rFonts w:ascii="Courier New" w:hAnsi="Courier New" w:cs="Courier New"/>
          <w:sz w:val="22"/>
          <w:szCs w:val="22"/>
          <w:lang w:eastAsia="ru-RU"/>
        </w:rPr>
        <w:t>11</w:t>
      </w:r>
      <w:r w:rsidR="00704D33" w:rsidRPr="00E7677F">
        <w:rPr>
          <w:rFonts w:ascii="Courier New" w:hAnsi="Courier New" w:cs="Courier New"/>
          <w:sz w:val="22"/>
          <w:szCs w:val="22"/>
          <w:lang w:eastAsia="ru-RU"/>
        </w:rPr>
        <w:t xml:space="preserve"> от </w:t>
      </w:r>
      <w:r w:rsidR="00103FDE">
        <w:rPr>
          <w:rFonts w:ascii="Courier New" w:hAnsi="Courier New" w:cs="Courier New"/>
          <w:sz w:val="22"/>
          <w:szCs w:val="22"/>
          <w:lang w:eastAsia="ru-RU"/>
        </w:rPr>
        <w:t>30</w:t>
      </w:r>
      <w:r w:rsidR="00B42E99">
        <w:rPr>
          <w:rFonts w:ascii="Courier New" w:hAnsi="Courier New" w:cs="Courier New"/>
          <w:sz w:val="22"/>
          <w:szCs w:val="22"/>
          <w:lang w:eastAsia="ru-RU"/>
        </w:rPr>
        <w:t>.05</w:t>
      </w:r>
      <w:r w:rsidR="00083F80" w:rsidRPr="00E7677F">
        <w:rPr>
          <w:rFonts w:ascii="Courier New" w:hAnsi="Courier New" w:cs="Courier New"/>
          <w:sz w:val="22"/>
          <w:szCs w:val="22"/>
          <w:lang w:eastAsia="ru-RU"/>
        </w:rPr>
        <w:t>.2025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</w:p>
    <w:p w:rsidR="00915864" w:rsidRPr="00E7677F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СХОДА ГРАЖДАН НЕБЕЛЬСКО </w:t>
      </w:r>
    </w:p>
    <w:p w:rsidR="00915864" w:rsidRPr="00E7677F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 w:rsidR="00B23C14" w:rsidRPr="00E7677F">
        <w:rPr>
          <w:rFonts w:ascii="Courier New" w:hAnsi="Courier New" w:cs="Courier New"/>
          <w:sz w:val="22"/>
          <w:szCs w:val="22"/>
          <w:lang w:eastAsia="ru-RU"/>
        </w:rPr>
        <w:t>20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ОТ 2</w:t>
      </w:r>
      <w:r w:rsidR="00B23C14" w:rsidRPr="00E7677F">
        <w:rPr>
          <w:rFonts w:ascii="Courier New" w:hAnsi="Courier New" w:cs="Courier New"/>
          <w:sz w:val="22"/>
          <w:szCs w:val="22"/>
          <w:lang w:eastAsia="ru-RU"/>
        </w:rPr>
        <w:t>7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>.12.202</w:t>
      </w:r>
      <w:r w:rsidR="00B23C14" w:rsidRPr="00E7677F">
        <w:rPr>
          <w:rFonts w:ascii="Courier New" w:hAnsi="Courier New" w:cs="Courier New"/>
          <w:sz w:val="22"/>
          <w:szCs w:val="22"/>
          <w:lang w:eastAsia="ru-RU"/>
        </w:rPr>
        <w:t>4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915864" w:rsidRPr="00E7677F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>"О БЮДЖЕТЕ НЕБЕЛЬСКОЕ СЕЛЬСКОГО ПОСЕЛЕНИЯ НА 202</w:t>
      </w:r>
      <w:r w:rsidR="00B23C14" w:rsidRPr="00E7677F">
        <w:rPr>
          <w:rFonts w:ascii="Courier New" w:hAnsi="Courier New" w:cs="Courier New"/>
          <w:sz w:val="22"/>
          <w:szCs w:val="22"/>
          <w:lang w:eastAsia="ru-RU"/>
        </w:rPr>
        <w:t>5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915864" w:rsidRPr="00E7677F" w:rsidRDefault="00915864" w:rsidP="00915864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 w:rsidR="00B23C14" w:rsidRPr="00E7677F">
        <w:rPr>
          <w:rFonts w:ascii="Courier New" w:hAnsi="Courier New" w:cs="Courier New"/>
          <w:sz w:val="22"/>
          <w:szCs w:val="22"/>
          <w:lang w:eastAsia="ru-RU"/>
        </w:rPr>
        <w:t>6-2027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ГОДОВ»</w:t>
      </w:r>
    </w:p>
    <w:p w:rsidR="00B23C14" w:rsidRPr="00E7677F" w:rsidRDefault="00B23C14" w:rsidP="00B23C14">
      <w:pPr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23C14" w:rsidRPr="00E7677F" w:rsidRDefault="00B23C14" w:rsidP="00B23C14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E7677F">
        <w:rPr>
          <w:rFonts w:ascii="Arial" w:hAnsi="Arial" w:cs="Arial"/>
          <w:b/>
          <w:bCs/>
          <w:sz w:val="30"/>
          <w:szCs w:val="30"/>
          <w:lang w:eastAsia="ru-RU"/>
        </w:rPr>
        <w:t xml:space="preserve">ПРОГНОЗИРУЕМЫЕ ДОХОДЫ БЮДЖЕТА НЕБЕЛЬСКОЕ СЕЛЬСКОГО ПОСЕЛЕНИЯ </w:t>
      </w:r>
    </w:p>
    <w:p w:rsidR="00B23C14" w:rsidRPr="00E7677F" w:rsidRDefault="00B23C14" w:rsidP="00B23C14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E7677F">
        <w:rPr>
          <w:rFonts w:ascii="Arial" w:hAnsi="Arial" w:cs="Arial"/>
          <w:b/>
          <w:bCs/>
          <w:sz w:val="30"/>
          <w:szCs w:val="30"/>
          <w:lang w:eastAsia="ru-RU"/>
        </w:rPr>
        <w:t>НА 2025 ГОД И ПЛАНОВЫЙ ПЕРИОД 2026-2027 ГОДОВ</w:t>
      </w:r>
    </w:p>
    <w:p w:rsidR="00B23C14" w:rsidRPr="00E7677F" w:rsidRDefault="00B23C14" w:rsidP="00B23C14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tbl>
      <w:tblPr>
        <w:tblW w:w="14459" w:type="dxa"/>
        <w:tblInd w:w="675" w:type="dxa"/>
        <w:tblLook w:val="04A0"/>
      </w:tblPr>
      <w:tblGrid>
        <w:gridCol w:w="3258"/>
        <w:gridCol w:w="5106"/>
        <w:gridCol w:w="1984"/>
        <w:gridCol w:w="2126"/>
        <w:gridCol w:w="1985"/>
      </w:tblGrid>
      <w:tr w:rsidR="00B23C14" w:rsidRPr="00E7677F" w:rsidTr="00B23C14">
        <w:trPr>
          <w:trHeight w:val="525"/>
          <w:tblHeader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Код вида дохода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кода вида доходов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2027 год</w:t>
            </w:r>
          </w:p>
        </w:tc>
      </w:tr>
      <w:tr w:rsidR="00B23C14" w:rsidRPr="00E7677F" w:rsidTr="00B23C14">
        <w:trPr>
          <w:trHeight w:val="285"/>
          <w:tblHeader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</w:tr>
      <w:tr w:rsidR="00B23C14" w:rsidRPr="00E7677F" w:rsidTr="00B23C14">
        <w:trPr>
          <w:trHeight w:val="46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1.00.00000.00.0000.000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1 449 300,00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1 541 200,00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1 639 200,00</w:t>
            </w:r>
          </w:p>
        </w:tc>
      </w:tr>
      <w:tr w:rsidR="00B23C14" w:rsidRPr="00E7677F" w:rsidTr="00B23C14">
        <w:trPr>
          <w:trHeight w:val="37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1.01.00000.00.0000.000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НАЛОГИ НА ПРИБЫЛЬ,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1 256 300,00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1 344 200,00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1 438 200,00</w:t>
            </w:r>
          </w:p>
        </w:tc>
      </w:tr>
      <w:tr w:rsidR="00B23C14" w:rsidRPr="00E7677F" w:rsidTr="00B23C14">
        <w:trPr>
          <w:trHeight w:val="43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1.01.02000.01.0000.110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1 256 300,00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1 344 200,00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1 438 200,00</w:t>
            </w:r>
          </w:p>
        </w:tc>
      </w:tr>
      <w:tr w:rsidR="00B23C14" w:rsidRPr="00E7677F" w:rsidTr="00B23C14">
        <w:trPr>
          <w:trHeight w:val="135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1.01.02010.01.0000.110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1 242 400,00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1 329 400,00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1 422 400,00</w:t>
            </w:r>
          </w:p>
        </w:tc>
      </w:tr>
      <w:tr w:rsidR="00B23C14" w:rsidRPr="00E7677F" w:rsidTr="00B23C14">
        <w:trPr>
          <w:trHeight w:val="138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1.01.02010.01.0000.110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1 242 400,00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1 329 400,00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1 422 400,00</w:t>
            </w:r>
          </w:p>
        </w:tc>
      </w:tr>
      <w:tr w:rsidR="00B23C14" w:rsidRPr="00E7677F" w:rsidTr="00B23C14">
        <w:trPr>
          <w:trHeight w:val="87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1.01.02030.01.0000.110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1 000,00</w:t>
            </w:r>
          </w:p>
        </w:tc>
      </w:tr>
      <w:tr w:rsidR="00B23C14" w:rsidRPr="00E7677F" w:rsidTr="00B23C14">
        <w:trPr>
          <w:trHeight w:val="49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bookmarkStart w:id="1" w:name="RANGE!A18:E19"/>
            <w:bookmarkEnd w:id="1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1 01 02080 01 0000 110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доходы физических лиц в части суммы налога, превышающей 650 000 рублей, относящейся к части налоговой базы, превышающей 5 000 000 рублей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12 900,00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14 800,00</w:t>
            </w:r>
          </w:p>
        </w:tc>
      </w:tr>
      <w:tr w:rsidR="00B23C14" w:rsidRPr="00E7677F" w:rsidTr="00B23C14">
        <w:trPr>
          <w:trHeight w:val="28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9E17E6" w:rsidP="00B23C14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182 1060000000 0000 000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НАЛОГИ НА ИМУЩЕСТВО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lang w:eastAsia="ru-RU"/>
              </w:rPr>
              <w:t>178 000,00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lang w:eastAsia="ru-RU"/>
              </w:rPr>
              <w:t>181 000,00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lang w:eastAsia="ru-RU"/>
              </w:rPr>
              <w:t>185 000,00</w:t>
            </w:r>
          </w:p>
        </w:tc>
      </w:tr>
      <w:tr w:rsidR="00B23C14" w:rsidRPr="00E7677F" w:rsidTr="00B23C14">
        <w:trPr>
          <w:trHeight w:val="28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9E17E6" w:rsidP="00B23C14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182 1060103010 0000 110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Налог на имущество физических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4 000 ,00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4 000 ,00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4 000 ,00</w:t>
            </w:r>
          </w:p>
        </w:tc>
      </w:tr>
      <w:tr w:rsidR="00B23C14" w:rsidRPr="00E7677F" w:rsidTr="00B23C14">
        <w:trPr>
          <w:trHeight w:val="82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9E17E6" w:rsidP="00B23C14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182 1060103010 0000 110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4 000 ,00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4 000 ,00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4 000 ,00</w:t>
            </w:r>
          </w:p>
        </w:tc>
      </w:tr>
      <w:tr w:rsidR="00B23C14" w:rsidRPr="00E7677F" w:rsidTr="00B23C14">
        <w:trPr>
          <w:trHeight w:val="82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9E17E6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182 1060103010 0000 110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4 000 ,00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4 000 ,00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4 000 ,00</w:t>
            </w:r>
          </w:p>
        </w:tc>
      </w:tr>
      <w:tr w:rsidR="00B23C14" w:rsidRPr="00E7677F" w:rsidTr="00B23C14">
        <w:trPr>
          <w:trHeight w:val="40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9E17E6" w:rsidP="00B23C14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182 1060600000 0000 110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Земельный налог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174 000,00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177 000,00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181 000,00</w:t>
            </w:r>
          </w:p>
        </w:tc>
      </w:tr>
      <w:tr w:rsidR="00B23C14" w:rsidRPr="00E7677F" w:rsidTr="00B23C14">
        <w:trPr>
          <w:trHeight w:val="37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9E17E6" w:rsidP="00B23C14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182 1060603000 0000 </w:t>
            </w:r>
            <w:r w:rsidR="00B23C14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организаций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123 000,00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126 000,00</w:t>
            </w:r>
          </w:p>
        </w:tc>
      </w:tr>
      <w:tr w:rsidR="00B23C14" w:rsidRPr="00E7677F" w:rsidTr="00B23C14">
        <w:trPr>
          <w:trHeight w:val="64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9E17E6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182 1060603310 0000 110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123 000,00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126 000,00</w:t>
            </w:r>
          </w:p>
        </w:tc>
      </w:tr>
      <w:tr w:rsidR="00B23C14" w:rsidRPr="00E7677F" w:rsidTr="00B23C14">
        <w:trPr>
          <w:trHeight w:val="58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9E17E6" w:rsidP="00B23C14">
            <w:pPr>
              <w:suppressAutoHyphens w:val="0"/>
              <w:jc w:val="both"/>
              <w:outlineLvl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182 1060603310 0000 </w:t>
            </w:r>
            <w:r w:rsidR="00B23C14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123 000,00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126 000,00</w:t>
            </w:r>
          </w:p>
        </w:tc>
      </w:tr>
      <w:tr w:rsidR="00B23C14" w:rsidRPr="00E7677F" w:rsidTr="00B23C14">
        <w:trPr>
          <w:trHeight w:val="34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9E17E6" w:rsidP="00B23C14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182 1060604000 0000 </w:t>
            </w:r>
            <w:r w:rsidR="00B23C14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физических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53 000,00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55 000,00</w:t>
            </w:r>
          </w:p>
        </w:tc>
      </w:tr>
      <w:tr w:rsidR="00B23C14" w:rsidRPr="00E7677F" w:rsidTr="00B23C14">
        <w:trPr>
          <w:trHeight w:val="79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9E17E6" w:rsidP="00B23C14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182 1060604310 0000 110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53 000,00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55 000,00</w:t>
            </w:r>
          </w:p>
        </w:tc>
      </w:tr>
      <w:tr w:rsidR="00B23C14" w:rsidRPr="00E7677F" w:rsidTr="00B23C14">
        <w:trPr>
          <w:trHeight w:val="61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9E17E6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182 1060604310 0000 </w:t>
            </w:r>
            <w:r w:rsidR="00B23C14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110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53 000,00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55 000,00</w:t>
            </w:r>
          </w:p>
        </w:tc>
      </w:tr>
      <w:tr w:rsidR="009E17E6" w:rsidRPr="00E7677F" w:rsidTr="00B23C14">
        <w:trPr>
          <w:trHeight w:val="31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7E6" w:rsidRPr="00E7677F" w:rsidRDefault="009E17E6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182 1161800002 0000 140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7E6" w:rsidRPr="00E7677F" w:rsidRDefault="009E17E6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Доходы от сумм пеней, предусмотренных законодательством Российской </w:t>
            </w: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lastRenderedPageBreak/>
              <w:t>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7E6" w:rsidRPr="00E7677F" w:rsidRDefault="009E17E6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lastRenderedPageBreak/>
              <w:t>15000,00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7E6" w:rsidRPr="00E7677F" w:rsidRDefault="00FC39F5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16 000,00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7E6" w:rsidRPr="00E7677F" w:rsidRDefault="00FC39F5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16 000,00</w:t>
            </w:r>
          </w:p>
        </w:tc>
      </w:tr>
      <w:tr w:rsidR="00B23C14" w:rsidRPr="00E7677F" w:rsidTr="00B23C14">
        <w:trPr>
          <w:trHeight w:val="31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9E17E6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lastRenderedPageBreak/>
              <w:t>000 2000000000 0000 000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/>
                <w:lang w:eastAsia="ru-RU"/>
              </w:rPr>
            </w:pPr>
          </w:p>
          <w:p w:rsidR="00B23C14" w:rsidRPr="00E7677F" w:rsidRDefault="00B42E99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4 047 180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FC39F5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1 549 980,00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FC39F5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1 457 940,00</w:t>
            </w:r>
          </w:p>
        </w:tc>
      </w:tr>
      <w:tr w:rsidR="00B23C14" w:rsidRPr="00E7677F" w:rsidTr="00B23C14">
        <w:trPr>
          <w:trHeight w:val="64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9E17E6" w:rsidP="00B23C14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000 2020000000 0000 000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42E99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4 047 180</w:t>
            </w:r>
            <w:r w:rsidR="00B23C14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FC39F5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1 549 98</w:t>
            </w:r>
            <w:r w:rsidR="00B23C14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FC39F5" w:rsidP="00B23C14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1 457 94</w:t>
            </w:r>
            <w:r w:rsidR="00B23C14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23C14" w:rsidRPr="00E7677F" w:rsidTr="00B23C14">
        <w:trPr>
          <w:trHeight w:val="61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000 2021600110 0000 150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</w:p>
          <w:p w:rsidR="00B23C14" w:rsidRPr="00E7677F" w:rsidRDefault="00B42E99" w:rsidP="00B23C14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3 405 280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</w:p>
          <w:p w:rsidR="00B23C14" w:rsidRPr="00E7677F" w:rsidRDefault="00B23C14" w:rsidP="00B23C14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875180,00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lang w:eastAsia="ru-RU"/>
              </w:rPr>
            </w:pPr>
          </w:p>
          <w:p w:rsidR="00B23C14" w:rsidRPr="00E7677F" w:rsidRDefault="00B23C14" w:rsidP="00B23C14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769340,00</w:t>
            </w:r>
          </w:p>
        </w:tc>
      </w:tr>
      <w:tr w:rsidR="00B23C14" w:rsidRPr="00E7677F" w:rsidTr="00B23C14">
        <w:trPr>
          <w:trHeight w:val="79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000 2021600110 0000 150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42E99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3 405 280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875 180,00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769 340,00</w:t>
            </w:r>
          </w:p>
        </w:tc>
      </w:tr>
      <w:tr w:rsidR="00B23C14" w:rsidRPr="00E7677F" w:rsidTr="00B23C14">
        <w:trPr>
          <w:trHeight w:val="94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000 2021600110 0000 150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42E99" w:rsidP="00130FF0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3 405 280</w:t>
            </w:r>
            <w:r w:rsidR="00B23C14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875 180,00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769 340,00</w:t>
            </w:r>
          </w:p>
        </w:tc>
      </w:tr>
      <w:tr w:rsidR="00B23C14" w:rsidRPr="00E7677F" w:rsidTr="00B23C14">
        <w:trPr>
          <w:trHeight w:val="34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000 2022999900 0000 150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Прочие субсидии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B23C14" w:rsidRPr="00E7677F" w:rsidTr="00B23C14">
        <w:trPr>
          <w:trHeight w:val="30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000 2022999910 0000 150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B23C14" w:rsidRPr="00E7677F" w:rsidTr="00B23C14">
        <w:trPr>
          <w:trHeight w:val="40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000 2022999910 0000 150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B23C14" w:rsidRPr="00E7677F" w:rsidTr="00B23C14">
        <w:trPr>
          <w:trHeight w:val="55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000 2023000000 0000 150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241900,00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FC39F5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374 800,00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FC39F5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388 600,00</w:t>
            </w:r>
          </w:p>
        </w:tc>
      </w:tr>
      <w:tr w:rsidR="00B23C14" w:rsidRPr="00E7677F" w:rsidTr="00B23C14">
        <w:trPr>
          <w:trHeight w:val="87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000 2023002410 0000 150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B23C14" w:rsidRPr="00E7677F" w:rsidTr="00B23C14">
        <w:trPr>
          <w:trHeight w:val="78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000 2023002410 0000 150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B23C14" w:rsidRPr="00E7677F" w:rsidTr="00B23C14">
        <w:trPr>
          <w:trHeight w:val="63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000 2023002410 0000 150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B23C14" w:rsidRPr="00E7677F" w:rsidTr="00B23C14">
        <w:trPr>
          <w:trHeight w:val="85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000 2023511810 0000 150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341 200,00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374 100,00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387 900,00</w:t>
            </w:r>
          </w:p>
        </w:tc>
      </w:tr>
      <w:tr w:rsidR="00B23C14" w:rsidRPr="00E7677F" w:rsidTr="00B23C14">
        <w:trPr>
          <w:trHeight w:val="78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000 2023511810 0000 150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341200,00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374100,00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387900,00</w:t>
            </w:r>
          </w:p>
        </w:tc>
      </w:tr>
      <w:tr w:rsidR="00B23C14" w:rsidRPr="00E7677F" w:rsidTr="00B23C14">
        <w:trPr>
          <w:trHeight w:val="75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000 2023511810 0000 150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B23C14" w:rsidP="00B23C14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341 200,00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374 100,00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C14" w:rsidRPr="00E7677F" w:rsidRDefault="00130FF0" w:rsidP="00B23C14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387 900,00</w:t>
            </w:r>
          </w:p>
        </w:tc>
      </w:tr>
      <w:tr w:rsidR="00B23C14" w:rsidRPr="00E7677F" w:rsidTr="00B23C14">
        <w:trPr>
          <w:trHeight w:val="255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C14" w:rsidRPr="00E7677F" w:rsidRDefault="00B23C14" w:rsidP="00B23C14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C14" w:rsidRPr="00E7677F" w:rsidRDefault="00B23C14" w:rsidP="00B23C14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C14" w:rsidRPr="00E7677F" w:rsidRDefault="00B23C14" w:rsidP="00B23C14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</w:p>
          <w:p w:rsidR="00B23C14" w:rsidRPr="00E7677F" w:rsidRDefault="00B42E99" w:rsidP="00B23C14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B42E99">
              <w:rPr>
                <w:rFonts w:ascii="Courier New" w:hAnsi="Courier New" w:cs="Courier New"/>
                <w:b/>
                <w:bCs/>
                <w:sz w:val="22"/>
                <w:szCs w:val="22"/>
                <w:highlight w:val="yellow"/>
                <w:lang w:eastAsia="ru-RU"/>
              </w:rPr>
              <w:t>5 496 480</w:t>
            </w:r>
            <w:r w:rsidR="00B23C14" w:rsidRPr="00B42E99">
              <w:rPr>
                <w:rFonts w:ascii="Courier New" w:hAnsi="Courier New" w:cs="Courier New"/>
                <w:b/>
                <w:bCs/>
                <w:sz w:val="22"/>
                <w:szCs w:val="22"/>
                <w:highlight w:val="yellow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C14" w:rsidRPr="00E7677F" w:rsidRDefault="00B23C14" w:rsidP="001B1BFB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3 0</w:t>
            </w:r>
            <w:r w:rsidR="001B1BFB"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91 180</w:t>
            </w: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C14" w:rsidRPr="00E7677F" w:rsidRDefault="00B23C14" w:rsidP="001B1BFB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3 0</w:t>
            </w:r>
            <w:r w:rsidR="001B1BFB"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97 140</w:t>
            </w: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,00</w:t>
            </w:r>
          </w:p>
        </w:tc>
      </w:tr>
    </w:tbl>
    <w:p w:rsidR="00B23C14" w:rsidRPr="00E7677F" w:rsidRDefault="00B23C14" w:rsidP="00B23C14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p w:rsidR="00B23C14" w:rsidRPr="00E7677F" w:rsidRDefault="00B23C14" w:rsidP="00B23C14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23C14" w:rsidRPr="00E7677F" w:rsidRDefault="00B23C14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23C14" w:rsidRPr="00E7677F" w:rsidRDefault="00B23C14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C4D34" w:rsidRDefault="002C4D34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C4D34" w:rsidRDefault="002C4D34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C4D34" w:rsidRDefault="002C4D34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C4D34" w:rsidRDefault="002C4D34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C4D34" w:rsidRDefault="002C4D34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C4D34" w:rsidRDefault="002C4D34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C4D34" w:rsidRDefault="002C4D34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C4D34" w:rsidRDefault="002C4D34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03A7C" w:rsidRPr="00E7677F" w:rsidRDefault="00B03A7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lastRenderedPageBreak/>
        <w:t>Приложение № 4</w:t>
      </w:r>
    </w:p>
    <w:p w:rsidR="002C4D34" w:rsidRDefault="002C4D34" w:rsidP="00C334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C4252">
        <w:rPr>
          <w:rFonts w:ascii="Courier New" w:hAnsi="Courier New" w:cs="Courier New"/>
          <w:sz w:val="22"/>
          <w:szCs w:val="22"/>
          <w:lang w:eastAsia="ru-RU"/>
        </w:rPr>
        <w:t xml:space="preserve">к </w:t>
      </w:r>
      <w:r w:rsidR="00BC4252">
        <w:rPr>
          <w:rFonts w:ascii="Courier New" w:hAnsi="Courier New" w:cs="Courier New"/>
          <w:sz w:val="22"/>
          <w:szCs w:val="22"/>
          <w:lang w:eastAsia="ru-RU"/>
        </w:rPr>
        <w:t>Р</w:t>
      </w:r>
      <w:r w:rsidRPr="00BC4252">
        <w:rPr>
          <w:rFonts w:ascii="Courier New" w:hAnsi="Courier New" w:cs="Courier New"/>
          <w:sz w:val="22"/>
          <w:szCs w:val="22"/>
          <w:lang w:eastAsia="ru-RU"/>
        </w:rPr>
        <w:t>ешени</w:t>
      </w:r>
      <w:r w:rsidR="00003C5B">
        <w:rPr>
          <w:rFonts w:ascii="Courier New" w:hAnsi="Courier New" w:cs="Courier New"/>
          <w:sz w:val="22"/>
          <w:szCs w:val="22"/>
          <w:lang w:eastAsia="ru-RU"/>
        </w:rPr>
        <w:t>ю</w:t>
      </w:r>
      <w:r w:rsidR="00BC4252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 w:rsidRPr="00BC4252">
        <w:rPr>
          <w:rFonts w:ascii="Courier New" w:hAnsi="Courier New" w:cs="Courier New"/>
          <w:sz w:val="22"/>
          <w:szCs w:val="22"/>
          <w:lang w:eastAsia="ru-RU"/>
        </w:rPr>
        <w:t>схода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граждан </w:t>
      </w:r>
    </w:p>
    <w:p w:rsidR="002C4D34" w:rsidRDefault="00C3343D" w:rsidP="00C334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 w:rsidRPr="00E7677F"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</w:t>
      </w:r>
    </w:p>
    <w:p w:rsidR="00C3343D" w:rsidRPr="00E7677F" w:rsidRDefault="00C3343D" w:rsidP="00C334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№ </w:t>
      </w:r>
      <w:r w:rsidR="00103FDE">
        <w:rPr>
          <w:rFonts w:ascii="Courier New" w:hAnsi="Courier New" w:cs="Courier New"/>
          <w:sz w:val="22"/>
          <w:szCs w:val="22"/>
          <w:lang w:eastAsia="ru-RU"/>
        </w:rPr>
        <w:t>11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от</w:t>
      </w:r>
      <w:r w:rsidR="00103FDE">
        <w:rPr>
          <w:rFonts w:ascii="Courier New" w:hAnsi="Courier New" w:cs="Courier New"/>
          <w:sz w:val="22"/>
          <w:szCs w:val="22"/>
          <w:lang w:eastAsia="ru-RU"/>
        </w:rPr>
        <w:t xml:space="preserve"> 30</w:t>
      </w:r>
      <w:r w:rsidR="00B42E99">
        <w:rPr>
          <w:rFonts w:ascii="Courier New" w:hAnsi="Courier New" w:cs="Courier New"/>
          <w:sz w:val="22"/>
          <w:szCs w:val="22"/>
          <w:lang w:eastAsia="ru-RU"/>
        </w:rPr>
        <w:t>.05</w:t>
      </w:r>
      <w:r w:rsidR="00083F80" w:rsidRPr="00E7677F">
        <w:rPr>
          <w:rFonts w:ascii="Courier New" w:hAnsi="Courier New" w:cs="Courier New"/>
          <w:sz w:val="22"/>
          <w:szCs w:val="22"/>
          <w:lang w:eastAsia="ru-RU"/>
        </w:rPr>
        <w:t>.2025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</w:p>
    <w:p w:rsidR="00C3343D" w:rsidRPr="00E7677F" w:rsidRDefault="00C3343D" w:rsidP="00C334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СХОДА ГРАЖДАН НЕБЕЛЬСКО </w:t>
      </w:r>
    </w:p>
    <w:p w:rsidR="00C3343D" w:rsidRPr="00E7677F" w:rsidRDefault="00C3343D" w:rsidP="00C334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 w:rsidR="00083F80" w:rsidRPr="00E7677F">
        <w:rPr>
          <w:rFonts w:ascii="Courier New" w:hAnsi="Courier New" w:cs="Courier New"/>
          <w:sz w:val="22"/>
          <w:szCs w:val="22"/>
          <w:lang w:eastAsia="ru-RU"/>
        </w:rPr>
        <w:t>20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ОТ 2</w:t>
      </w:r>
      <w:r w:rsidR="00083F80" w:rsidRPr="00E7677F">
        <w:rPr>
          <w:rFonts w:ascii="Courier New" w:hAnsi="Courier New" w:cs="Courier New"/>
          <w:sz w:val="22"/>
          <w:szCs w:val="22"/>
          <w:lang w:eastAsia="ru-RU"/>
        </w:rPr>
        <w:t>7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>.12.202</w:t>
      </w:r>
      <w:r w:rsidR="00083F80" w:rsidRPr="00E7677F">
        <w:rPr>
          <w:rFonts w:ascii="Courier New" w:hAnsi="Courier New" w:cs="Courier New"/>
          <w:sz w:val="22"/>
          <w:szCs w:val="22"/>
          <w:lang w:eastAsia="ru-RU"/>
        </w:rPr>
        <w:t>4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C3343D" w:rsidRPr="00E7677F" w:rsidRDefault="00C3343D" w:rsidP="00C334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>"О БЮДЖЕТЕ НЕБЕЛЬСКОЕ СЕЛЬСКОГО ПОСЕЛЕНИЯ НА 202</w:t>
      </w:r>
      <w:r w:rsidR="00083F80" w:rsidRPr="00E7677F">
        <w:rPr>
          <w:rFonts w:ascii="Courier New" w:hAnsi="Courier New" w:cs="Courier New"/>
          <w:sz w:val="22"/>
          <w:szCs w:val="22"/>
          <w:lang w:eastAsia="ru-RU"/>
        </w:rPr>
        <w:t>5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C3343D" w:rsidRPr="00E7677F" w:rsidRDefault="00C3343D" w:rsidP="00C334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 w:rsidR="00083F80" w:rsidRPr="00E7677F">
        <w:rPr>
          <w:rFonts w:ascii="Courier New" w:hAnsi="Courier New" w:cs="Courier New"/>
          <w:sz w:val="22"/>
          <w:szCs w:val="22"/>
          <w:lang w:eastAsia="ru-RU"/>
        </w:rPr>
        <w:t>6-2027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ГОДОВ»</w:t>
      </w:r>
    </w:p>
    <w:p w:rsidR="007B7F8C" w:rsidRPr="00E7677F" w:rsidRDefault="007B7F8C" w:rsidP="00C3343D">
      <w:pPr>
        <w:suppressAutoHyphens w:val="0"/>
        <w:jc w:val="center"/>
        <w:rPr>
          <w:rFonts w:ascii="Arial" w:hAnsi="Arial" w:cs="Arial"/>
          <w:sz w:val="22"/>
          <w:szCs w:val="22"/>
          <w:lang w:eastAsia="ru-RU"/>
        </w:rPr>
      </w:pPr>
    </w:p>
    <w:p w:rsidR="00B03A7C" w:rsidRPr="00E7677F" w:rsidRDefault="007B7F8C" w:rsidP="007B7F8C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E7677F">
        <w:rPr>
          <w:rFonts w:ascii="Arial" w:hAnsi="Arial" w:cs="Arial"/>
          <w:b/>
          <w:bCs/>
          <w:sz w:val="30"/>
          <w:szCs w:val="30"/>
          <w:lang w:eastAsia="ru-RU"/>
        </w:rPr>
        <w:t xml:space="preserve">ОБЪЕМ МЕЖБЮДЖЕТНЫХ ТРАНСФЕРТОВ, ПРОГНОЗИРУЕМЫЙ К ПОЛУЧЕНИЮ В БЮДЖЕТ </w:t>
      </w:r>
      <w:r w:rsidR="001A4B27" w:rsidRPr="00E7677F">
        <w:rPr>
          <w:rFonts w:ascii="Arial" w:hAnsi="Arial" w:cs="Arial"/>
          <w:b/>
          <w:bCs/>
          <w:sz w:val="30"/>
          <w:szCs w:val="30"/>
          <w:lang w:eastAsia="ru-RU"/>
        </w:rPr>
        <w:t>НЕБЕЛЬСКОЕ</w:t>
      </w:r>
      <w:r w:rsidRPr="00E7677F">
        <w:rPr>
          <w:rFonts w:ascii="Arial" w:hAnsi="Arial" w:cs="Arial"/>
          <w:b/>
          <w:bCs/>
          <w:sz w:val="30"/>
          <w:szCs w:val="30"/>
          <w:lang w:eastAsia="ru-RU"/>
        </w:rPr>
        <w:t xml:space="preserve"> СЕЛЬСКОГО ПОСЕЛЕНИЯ  ИЗ ДРУГИХ БЮДЖ</w:t>
      </w:r>
      <w:r w:rsidR="003B3848" w:rsidRPr="00E7677F">
        <w:rPr>
          <w:rFonts w:ascii="Arial" w:hAnsi="Arial" w:cs="Arial"/>
          <w:b/>
          <w:bCs/>
          <w:sz w:val="30"/>
          <w:szCs w:val="30"/>
          <w:lang w:eastAsia="ru-RU"/>
        </w:rPr>
        <w:t xml:space="preserve">ЕТОВ БЮДЖЕТНОЙ СИСТЕМЫ РФ </w:t>
      </w:r>
    </w:p>
    <w:p w:rsidR="007B7F8C" w:rsidRPr="00E7677F" w:rsidRDefault="00083F80" w:rsidP="007B7F8C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E7677F">
        <w:rPr>
          <w:rFonts w:ascii="Arial" w:hAnsi="Arial" w:cs="Arial"/>
          <w:b/>
          <w:bCs/>
          <w:sz w:val="30"/>
          <w:szCs w:val="30"/>
          <w:lang w:eastAsia="ru-RU"/>
        </w:rPr>
        <w:t>В 2025</w:t>
      </w:r>
      <w:r w:rsidR="003B3848" w:rsidRPr="00E7677F">
        <w:rPr>
          <w:rFonts w:ascii="Arial" w:hAnsi="Arial" w:cs="Arial"/>
          <w:b/>
          <w:bCs/>
          <w:sz w:val="30"/>
          <w:szCs w:val="30"/>
          <w:lang w:eastAsia="ru-RU"/>
        </w:rPr>
        <w:t xml:space="preserve"> ГОД</w:t>
      </w:r>
      <w:r w:rsidR="00B03A7C" w:rsidRPr="00E7677F">
        <w:rPr>
          <w:rFonts w:ascii="Arial" w:hAnsi="Arial" w:cs="Arial"/>
          <w:b/>
          <w:bCs/>
          <w:sz w:val="30"/>
          <w:szCs w:val="30"/>
          <w:lang w:eastAsia="ru-RU"/>
        </w:rPr>
        <w:t>У</w:t>
      </w:r>
      <w:r w:rsidRPr="00E7677F">
        <w:rPr>
          <w:rFonts w:ascii="Arial" w:hAnsi="Arial" w:cs="Arial"/>
          <w:b/>
          <w:bCs/>
          <w:sz w:val="30"/>
          <w:szCs w:val="30"/>
          <w:lang w:eastAsia="ru-RU"/>
        </w:rPr>
        <w:t xml:space="preserve"> И ПЛАНОВЫЙ ПЕРИОД 2026-2027</w:t>
      </w:r>
      <w:r w:rsidR="007B7F8C" w:rsidRPr="00E7677F">
        <w:rPr>
          <w:rFonts w:ascii="Arial" w:hAnsi="Arial" w:cs="Arial"/>
          <w:b/>
          <w:bCs/>
          <w:sz w:val="30"/>
          <w:szCs w:val="30"/>
          <w:lang w:eastAsia="ru-RU"/>
        </w:rPr>
        <w:t xml:space="preserve"> ГОДОВ</w:t>
      </w:r>
    </w:p>
    <w:p w:rsidR="007B7F8C" w:rsidRPr="00E7677F" w:rsidRDefault="007B7F8C" w:rsidP="007B7F8C">
      <w:pPr>
        <w:jc w:val="center"/>
        <w:rPr>
          <w:rFonts w:ascii="Arial" w:hAnsi="Arial" w:cs="Arial"/>
          <w:sz w:val="22"/>
          <w:szCs w:val="22"/>
          <w:lang w:eastAsia="ru-RU"/>
        </w:rPr>
      </w:pPr>
    </w:p>
    <w:tbl>
      <w:tblPr>
        <w:tblW w:w="14884" w:type="dxa"/>
        <w:tblInd w:w="675" w:type="dxa"/>
        <w:tblLook w:val="04A0"/>
      </w:tblPr>
      <w:tblGrid>
        <w:gridCol w:w="3261"/>
        <w:gridCol w:w="5244"/>
        <w:gridCol w:w="2114"/>
        <w:gridCol w:w="2126"/>
        <w:gridCol w:w="2139"/>
      </w:tblGrid>
      <w:tr w:rsidR="007B7F8C" w:rsidRPr="00E7677F" w:rsidTr="00B03A7C">
        <w:trPr>
          <w:trHeight w:val="61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Код вида дохода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кода вида дохода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</w:t>
            </w:r>
            <w:r w:rsidR="007B7F8C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</w:t>
            </w:r>
            <w:r w:rsidR="007B7F8C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2027</w:t>
            </w:r>
            <w:r w:rsidR="007B7F8C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</w:tr>
      <w:tr w:rsidR="007B7F8C" w:rsidRPr="00E7677F" w:rsidTr="00B03A7C">
        <w:trPr>
          <w:trHeight w:val="315"/>
          <w:tblHeader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</w:tr>
      <w:tr w:rsidR="007B7F8C" w:rsidRPr="00E7677F" w:rsidTr="00B03A7C">
        <w:trPr>
          <w:trHeight w:val="2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2.00.00000.00.0000.000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505B4" w:rsidP="007B7F8C">
            <w:pPr>
              <w:suppressAutoHyphens w:val="0"/>
              <w:jc w:val="both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Безвозмездные поступления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3C6406" w:rsidP="007B7F8C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4 0</w:t>
            </w:r>
            <w:r w:rsidR="00B42E99">
              <w:rPr>
                <w:rFonts w:ascii="Courier New" w:hAnsi="Courier New" w:cs="Courier New"/>
                <w:sz w:val="22"/>
                <w:szCs w:val="22"/>
                <w:lang w:eastAsia="ru-RU"/>
              </w:rPr>
              <w:t>47 180</w:t>
            </w:r>
            <w:r w:rsidR="00083F80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1 549 980</w:t>
            </w:r>
            <w:r w:rsidR="00187667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outlineLvl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1 457 940,00</w:t>
            </w:r>
          </w:p>
        </w:tc>
      </w:tr>
      <w:tr w:rsidR="007B7F8C" w:rsidRPr="00E7677F" w:rsidTr="008B0734">
        <w:trPr>
          <w:trHeight w:val="74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2.02.00000.00.0000.000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505B4" w:rsidP="007B7F8C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3C6406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4 0</w:t>
            </w:r>
            <w:r w:rsidR="00B42E99">
              <w:rPr>
                <w:rFonts w:ascii="Courier New" w:hAnsi="Courier New" w:cs="Courier New"/>
                <w:sz w:val="22"/>
                <w:szCs w:val="22"/>
                <w:lang w:eastAsia="ru-RU"/>
              </w:rPr>
              <w:t>47 180</w:t>
            </w:r>
            <w:r w:rsidR="00B42E99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1 549 980,00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1 457 940</w:t>
            </w:r>
            <w:r w:rsidR="001360FA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E7677F" w:rsidTr="00B03A7C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2.02.10000.00.0000.150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B42E99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3 405 280,00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875 180</w:t>
            </w:r>
            <w:r w:rsidR="00A14BF0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769 340</w:t>
            </w:r>
            <w:r w:rsidR="00A14BF0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E7677F" w:rsidTr="00B03A7C">
        <w:trPr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2.02.16001.00.0000.150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B94133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A14BF0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A14BF0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7B7F8C" w:rsidRPr="00E7677F" w:rsidTr="00B03A7C">
        <w:trPr>
          <w:trHeight w:val="9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2.02.16001.10.0000.150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B94133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A14BF0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A14BF0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7B7F8C" w:rsidRPr="00E7677F" w:rsidTr="00B03A7C">
        <w:trPr>
          <w:trHeight w:val="8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2.02.16001.10.0000.150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B94133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A14BF0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A14BF0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7B7F8C" w:rsidRPr="00E7677F" w:rsidTr="00B03A7C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2.02.20000.00.0000.150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B94133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1360FA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1360FA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7B7F8C" w:rsidRPr="00E7677F" w:rsidTr="00B03A7C">
        <w:trPr>
          <w:trHeight w:val="10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bookmarkStart w:id="2" w:name="RANGE!A17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2.02.25599.10.0000.150</w:t>
            </w:r>
            <w:bookmarkEnd w:id="2"/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Субсидии бюджетам сельских поселений на подготовку проектов межевания земельных участков и на проведение кадастровых работ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B94133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1360FA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1360FA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7B7F8C" w:rsidRPr="00E7677F" w:rsidTr="00BF1896">
        <w:trPr>
          <w:trHeight w:val="3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2.02.25599.10.0000.150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outlineLvl w:val="1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Субсидии бюджетам сельских поселений на подготовку проектов межевания земельных участков и на проведение кадастровых работ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B94133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1360FA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1360FA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7B7F8C" w:rsidRPr="00E7677F" w:rsidTr="00B03A7C">
        <w:trPr>
          <w:trHeight w:val="2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2.02.29999.00.0000.150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Прочие субсидии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B94133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B94133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1360FA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7B7F8C" w:rsidRPr="00E7677F" w:rsidTr="00B03A7C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2.02.29999.10.0000.150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B94133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B94133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1360FA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7B7F8C" w:rsidRPr="00E7677F" w:rsidTr="00B03A7C">
        <w:trPr>
          <w:trHeight w:val="3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2.02.29999.10.0000.150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B94133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</w:t>
            </w:r>
            <w:r w:rsidR="007B7F8C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1360FA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C3343D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300 000,00</w:t>
            </w:r>
          </w:p>
        </w:tc>
      </w:tr>
      <w:tr w:rsidR="007B7F8C" w:rsidRPr="00E7677F" w:rsidTr="00B03A7C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2.02.30000.00.0000.150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341 900,00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374 800,00</w:t>
            </w:r>
            <w:r w:rsidR="00187667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outlineLvl w:val="1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388 600,00</w:t>
            </w:r>
          </w:p>
        </w:tc>
      </w:tr>
      <w:tr w:rsidR="007B7F8C" w:rsidRPr="00E7677F" w:rsidTr="00B03A7C">
        <w:trPr>
          <w:trHeight w:val="8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2.02.30024.00.0000.150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7B7F8C" w:rsidRPr="00E7677F" w:rsidTr="00B03A7C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2.02.30024.10.0000.150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7B7F8C" w:rsidRPr="00E7677F" w:rsidTr="00B03A7C">
        <w:trPr>
          <w:trHeight w:val="8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2.02.30024.10.0000.150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6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7B7F8C" w:rsidRPr="00E7677F" w:rsidTr="00B03A7C">
        <w:trPr>
          <w:trHeight w:val="11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2.02.35118.00.0000.150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341 200,00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374 100,00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outlineLvl w:val="2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387 900,00</w:t>
            </w:r>
          </w:p>
        </w:tc>
      </w:tr>
      <w:tr w:rsidR="007B7F8C" w:rsidRPr="00E7677F" w:rsidTr="00B03A7C">
        <w:trPr>
          <w:trHeight w:val="10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2.02.35118.10.0000.150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341 200,00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374 100,00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outlineLvl w:val="3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387 900,00</w:t>
            </w:r>
          </w:p>
        </w:tc>
      </w:tr>
      <w:tr w:rsidR="007B7F8C" w:rsidRPr="00E7677F" w:rsidTr="00B03A7C">
        <w:trPr>
          <w:trHeight w:val="10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2.02.35118.10.0000.150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7B7F8C" w:rsidP="007B7F8C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341 200,00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374 100</w:t>
            </w:r>
            <w:r w:rsidR="007B7F8C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F8C" w:rsidRPr="00E7677F" w:rsidRDefault="00083F80" w:rsidP="007B7F8C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387 900</w:t>
            </w:r>
            <w:r w:rsidR="007B7F8C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7B7F8C" w:rsidRPr="00E7677F" w:rsidTr="00B03A7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E7677F" w:rsidRDefault="007B7F8C" w:rsidP="007B7F8C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E7677F" w:rsidRDefault="007B7F8C" w:rsidP="007B7F8C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E7677F" w:rsidRDefault="003C6406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4 0</w:t>
            </w:r>
            <w:r w:rsidR="00B42E99" w:rsidRPr="00B42E99">
              <w:rPr>
                <w:rFonts w:ascii="Courier New" w:hAnsi="Courier New" w:cs="Courier New"/>
                <w:sz w:val="22"/>
                <w:szCs w:val="22"/>
                <w:lang w:eastAsia="ru-RU"/>
              </w:rPr>
              <w:t>47 180,00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E7677F" w:rsidRDefault="00083F80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1 549 980,00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F8C" w:rsidRPr="00E7677F" w:rsidRDefault="00083F80" w:rsidP="007B7F8C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1 457 940,00</w:t>
            </w:r>
          </w:p>
        </w:tc>
      </w:tr>
    </w:tbl>
    <w:p w:rsidR="007B7F8C" w:rsidRPr="00E7677F" w:rsidRDefault="007B7F8C" w:rsidP="007B7F8C">
      <w:pPr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7B7F8C" w:rsidRPr="00E7677F" w:rsidRDefault="007B7F8C" w:rsidP="007B7F8C">
      <w:pPr>
        <w:suppressAutoHyphens w:val="0"/>
        <w:jc w:val="right"/>
        <w:rPr>
          <w:rFonts w:ascii="Arial" w:hAnsi="Arial" w:cs="Arial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03A7C" w:rsidRPr="00E7677F" w:rsidRDefault="00B03A7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lastRenderedPageBreak/>
        <w:t>Приложение № 5</w:t>
      </w:r>
    </w:p>
    <w:p w:rsidR="002C4D34" w:rsidRDefault="002C4D34" w:rsidP="00C334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C4252">
        <w:rPr>
          <w:rFonts w:ascii="Courier New" w:hAnsi="Courier New" w:cs="Courier New"/>
          <w:sz w:val="22"/>
          <w:szCs w:val="22"/>
          <w:lang w:eastAsia="ru-RU"/>
        </w:rPr>
        <w:t xml:space="preserve">к </w:t>
      </w:r>
      <w:r w:rsidR="00BC4252">
        <w:rPr>
          <w:rFonts w:ascii="Courier New" w:hAnsi="Courier New" w:cs="Courier New"/>
          <w:sz w:val="22"/>
          <w:szCs w:val="22"/>
          <w:lang w:eastAsia="ru-RU"/>
        </w:rPr>
        <w:t>Р</w:t>
      </w:r>
      <w:r w:rsidRPr="00BC4252">
        <w:rPr>
          <w:rFonts w:ascii="Courier New" w:hAnsi="Courier New" w:cs="Courier New"/>
          <w:sz w:val="22"/>
          <w:szCs w:val="22"/>
          <w:lang w:eastAsia="ru-RU"/>
        </w:rPr>
        <w:t>ешени</w:t>
      </w:r>
      <w:r w:rsidR="00003C5B">
        <w:rPr>
          <w:rFonts w:ascii="Courier New" w:hAnsi="Courier New" w:cs="Courier New"/>
          <w:sz w:val="22"/>
          <w:szCs w:val="22"/>
          <w:lang w:eastAsia="ru-RU"/>
        </w:rPr>
        <w:t>ю</w:t>
      </w:r>
      <w:r w:rsidR="00BC4252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 w:rsidRPr="00BC4252">
        <w:rPr>
          <w:rFonts w:ascii="Courier New" w:hAnsi="Courier New" w:cs="Courier New"/>
          <w:sz w:val="22"/>
          <w:szCs w:val="22"/>
          <w:lang w:eastAsia="ru-RU"/>
        </w:rPr>
        <w:t>схода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граждан</w:t>
      </w:r>
    </w:p>
    <w:p w:rsidR="00C3343D" w:rsidRPr="00E7677F" w:rsidRDefault="00C3343D" w:rsidP="00C334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 w:rsidRPr="00E7677F"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№ </w:t>
      </w:r>
      <w:r w:rsidR="00103FDE">
        <w:rPr>
          <w:rFonts w:ascii="Courier New" w:hAnsi="Courier New" w:cs="Courier New"/>
          <w:sz w:val="22"/>
          <w:szCs w:val="22"/>
          <w:lang w:eastAsia="ru-RU"/>
        </w:rPr>
        <w:t>11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от</w:t>
      </w:r>
      <w:r w:rsidR="00103FDE">
        <w:rPr>
          <w:rFonts w:ascii="Courier New" w:hAnsi="Courier New" w:cs="Courier New"/>
          <w:sz w:val="22"/>
          <w:szCs w:val="22"/>
          <w:lang w:eastAsia="ru-RU"/>
        </w:rPr>
        <w:t xml:space="preserve"> 30</w:t>
      </w:r>
      <w:r w:rsidR="00B42E99">
        <w:rPr>
          <w:rFonts w:ascii="Courier New" w:hAnsi="Courier New" w:cs="Courier New"/>
          <w:sz w:val="22"/>
          <w:szCs w:val="22"/>
          <w:lang w:eastAsia="ru-RU"/>
        </w:rPr>
        <w:t>.05</w:t>
      </w:r>
      <w:r w:rsidR="00D43689" w:rsidRPr="00E7677F">
        <w:rPr>
          <w:rFonts w:ascii="Courier New" w:hAnsi="Courier New" w:cs="Courier New"/>
          <w:sz w:val="22"/>
          <w:szCs w:val="22"/>
          <w:lang w:eastAsia="ru-RU"/>
        </w:rPr>
        <w:t>.2025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</w:p>
    <w:p w:rsidR="00C3343D" w:rsidRPr="00E7677F" w:rsidRDefault="00C3343D" w:rsidP="00C334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СХОДА ГРАЖДАН НЕБЕЛЬСКО </w:t>
      </w:r>
    </w:p>
    <w:p w:rsidR="00C3343D" w:rsidRPr="00E7677F" w:rsidRDefault="00C3343D" w:rsidP="00C334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 w:rsidR="00D43689" w:rsidRPr="00E7677F">
        <w:rPr>
          <w:rFonts w:ascii="Courier New" w:hAnsi="Courier New" w:cs="Courier New"/>
          <w:sz w:val="22"/>
          <w:szCs w:val="22"/>
          <w:lang w:eastAsia="ru-RU"/>
        </w:rPr>
        <w:t>20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ОТ 2</w:t>
      </w:r>
      <w:r w:rsidR="00D43689" w:rsidRPr="00E7677F">
        <w:rPr>
          <w:rFonts w:ascii="Courier New" w:hAnsi="Courier New" w:cs="Courier New"/>
          <w:sz w:val="22"/>
          <w:szCs w:val="22"/>
          <w:lang w:eastAsia="ru-RU"/>
        </w:rPr>
        <w:t>7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>.12.202</w:t>
      </w:r>
      <w:r w:rsidR="00D43689" w:rsidRPr="00E7677F">
        <w:rPr>
          <w:rFonts w:ascii="Courier New" w:hAnsi="Courier New" w:cs="Courier New"/>
          <w:sz w:val="22"/>
          <w:szCs w:val="22"/>
          <w:lang w:eastAsia="ru-RU"/>
        </w:rPr>
        <w:t>4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C3343D" w:rsidRPr="00E7677F" w:rsidRDefault="00C3343D" w:rsidP="00C334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>"О БЮДЖЕТЕ НЕБЕЛЬСКОЕ СЕЛЬСКОГО ПОСЕЛЕНИЯ НА 202</w:t>
      </w:r>
      <w:r w:rsidR="00D01ACE" w:rsidRPr="00E7677F">
        <w:rPr>
          <w:rFonts w:ascii="Courier New" w:hAnsi="Courier New" w:cs="Courier New"/>
          <w:sz w:val="22"/>
          <w:szCs w:val="22"/>
          <w:lang w:eastAsia="ru-RU"/>
        </w:rPr>
        <w:t>5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C3343D" w:rsidRPr="00E7677F" w:rsidRDefault="00C3343D" w:rsidP="00C334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 w:rsidR="00D01ACE" w:rsidRPr="00E7677F">
        <w:rPr>
          <w:rFonts w:ascii="Courier New" w:hAnsi="Courier New" w:cs="Courier New"/>
          <w:sz w:val="22"/>
          <w:szCs w:val="22"/>
          <w:lang w:eastAsia="ru-RU"/>
        </w:rPr>
        <w:t>6-2027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ГОДОВ»</w:t>
      </w:r>
    </w:p>
    <w:p w:rsidR="008D21CE" w:rsidRPr="00E7677F" w:rsidRDefault="008D21CE" w:rsidP="00C3343D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D43689" w:rsidRPr="00E7677F" w:rsidRDefault="00D43689" w:rsidP="00D43689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E7677F">
        <w:rPr>
          <w:rFonts w:ascii="Arial" w:hAnsi="Arial" w:cs="Arial"/>
          <w:b/>
          <w:bCs/>
          <w:sz w:val="30"/>
          <w:szCs w:val="30"/>
          <w:lang w:eastAsia="ru-RU"/>
        </w:rPr>
        <w:t xml:space="preserve">РАСПРЕДЕЛЕНИЕ БЮДЖЕТНЫХ АССИГНОВАНИЙ ПО РАЗДЕЛАМ, ПОДРАЗДЕЛАМ КЛАССИФИКАЦИИ РАСХОДОВ БЮДЖЕТА НЕБЕЛЬСКОЕ СЕЛЬСКОГО ПОСЕЛЕНИЯ </w:t>
      </w:r>
    </w:p>
    <w:p w:rsidR="00D43689" w:rsidRPr="00E7677F" w:rsidRDefault="00D43689" w:rsidP="00D43689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E7677F">
        <w:rPr>
          <w:rFonts w:ascii="Arial" w:hAnsi="Arial" w:cs="Arial"/>
          <w:b/>
          <w:bCs/>
          <w:sz w:val="30"/>
          <w:szCs w:val="30"/>
          <w:lang w:eastAsia="ru-RU"/>
        </w:rPr>
        <w:t>НА 2025 ГОД И ПЛАНОВЫЙ ПЕРИОД 2026-2027 ГОДОВ</w:t>
      </w:r>
    </w:p>
    <w:p w:rsidR="00D43689" w:rsidRPr="00E7677F" w:rsidRDefault="00D43689" w:rsidP="00D43689">
      <w:pPr>
        <w:suppressAutoHyphens w:val="0"/>
        <w:jc w:val="center"/>
        <w:rPr>
          <w:rFonts w:ascii="Courier New" w:hAnsi="Courier New" w:cs="Courier New"/>
          <w:sz w:val="30"/>
          <w:szCs w:val="30"/>
          <w:lang w:eastAsia="ru-RU"/>
        </w:rPr>
      </w:pPr>
    </w:p>
    <w:tbl>
      <w:tblPr>
        <w:tblW w:w="14884" w:type="dxa"/>
        <w:tblInd w:w="675" w:type="dxa"/>
        <w:tblLook w:val="04A0"/>
      </w:tblPr>
      <w:tblGrid>
        <w:gridCol w:w="613"/>
        <w:gridCol w:w="6521"/>
        <w:gridCol w:w="1580"/>
        <w:gridCol w:w="1918"/>
        <w:gridCol w:w="2126"/>
        <w:gridCol w:w="2126"/>
      </w:tblGrid>
      <w:tr w:rsidR="00D43689" w:rsidRPr="00E7677F" w:rsidTr="00D43689">
        <w:trPr>
          <w:trHeight w:val="1005"/>
          <w:tblHeader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№ </w:t>
            </w:r>
            <w:proofErr w:type="spellStart"/>
            <w:proofErr w:type="gramStart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</w:t>
            </w:r>
            <w:proofErr w:type="spellEnd"/>
            <w:proofErr w:type="gramEnd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/</w:t>
            </w:r>
            <w:proofErr w:type="spellStart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КФСР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КФСР (раздел, подраздел)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2027 год</w:t>
            </w:r>
          </w:p>
        </w:tc>
      </w:tr>
      <w:tr w:rsidR="00D43689" w:rsidRPr="00E7677F" w:rsidTr="00D43689">
        <w:trPr>
          <w:trHeight w:val="315"/>
          <w:tblHeader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</w:tr>
      <w:tr w:rsidR="00D43689" w:rsidRPr="00E7677F" w:rsidTr="00D43689">
        <w:trPr>
          <w:trHeight w:val="68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B42E9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1 001 401,00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BB0BFC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363 729,32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BB0BFC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363 729</w:t>
            </w:r>
            <w:r w:rsidR="00D43689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,32</w:t>
            </w:r>
          </w:p>
        </w:tc>
      </w:tr>
      <w:tr w:rsidR="00D43689" w:rsidRPr="00E7677F" w:rsidTr="00D43689">
        <w:trPr>
          <w:trHeight w:val="112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B42E9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3 941 168,20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BB0BFC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1 838  099</w:t>
            </w:r>
            <w:r w:rsidR="00D43689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,5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BB0BFC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1 830 259</w:t>
            </w:r>
            <w:r w:rsidR="00D43689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,51</w:t>
            </w:r>
          </w:p>
        </w:tc>
      </w:tr>
      <w:tr w:rsidR="00D43689" w:rsidRPr="00E7677F" w:rsidTr="00D43689">
        <w:trPr>
          <w:trHeight w:val="413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0107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D43689" w:rsidRPr="00E7677F" w:rsidTr="00D43689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10 000,00</w:t>
            </w:r>
          </w:p>
        </w:tc>
      </w:tr>
      <w:tr w:rsidR="00D43689" w:rsidRPr="00E7677F" w:rsidTr="00D43689">
        <w:trPr>
          <w:trHeight w:val="46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bookmarkStart w:id="3" w:name="RANGE!C14:G15"/>
            <w:bookmarkStart w:id="4" w:name="RANGE!C14"/>
            <w:bookmarkEnd w:id="3"/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  <w:bookmarkEnd w:id="4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 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    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 700,00</w:t>
            </w:r>
          </w:p>
        </w:tc>
      </w:tr>
      <w:tr w:rsidR="00D43689" w:rsidRPr="00E7677F" w:rsidTr="00D43689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01ACE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341 200</w:t>
            </w:r>
            <w:r w:rsidR="00D43689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01ACE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374 100</w:t>
            </w:r>
            <w:r w:rsidR="00D43689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01ACE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387 900</w:t>
            </w:r>
            <w:r w:rsidR="00D43689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D43689" w:rsidRPr="00E7677F" w:rsidTr="00D43689">
        <w:trPr>
          <w:trHeight w:val="86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0310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10 000,00</w:t>
            </w:r>
          </w:p>
        </w:tc>
      </w:tr>
      <w:tr w:rsidR="00D43689" w:rsidRPr="00E7677F" w:rsidTr="00D43689">
        <w:trPr>
          <w:trHeight w:val="37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D43689" w:rsidRPr="00E7677F" w:rsidTr="00D43689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Коммунальное хозяйство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0502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D43689" w:rsidRPr="00E7677F" w:rsidTr="00D43689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155AB1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80 019</w:t>
            </w:r>
            <w:r w:rsidR="00D43689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80 000,00</w:t>
            </w:r>
          </w:p>
        </w:tc>
      </w:tr>
      <w:tr w:rsidR="00D43689" w:rsidRPr="00E7677F" w:rsidTr="00D43689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Молодежная политика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0707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D43689" w:rsidRPr="00E7677F" w:rsidTr="00D43689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B42E9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402 681</w:t>
            </w:r>
            <w:r w:rsidR="00D43689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</w:tr>
      <w:tr w:rsidR="00D43689" w:rsidRPr="00E7677F" w:rsidTr="00D43689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13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01ACE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10 871,00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17373B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="00D43689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17373B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</w:t>
            </w:r>
            <w:r w:rsidR="00D43689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</w:tr>
      <w:tr w:rsidR="00D43689" w:rsidRPr="00E7677F" w:rsidTr="00D43689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Физическая культура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1101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D43689" w:rsidRPr="00E7677F" w:rsidTr="00D43689">
        <w:trPr>
          <w:trHeight w:val="6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1403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84 551,17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84 551,17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84 551,17</w:t>
            </w:r>
          </w:p>
        </w:tc>
      </w:tr>
      <w:tr w:rsidR="00D43689" w:rsidRPr="00E7677F" w:rsidTr="00D43689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689" w:rsidRPr="00E7677F" w:rsidRDefault="00D43689" w:rsidP="00D43689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>Условно-утвержденные расходы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689" w:rsidRPr="00E7677F" w:rsidRDefault="00D43689" w:rsidP="00D43689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689" w:rsidRPr="00E7677F" w:rsidRDefault="00D43689" w:rsidP="003C062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60 4</w:t>
            </w:r>
            <w:r w:rsidR="003C0626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27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689" w:rsidRPr="00E7677F" w:rsidRDefault="00D43689" w:rsidP="003C062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120 4</w:t>
            </w:r>
            <w:r w:rsidR="003C0626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62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D43689" w:rsidRPr="00E7677F" w:rsidTr="00D43689">
        <w:trPr>
          <w:trHeight w:val="31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689" w:rsidRPr="00E7677F" w:rsidRDefault="00D43689" w:rsidP="00D43689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689" w:rsidRPr="00E7677F" w:rsidRDefault="00D43689" w:rsidP="00D43689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689" w:rsidRPr="00E7677F" w:rsidRDefault="00D43689" w:rsidP="00D43689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689" w:rsidRPr="00E7677F" w:rsidRDefault="00B42E99" w:rsidP="00D01ACE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B42E99">
              <w:rPr>
                <w:rFonts w:ascii="Courier New" w:hAnsi="Courier New" w:cs="Courier New"/>
                <w:b/>
                <w:bCs/>
                <w:sz w:val="22"/>
                <w:szCs w:val="22"/>
                <w:highlight w:val="yellow"/>
                <w:lang w:eastAsia="ru-RU"/>
              </w:rPr>
              <w:t>5 809 911,02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689" w:rsidRPr="00E7677F" w:rsidRDefault="00D43689" w:rsidP="0017373B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  <w:r w:rsidR="0017373B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091 180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689" w:rsidRPr="00E7677F" w:rsidRDefault="00D43689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3 0</w:t>
            </w:r>
            <w:r w:rsidR="00BA5EE6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97 14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</w:tbl>
    <w:p w:rsidR="000D0672" w:rsidRPr="00E7677F" w:rsidRDefault="000D0672" w:rsidP="000D0672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D21CE" w:rsidRPr="00E7677F" w:rsidRDefault="008D21CE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CF7EE9" w:rsidRPr="00E7677F" w:rsidRDefault="00CF7EE9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C22950" w:rsidRPr="00E7677F" w:rsidRDefault="00C22950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C22950" w:rsidRPr="00E7677F" w:rsidRDefault="00C22950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C22950" w:rsidRPr="00E7677F" w:rsidRDefault="00C22950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C22950" w:rsidRPr="00E7677F" w:rsidRDefault="00C22950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C22950" w:rsidRPr="00E7677F" w:rsidRDefault="00C22950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A5EE6" w:rsidRPr="00E7677F" w:rsidRDefault="00BA5EE6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A5EE6" w:rsidRPr="00E7677F" w:rsidRDefault="00BA5EE6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C4D34" w:rsidRDefault="002C4D34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C4D34" w:rsidRDefault="002C4D34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03A7C" w:rsidRPr="00E7677F" w:rsidRDefault="00B03A7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lastRenderedPageBreak/>
        <w:t>Приложение № 6</w:t>
      </w:r>
    </w:p>
    <w:p w:rsidR="002C4D34" w:rsidRDefault="002C4D34" w:rsidP="008472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C4252">
        <w:rPr>
          <w:rFonts w:ascii="Courier New" w:hAnsi="Courier New" w:cs="Courier New"/>
          <w:sz w:val="22"/>
          <w:szCs w:val="22"/>
          <w:lang w:eastAsia="ru-RU"/>
        </w:rPr>
        <w:t xml:space="preserve">к </w:t>
      </w:r>
      <w:r w:rsidR="00BC4252">
        <w:rPr>
          <w:rFonts w:ascii="Courier New" w:hAnsi="Courier New" w:cs="Courier New"/>
          <w:sz w:val="22"/>
          <w:szCs w:val="22"/>
          <w:lang w:eastAsia="ru-RU"/>
        </w:rPr>
        <w:t>Р</w:t>
      </w:r>
      <w:r w:rsidRPr="00BC4252">
        <w:rPr>
          <w:rFonts w:ascii="Courier New" w:hAnsi="Courier New" w:cs="Courier New"/>
          <w:sz w:val="22"/>
          <w:szCs w:val="22"/>
          <w:lang w:eastAsia="ru-RU"/>
        </w:rPr>
        <w:t>ешени</w:t>
      </w:r>
      <w:r w:rsidR="00003C5B">
        <w:rPr>
          <w:rFonts w:ascii="Courier New" w:hAnsi="Courier New" w:cs="Courier New"/>
          <w:sz w:val="22"/>
          <w:szCs w:val="22"/>
          <w:lang w:eastAsia="ru-RU"/>
        </w:rPr>
        <w:t>ю</w:t>
      </w:r>
      <w:r w:rsidR="00BC4252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 w:rsidRPr="00BC4252">
        <w:rPr>
          <w:rFonts w:ascii="Courier New" w:hAnsi="Courier New" w:cs="Courier New"/>
          <w:sz w:val="22"/>
          <w:szCs w:val="22"/>
          <w:lang w:eastAsia="ru-RU"/>
        </w:rPr>
        <w:t>схода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граждан</w:t>
      </w:r>
    </w:p>
    <w:p w:rsidR="008472FC" w:rsidRPr="00E7677F" w:rsidRDefault="008472FC" w:rsidP="008472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 w:rsidRPr="00E7677F"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№ </w:t>
      </w:r>
      <w:r w:rsidR="00103FDE">
        <w:rPr>
          <w:rFonts w:ascii="Courier New" w:hAnsi="Courier New" w:cs="Courier New"/>
          <w:sz w:val="22"/>
          <w:szCs w:val="22"/>
          <w:lang w:eastAsia="ru-RU"/>
        </w:rPr>
        <w:t>11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от </w:t>
      </w:r>
      <w:r w:rsidR="003C6406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 w:rsidR="00103FDE">
        <w:rPr>
          <w:rFonts w:ascii="Courier New" w:hAnsi="Courier New" w:cs="Courier New"/>
          <w:sz w:val="22"/>
          <w:szCs w:val="22"/>
          <w:lang w:eastAsia="ru-RU"/>
        </w:rPr>
        <w:t>30</w:t>
      </w:r>
      <w:r w:rsidR="003C6406">
        <w:rPr>
          <w:rFonts w:ascii="Courier New" w:hAnsi="Courier New" w:cs="Courier New"/>
          <w:sz w:val="22"/>
          <w:szCs w:val="22"/>
          <w:lang w:eastAsia="ru-RU"/>
        </w:rPr>
        <w:t>.05</w:t>
      </w:r>
      <w:r w:rsidR="003C0626" w:rsidRPr="00E7677F">
        <w:rPr>
          <w:rFonts w:ascii="Courier New" w:hAnsi="Courier New" w:cs="Courier New"/>
          <w:sz w:val="22"/>
          <w:szCs w:val="22"/>
          <w:lang w:eastAsia="ru-RU"/>
        </w:rPr>
        <w:t>.2025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</w:p>
    <w:p w:rsidR="008472FC" w:rsidRPr="00E7677F" w:rsidRDefault="008472FC" w:rsidP="008472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СХОДА ГРАЖДАН НЕБЕЛЬСКО </w:t>
      </w:r>
    </w:p>
    <w:p w:rsidR="008472FC" w:rsidRPr="00E7677F" w:rsidRDefault="008472FC" w:rsidP="008472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 w:rsidR="003C0626" w:rsidRPr="00E7677F">
        <w:rPr>
          <w:rFonts w:ascii="Courier New" w:hAnsi="Courier New" w:cs="Courier New"/>
          <w:sz w:val="22"/>
          <w:szCs w:val="22"/>
          <w:lang w:eastAsia="ru-RU"/>
        </w:rPr>
        <w:t>20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ОТ 2</w:t>
      </w:r>
      <w:r w:rsidR="003C0626" w:rsidRPr="00E7677F">
        <w:rPr>
          <w:rFonts w:ascii="Courier New" w:hAnsi="Courier New" w:cs="Courier New"/>
          <w:sz w:val="22"/>
          <w:szCs w:val="22"/>
          <w:lang w:eastAsia="ru-RU"/>
        </w:rPr>
        <w:t>7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>.12.202</w:t>
      </w:r>
      <w:r w:rsidR="003C0626" w:rsidRPr="00E7677F">
        <w:rPr>
          <w:rFonts w:ascii="Courier New" w:hAnsi="Courier New" w:cs="Courier New"/>
          <w:sz w:val="22"/>
          <w:szCs w:val="22"/>
          <w:lang w:eastAsia="ru-RU"/>
        </w:rPr>
        <w:t>4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8472FC" w:rsidRPr="00E7677F" w:rsidRDefault="008472FC" w:rsidP="008472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>"О БЮДЖЕТЕ НЕБЕЛЬСКОЕ СЕЛЬСКОГО ПОСЕЛЕНИЯ НА 202</w:t>
      </w:r>
      <w:r w:rsidR="003E0353" w:rsidRPr="00E7677F">
        <w:rPr>
          <w:rFonts w:ascii="Courier New" w:hAnsi="Courier New" w:cs="Courier New"/>
          <w:sz w:val="22"/>
          <w:szCs w:val="22"/>
          <w:lang w:eastAsia="ru-RU"/>
        </w:rPr>
        <w:t>5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8472FC" w:rsidRPr="00E7677F" w:rsidRDefault="008472FC" w:rsidP="008472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 w:rsidR="003E0353" w:rsidRPr="00E7677F">
        <w:rPr>
          <w:rFonts w:ascii="Courier New" w:hAnsi="Courier New" w:cs="Courier New"/>
          <w:sz w:val="22"/>
          <w:szCs w:val="22"/>
          <w:lang w:eastAsia="ru-RU"/>
        </w:rPr>
        <w:t>6-2027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ГОДОВ»</w:t>
      </w:r>
    </w:p>
    <w:p w:rsidR="008D21CE" w:rsidRPr="00E7677F" w:rsidRDefault="008D21CE" w:rsidP="008472FC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BA5EE6" w:rsidRPr="00E7677F" w:rsidRDefault="00BA5EE6" w:rsidP="00BA5EE6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E7677F">
        <w:rPr>
          <w:rFonts w:ascii="Arial" w:hAnsi="Arial" w:cs="Arial"/>
          <w:b/>
          <w:bCs/>
          <w:sz w:val="30"/>
          <w:szCs w:val="30"/>
          <w:lang w:eastAsia="ru-RU"/>
        </w:rPr>
        <w:t xml:space="preserve">РАСПРЕДЕЛЕНИЕ БЮДЖЕТНЫХ АССИГНОВАНИЙ ПО ЦЕЛЕВЫМ СТАТЬЯМ (МУНИЦИПАЛЬНЫМ ПРОГРАММАМ И НЕПРОГРАММНЫМ НАПРАВЛЕНИЯМ ДЕЯТЕЛЬНОСТИ), ГРУППАМ ВИДОВ РАСХОДОВ, РАЗДЕЛАМ, ПОДРАЗДЕЛАМ КЛАССИФИКАЦИИ РАСХОДОВ БЮДЖЕТА </w:t>
      </w:r>
    </w:p>
    <w:p w:rsidR="00BA5EE6" w:rsidRPr="00E7677F" w:rsidRDefault="00BA5EE6" w:rsidP="00BA5EE6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E7677F">
        <w:rPr>
          <w:rFonts w:ascii="Arial" w:hAnsi="Arial" w:cs="Arial"/>
          <w:b/>
          <w:bCs/>
          <w:sz w:val="30"/>
          <w:szCs w:val="30"/>
          <w:lang w:eastAsia="ru-RU"/>
        </w:rPr>
        <w:t>НА  2025 ГОД И ПЛАНОВЫЙ ПЕРИОД 2026-2027 ГОДОВ</w:t>
      </w:r>
    </w:p>
    <w:p w:rsidR="00BA5EE6" w:rsidRPr="00E7677F" w:rsidRDefault="00BA5EE6" w:rsidP="00BA5EE6">
      <w:pPr>
        <w:suppressAutoHyphens w:val="0"/>
        <w:jc w:val="center"/>
        <w:rPr>
          <w:rFonts w:ascii="Courier New" w:hAnsi="Courier New" w:cs="Courier New"/>
          <w:sz w:val="30"/>
          <w:szCs w:val="30"/>
          <w:lang w:eastAsia="ru-RU"/>
        </w:rPr>
      </w:pPr>
    </w:p>
    <w:tbl>
      <w:tblPr>
        <w:tblW w:w="15025" w:type="dxa"/>
        <w:tblInd w:w="675" w:type="dxa"/>
        <w:tblLayout w:type="fixed"/>
        <w:tblLook w:val="04A0"/>
      </w:tblPr>
      <w:tblGrid>
        <w:gridCol w:w="5387"/>
        <w:gridCol w:w="1559"/>
        <w:gridCol w:w="851"/>
        <w:gridCol w:w="1046"/>
        <w:gridCol w:w="2072"/>
        <w:gridCol w:w="2126"/>
        <w:gridCol w:w="1984"/>
      </w:tblGrid>
      <w:tr w:rsidR="00BA5EE6" w:rsidRPr="00E7677F" w:rsidTr="00BA5EE6">
        <w:trPr>
          <w:trHeight w:val="990"/>
          <w:tblHeader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КЦСР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КВР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КФСР (раздел, подраздел)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2027 год</w:t>
            </w:r>
          </w:p>
        </w:tc>
      </w:tr>
      <w:tr w:rsidR="00BA5EE6" w:rsidRPr="00E7677F" w:rsidTr="00BA5EE6">
        <w:trPr>
          <w:trHeight w:val="315"/>
          <w:tblHeader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</w:tr>
      <w:tr w:rsidR="00BA5EE6" w:rsidRPr="00E7677F" w:rsidTr="00BA5EE6">
        <w:trPr>
          <w:trHeight w:val="110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Муниципальная программа «Эффективное управление органами местного самоуправления </w:t>
            </w:r>
            <w:proofErr w:type="spellStart"/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Небельского</w:t>
            </w:r>
            <w:proofErr w:type="spellEnd"/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сельского поселения на 2025год и плановый период 2026,2027год»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665816">
              <w:rPr>
                <w:rFonts w:ascii="Courier New" w:hAnsi="Courier New" w:cs="Courier New"/>
                <w:bCs/>
                <w:highlight w:val="green"/>
                <w:lang w:eastAsia="ru-RU"/>
              </w:rPr>
              <w:t>3 </w:t>
            </w:r>
            <w:r w:rsidR="00696261" w:rsidRPr="00665816">
              <w:rPr>
                <w:rFonts w:ascii="Courier New" w:hAnsi="Courier New" w:cs="Courier New"/>
                <w:bCs/>
                <w:highlight w:val="green"/>
                <w:lang w:eastAsia="ru-RU"/>
              </w:rPr>
              <w:t>530</w:t>
            </w:r>
            <w:r w:rsidRPr="00665816">
              <w:rPr>
                <w:rFonts w:ascii="Courier New" w:hAnsi="Courier New" w:cs="Courier New"/>
                <w:bCs/>
                <w:highlight w:val="green"/>
                <w:lang w:eastAsia="ru-RU"/>
              </w:rPr>
              <w:t> </w:t>
            </w:r>
            <w:r w:rsidR="00696261" w:rsidRPr="00665816">
              <w:rPr>
                <w:rFonts w:ascii="Courier New" w:hAnsi="Courier New" w:cs="Courier New"/>
                <w:bCs/>
                <w:highlight w:val="green"/>
                <w:lang w:eastAsia="ru-RU"/>
              </w:rPr>
              <w:t>468</w:t>
            </w:r>
            <w:r w:rsidRPr="00665816">
              <w:rPr>
                <w:rFonts w:ascii="Courier New" w:hAnsi="Courier New" w:cs="Courier New"/>
                <w:bCs/>
                <w:highlight w:val="green"/>
                <w:lang w:eastAsia="ru-RU"/>
              </w:rPr>
              <w:t>,8</w:t>
            </w:r>
            <w:r w:rsidR="00696261" w:rsidRPr="00665816">
              <w:rPr>
                <w:rFonts w:ascii="Courier New" w:hAnsi="Courier New" w:cs="Courier New"/>
                <w:bCs/>
                <w:highlight w:val="green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5200D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3 006 628,83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555CC3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3 012 588,83</w:t>
            </w:r>
          </w:p>
        </w:tc>
      </w:tr>
      <w:tr w:rsidR="00BA5EE6" w:rsidRPr="00E7677F" w:rsidTr="00BA5EE6">
        <w:trPr>
          <w:trHeight w:val="93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</w:t>
            </w:r>
            <w:proofErr w:type="gramEnd"/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                                  </w:t>
            </w: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8810000000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C640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665816">
              <w:rPr>
                <w:rFonts w:ascii="Courier New" w:hAnsi="Courier New" w:cs="Courier New"/>
                <w:sz w:val="22"/>
                <w:szCs w:val="22"/>
                <w:highlight w:val="cyan"/>
              </w:rPr>
              <w:t>1 001 401,00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353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363 729,32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5200D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363 729,32</w:t>
            </w:r>
          </w:p>
        </w:tc>
      </w:tr>
      <w:tr w:rsidR="00BA5EE6" w:rsidRPr="00E7677F" w:rsidTr="00BA5EE6">
        <w:trPr>
          <w:trHeight w:val="63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outlineLvl w:val="1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Основное мероприятие 1.1 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"Создание условий для эффективного функционирования должностного лица системы органов местного самоуправления"                           Направление расходов.</w:t>
            </w:r>
          </w:p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главы администрации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8812000000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C640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1 001 401,00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353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363 729,32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5200D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363 729,32</w:t>
            </w:r>
          </w:p>
        </w:tc>
      </w:tr>
      <w:tr w:rsidR="00BA5EE6" w:rsidRPr="00E7677F" w:rsidTr="00BA5EE6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C640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769 125</w:t>
            </w:r>
            <w:r w:rsidR="00223637" w:rsidRPr="00E7677F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3E035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3E0353" w:rsidRPr="00E7677F">
              <w:rPr>
                <w:rFonts w:ascii="Courier New" w:hAnsi="Courier New" w:cs="Courier New"/>
                <w:sz w:val="22"/>
                <w:szCs w:val="22"/>
              </w:rPr>
              <w:t>7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9 362,00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5200D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279 362,00</w:t>
            </w:r>
          </w:p>
        </w:tc>
      </w:tr>
      <w:tr w:rsidR="00BA5EE6" w:rsidRPr="00E7677F" w:rsidTr="00BA5EE6">
        <w:trPr>
          <w:trHeight w:val="57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C640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769 125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353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279 362,00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5200D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279 362,00</w:t>
            </w:r>
          </w:p>
        </w:tc>
      </w:tr>
      <w:tr w:rsidR="00BA5EE6" w:rsidRPr="00E7677F" w:rsidTr="00BA5EE6">
        <w:trPr>
          <w:trHeight w:val="9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76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9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C6406" w:rsidP="003C640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223637" w:rsidRPr="00E7677F">
              <w:rPr>
                <w:rFonts w:ascii="Courier New" w:hAnsi="Courier New" w:cs="Courier New"/>
                <w:sz w:val="22"/>
                <w:szCs w:val="22"/>
              </w:rPr>
              <w:t>32 </w:t>
            </w:r>
            <w:r>
              <w:rPr>
                <w:rFonts w:ascii="Courier New" w:hAnsi="Courier New" w:cs="Courier New"/>
                <w:sz w:val="22"/>
                <w:szCs w:val="22"/>
              </w:rPr>
              <w:t>276</w:t>
            </w:r>
            <w:r w:rsidR="00223637" w:rsidRPr="00E7677F">
              <w:rPr>
                <w:rFonts w:ascii="Courier New" w:hAnsi="Courier New" w:cs="Courier New"/>
                <w:sz w:val="22"/>
                <w:szCs w:val="22"/>
              </w:rPr>
              <w:t>,0</w:t>
            </w: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353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84 367</w:t>
            </w:r>
            <w:r w:rsidR="00BA5EE6" w:rsidRPr="00E7677F">
              <w:rPr>
                <w:rFonts w:ascii="Courier New" w:hAnsi="Courier New" w:cs="Courier New"/>
                <w:sz w:val="22"/>
                <w:szCs w:val="22"/>
              </w:rPr>
              <w:t>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5200D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84 367,32</w:t>
            </w:r>
          </w:p>
        </w:tc>
      </w:tr>
      <w:tr w:rsidR="00BA5EE6" w:rsidRPr="00E7677F" w:rsidTr="00BA5EE6">
        <w:trPr>
          <w:trHeight w:val="57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C640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32 </w:t>
            </w:r>
            <w:r>
              <w:rPr>
                <w:rFonts w:ascii="Courier New" w:hAnsi="Courier New" w:cs="Courier New"/>
                <w:sz w:val="22"/>
                <w:szCs w:val="22"/>
              </w:rPr>
              <w:t>276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,0</w:t>
            </w: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353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84 367,32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5200D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84 367,32</w:t>
            </w:r>
          </w:p>
        </w:tc>
      </w:tr>
      <w:tr w:rsidR="00BA5EE6" w:rsidRPr="00E7677F" w:rsidTr="00BA5EE6">
        <w:trPr>
          <w:trHeight w:val="73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outlineLvl w:val="0"/>
              <w:rPr>
                <w:rFonts w:ascii="Courier New" w:hAnsi="Courier New" w:cs="Courier New"/>
                <w:b/>
              </w:rPr>
            </w:pPr>
            <w:bookmarkStart w:id="5" w:name="RANGE!A19:G20"/>
            <w:bookmarkStart w:id="6" w:name="RANGE!A20"/>
            <w:bookmarkEnd w:id="5"/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>Подпрограмма</w:t>
            </w:r>
            <w:proofErr w:type="gramStart"/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>2</w:t>
            </w:r>
            <w:proofErr w:type="gramEnd"/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</w:p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 xml:space="preserve"> "Создание условий для эффективного функционирования системы органов местного самоуправления по обеспечению деятельности администрации "</w:t>
            </w:r>
            <w:bookmarkEnd w:id="6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8820000000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0104 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C640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665816">
              <w:rPr>
                <w:rFonts w:ascii="Courier New" w:hAnsi="Courier New" w:cs="Courier New"/>
                <w:sz w:val="22"/>
                <w:szCs w:val="22"/>
                <w:highlight w:val="cyan"/>
              </w:rPr>
              <w:t>3 941 168,20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353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1 838 099,51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555CC3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555CC3" w:rsidRPr="00E7677F">
              <w:rPr>
                <w:rFonts w:ascii="Courier New" w:hAnsi="Courier New" w:cs="Courier New"/>
                <w:sz w:val="22"/>
                <w:szCs w:val="22"/>
              </w:rPr>
              <w:t> 830 259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,51</w:t>
            </w:r>
          </w:p>
        </w:tc>
      </w:tr>
      <w:tr w:rsidR="00BA5EE6" w:rsidRPr="00E7677F" w:rsidTr="00BA5EE6">
        <w:trPr>
          <w:trHeight w:val="73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outlineLvl w:val="2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Основное мероприятие 2.2 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Направление </w:t>
            </w:r>
            <w:proofErr w:type="spellStart"/>
            <w:r w:rsidRPr="00E7677F">
              <w:rPr>
                <w:rFonts w:ascii="Courier New" w:hAnsi="Courier New" w:cs="Courier New"/>
                <w:sz w:val="22"/>
                <w:szCs w:val="22"/>
              </w:rPr>
              <w:t>расходов</w:t>
            </w:r>
            <w:proofErr w:type="gramStart"/>
            <w:r w:rsidRPr="00E7677F">
              <w:rPr>
                <w:rFonts w:ascii="Courier New" w:hAnsi="Courier New" w:cs="Courier New"/>
                <w:sz w:val="22"/>
                <w:szCs w:val="22"/>
              </w:rPr>
              <w:t>.Ф</w:t>
            </w:r>
            <w:proofErr w:type="gramEnd"/>
            <w:r w:rsidRPr="00E7677F">
              <w:rPr>
                <w:rFonts w:ascii="Courier New" w:hAnsi="Courier New" w:cs="Courier New"/>
                <w:sz w:val="22"/>
                <w:szCs w:val="22"/>
              </w:rPr>
              <w:t>инансирование</w:t>
            </w:r>
            <w:proofErr w:type="spellEnd"/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мероприятий по обеспечению деятельности администрации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C640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3 941 168,20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353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1 838 099,51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555CC3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1 830 259,51</w:t>
            </w:r>
          </w:p>
        </w:tc>
      </w:tr>
      <w:tr w:rsidR="00BA5EE6" w:rsidRPr="00E7677F" w:rsidTr="00BA5EE6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C6406" w:rsidP="00BA5EE6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2 713 599,00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5200D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730 514,80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555CC3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730 574,82</w:t>
            </w:r>
          </w:p>
        </w:tc>
      </w:tr>
      <w:tr w:rsidR="00BA5EE6" w:rsidRPr="00E7677F" w:rsidTr="00BA5EE6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C640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665816">
              <w:rPr>
                <w:rFonts w:ascii="Courier New" w:hAnsi="Courier New" w:cs="Courier New"/>
                <w:sz w:val="22"/>
                <w:szCs w:val="22"/>
                <w:highlight w:val="yellow"/>
              </w:rPr>
              <w:t>2 084 177,38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353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561 071</w:t>
            </w:r>
            <w:r w:rsidR="00BA5EE6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555CC3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561 117,37</w:t>
            </w:r>
          </w:p>
        </w:tc>
      </w:tr>
      <w:tr w:rsidR="00BA5EE6" w:rsidRPr="00E7677F" w:rsidTr="00BA5EE6">
        <w:trPr>
          <w:trHeight w:val="114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C640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3C6406">
              <w:rPr>
                <w:rFonts w:ascii="Courier New" w:hAnsi="Courier New" w:cs="Courier New"/>
                <w:sz w:val="22"/>
                <w:szCs w:val="22"/>
              </w:rPr>
              <w:t>2</w:t>
            </w:r>
            <w:r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Pr="003C6406">
              <w:rPr>
                <w:rFonts w:ascii="Courier New" w:hAnsi="Courier New" w:cs="Courier New"/>
                <w:sz w:val="22"/>
                <w:szCs w:val="22"/>
              </w:rPr>
              <w:t>084177,38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353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561 071,27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555CC3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561 117,37</w:t>
            </w:r>
          </w:p>
        </w:tc>
      </w:tr>
      <w:tr w:rsidR="00BA5EE6" w:rsidRPr="00E7677F" w:rsidTr="00BA5EE6">
        <w:trPr>
          <w:trHeight w:val="9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114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106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C640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665816">
              <w:rPr>
                <w:rFonts w:ascii="Courier New" w:hAnsi="Courier New" w:cs="Courier New"/>
                <w:bCs/>
                <w:sz w:val="22"/>
                <w:szCs w:val="22"/>
                <w:highlight w:val="yellow"/>
                <w:lang w:eastAsia="ru-RU"/>
              </w:rPr>
              <w:t>629 421,62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353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169 443,53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555CC3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169 457,45</w:t>
            </w:r>
          </w:p>
        </w:tc>
      </w:tr>
      <w:tr w:rsidR="00BA5EE6" w:rsidRPr="00E7677F" w:rsidTr="00BA5EE6">
        <w:trPr>
          <w:trHeight w:val="114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C640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3C640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629421,62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353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169 443,53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555CC3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169 457,45</w:t>
            </w:r>
          </w:p>
        </w:tc>
      </w:tr>
      <w:tr w:rsidR="00BA5EE6" w:rsidRPr="00E7677F" w:rsidTr="00BA5EE6">
        <w:trPr>
          <w:trHeight w:val="69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54 600</w:t>
            </w:r>
            <w:r w:rsidR="00BA5EE6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88 000,00</w:t>
            </w:r>
          </w:p>
        </w:tc>
      </w:tr>
      <w:tr w:rsidR="00BA5EE6" w:rsidRPr="00E7677F" w:rsidTr="00BA5EE6">
        <w:trPr>
          <w:trHeight w:val="114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88 000,00</w:t>
            </w:r>
          </w:p>
        </w:tc>
      </w:tr>
      <w:tr w:rsidR="00BA5EE6" w:rsidRPr="00E7677F" w:rsidTr="00BA5EE6">
        <w:trPr>
          <w:trHeight w:val="6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61E5F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361E5F">
              <w:rPr>
                <w:rFonts w:ascii="Courier New" w:hAnsi="Courier New" w:cs="Courier New"/>
                <w:sz w:val="22"/>
                <w:szCs w:val="22"/>
                <w:highlight w:val="yellow"/>
                <w:lang w:eastAsia="ru-RU"/>
              </w:rPr>
              <w:t>972 662,20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353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947 584,70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555CC3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939 684,70</w:t>
            </w:r>
          </w:p>
        </w:tc>
      </w:tr>
      <w:tr w:rsidR="00BA5EE6" w:rsidRPr="00E7677F" w:rsidTr="00BA5EE6">
        <w:trPr>
          <w:trHeight w:val="114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61E5F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972 662,20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5200D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947 </w:t>
            </w:r>
            <w:r w:rsidR="003E0353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584,70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555CC3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939 684,70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61E5F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361E5F">
              <w:rPr>
                <w:rFonts w:ascii="Courier New" w:hAnsi="Courier New" w:cs="Courier New"/>
                <w:sz w:val="22"/>
                <w:szCs w:val="22"/>
                <w:highlight w:val="yellow"/>
                <w:lang w:eastAsia="ru-RU"/>
              </w:rPr>
              <w:t>1</w:t>
            </w:r>
            <w:r w:rsidR="00223637" w:rsidRPr="00361E5F">
              <w:rPr>
                <w:rFonts w:ascii="Courier New" w:hAnsi="Courier New" w:cs="Courier New"/>
                <w:sz w:val="22"/>
                <w:szCs w:val="22"/>
                <w:highlight w:val="yellow"/>
                <w:lang w:eastAsia="ru-RU"/>
              </w:rPr>
              <w:t>8315,00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61E5F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8315,00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23637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8822100034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361E5F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361E5F">
              <w:rPr>
                <w:rFonts w:ascii="Courier New" w:hAnsi="Courier New" w:cs="Courier New"/>
                <w:sz w:val="22"/>
                <w:szCs w:val="22"/>
                <w:highlight w:val="yellow"/>
                <w:lang w:eastAsia="ru-RU"/>
              </w:rPr>
              <w:t>4</w:t>
            </w:r>
            <w:r w:rsidR="00223637" w:rsidRPr="00361E5F">
              <w:rPr>
                <w:rFonts w:ascii="Courier New" w:hAnsi="Courier New" w:cs="Courier New"/>
                <w:sz w:val="22"/>
                <w:szCs w:val="22"/>
                <w:highlight w:val="yellow"/>
                <w:lang w:eastAsia="ru-RU"/>
              </w:rPr>
              <w:t>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23637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8822100034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lang w:eastAsia="ru-RU"/>
              </w:rPr>
              <w:t>0104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361E5F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  <w:r w:rsidR="00223637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23637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88423100</w:t>
            </w:r>
            <w:r w:rsidR="00696261" w:rsidRPr="00E7677F">
              <w:rPr>
                <w:rFonts w:ascii="Courier New" w:hAnsi="Courier New" w:cs="Courier New"/>
                <w:sz w:val="22"/>
                <w:szCs w:val="22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696261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49 992,00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223637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696261" w:rsidP="00BA5EE6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8842310000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lang w:eastAsia="ru-RU"/>
              </w:rPr>
              <w:t>0104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696261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49 992,00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637" w:rsidRPr="00E7677F" w:rsidRDefault="00223637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энергетических ресурсов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696261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  <w:r w:rsidR="00BA5EE6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70 000,00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696261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  <w:r w:rsidR="00BA5EE6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70 000,00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Уплата прочих налогов, сборов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Уплата иных платеже</w:t>
            </w:r>
            <w:proofErr w:type="gramStart"/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й(</w:t>
            </w:r>
            <w:proofErr w:type="spellStart"/>
            <w:proofErr w:type="gramEnd"/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штрафы,пени</w:t>
            </w:r>
            <w:proofErr w:type="spellEnd"/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696261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  <w:r w:rsidR="00BA5EE6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Функционирование Правительства Российской Федерации, высших 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8822100002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696261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</w:t>
            </w:r>
            <w:r w:rsidR="00BA5EE6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lastRenderedPageBreak/>
              <w:t>Подпрограмма3</w:t>
            </w:r>
          </w:p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Резервные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665816">
              <w:rPr>
                <w:rFonts w:ascii="Courier New" w:hAnsi="Courier New" w:cs="Courier New"/>
                <w:sz w:val="22"/>
                <w:szCs w:val="22"/>
                <w:highlight w:val="cyan"/>
                <w:lang w:eastAsia="ru-RU"/>
              </w:rPr>
              <w:t>10 000,00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Резервные фонды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4</w:t>
            </w:r>
            <w:proofErr w:type="gramEnd"/>
          </w:p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Расходы на 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lang w:eastAsia="ru-RU"/>
              </w:rPr>
              <w:t>0113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665816">
              <w:rPr>
                <w:rFonts w:ascii="Courier New" w:hAnsi="Courier New" w:cs="Courier New"/>
                <w:sz w:val="22"/>
                <w:szCs w:val="22"/>
                <w:highlight w:val="cyan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BA5EE6" w:rsidRPr="00E7677F" w:rsidTr="00BA5EE6">
        <w:trPr>
          <w:trHeight w:val="32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BA5EE6" w:rsidRPr="00E7677F" w:rsidTr="00BA5EE6">
        <w:trPr>
          <w:trHeight w:val="69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0113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Подпрограмма5</w:t>
            </w:r>
          </w:p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lang w:eastAsia="ru-RU"/>
              </w:rPr>
              <w:t>0203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665816">
              <w:rPr>
                <w:rFonts w:ascii="Courier New" w:hAnsi="Courier New" w:cs="Courier New"/>
                <w:sz w:val="22"/>
                <w:szCs w:val="22"/>
                <w:highlight w:val="cyan"/>
                <w:lang w:eastAsia="ru-RU"/>
              </w:rPr>
              <w:t>341 200,00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E0D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374 100,00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E0D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387 9</w:t>
            </w:r>
            <w:r w:rsidR="00BA5EE6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262 058,40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E0D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287 327,19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E0D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297 926,27</w:t>
            </w:r>
          </w:p>
        </w:tc>
      </w:tr>
      <w:tr w:rsidR="00BA5EE6" w:rsidRPr="00E7677F" w:rsidTr="00BA5EE6">
        <w:trPr>
          <w:trHeight w:val="36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262 058,40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E0D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287 327,19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E0D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297 926,27</w:t>
            </w:r>
          </w:p>
        </w:tc>
      </w:tr>
      <w:tr w:rsidR="00BA5EE6" w:rsidRPr="00E7677F" w:rsidTr="00BA5EE6">
        <w:trPr>
          <w:trHeight w:val="100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79 141,60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E0D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86 772,81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E0D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89 973,73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79 141,60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E0D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86 772,81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E0E0D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89 973,73</w:t>
            </w:r>
          </w:p>
        </w:tc>
      </w:tr>
      <w:tr w:rsidR="00BA5EE6" w:rsidRPr="00E7677F" w:rsidTr="00BA5EE6">
        <w:trPr>
          <w:trHeight w:val="69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Подпрограмма6</w:t>
            </w:r>
            <w:r w:rsidRPr="00E7677F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Защита населения и территории от чрезвычайных ситуаций</w:t>
            </w:r>
          </w:p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66581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0310</w:t>
            </w:r>
            <w:r w:rsidR="00BA5EE6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665816">
              <w:rPr>
                <w:rFonts w:ascii="Courier New" w:hAnsi="Courier New" w:cs="Courier New"/>
                <w:bCs/>
                <w:sz w:val="22"/>
                <w:szCs w:val="22"/>
                <w:highlight w:val="cyan"/>
                <w:lang w:eastAsia="ru-RU"/>
              </w:rPr>
              <w:t>10 000,00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</w:tr>
      <w:tr w:rsidR="00665816" w:rsidRPr="00E7677F" w:rsidTr="00BA5EE6">
        <w:trPr>
          <w:trHeight w:val="99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816" w:rsidRPr="00E7677F" w:rsidRDefault="0066581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816" w:rsidRPr="00E7677F" w:rsidRDefault="0066581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816" w:rsidRPr="00E7677F" w:rsidRDefault="0066581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816" w:rsidRPr="00E7677F" w:rsidRDefault="0066581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816" w:rsidRPr="00E7677F" w:rsidRDefault="0066581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816" w:rsidRPr="00E7677F" w:rsidRDefault="0066581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816" w:rsidRPr="00E7677F" w:rsidRDefault="0066581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</w:tr>
      <w:tr w:rsidR="00BA5EE6" w:rsidRPr="00E7677F" w:rsidTr="00BA5EE6">
        <w:trPr>
          <w:trHeight w:val="99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0310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</w:tr>
      <w:tr w:rsidR="00BA5EE6" w:rsidRPr="00E7677F" w:rsidTr="00BA5EE6">
        <w:trPr>
          <w:trHeight w:val="100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7</w:t>
            </w:r>
            <w:proofErr w:type="gramEnd"/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 xml:space="preserve">«Содержание автомобильных дорог на </w:t>
            </w:r>
            <w:proofErr w:type="spellStart"/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>территор</w:t>
            </w:r>
            <w:proofErr w:type="spellEnd"/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  <w:proofErr w:type="spellStart"/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>Небельского</w:t>
            </w:r>
            <w:proofErr w:type="spellEnd"/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 xml:space="preserve"> сельского поселения"</w:t>
            </w:r>
          </w:p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665816">
              <w:rPr>
                <w:rFonts w:ascii="Courier New" w:hAnsi="Courier New" w:cs="Courier New"/>
                <w:bCs/>
                <w:sz w:val="22"/>
                <w:szCs w:val="22"/>
                <w:highlight w:val="cyan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96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«Содержание автомобильных дорог на </w:t>
            </w:r>
            <w:proofErr w:type="spellStart"/>
            <w:r w:rsidRPr="00E7677F">
              <w:rPr>
                <w:rFonts w:ascii="Courier New" w:hAnsi="Courier New" w:cs="Courier New"/>
                <w:sz w:val="22"/>
                <w:szCs w:val="22"/>
              </w:rPr>
              <w:t>территор</w:t>
            </w:r>
            <w:proofErr w:type="spellEnd"/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Pr="00E7677F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44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Подпрограмма8</w:t>
            </w:r>
            <w:r w:rsidRPr="00E7677F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Благоустройство</w:t>
            </w:r>
          </w:p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665816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696261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665816">
              <w:rPr>
                <w:rFonts w:ascii="Courier New" w:hAnsi="Courier New" w:cs="Courier New"/>
                <w:bCs/>
                <w:sz w:val="22"/>
                <w:szCs w:val="22"/>
                <w:highlight w:val="cyan"/>
                <w:lang w:eastAsia="ru-RU"/>
              </w:rPr>
              <w:t>80 019,6</w:t>
            </w:r>
            <w:r w:rsidR="00BA5EE6" w:rsidRPr="00665816">
              <w:rPr>
                <w:rFonts w:ascii="Courier New" w:hAnsi="Courier New" w:cs="Courier New"/>
                <w:bCs/>
                <w:sz w:val="22"/>
                <w:szCs w:val="22"/>
                <w:highlight w:val="cyan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80 000,00</w:t>
            </w:r>
          </w:p>
        </w:tc>
      </w:tr>
      <w:tr w:rsidR="00665816" w:rsidRPr="00E7677F" w:rsidTr="00BA5EE6">
        <w:trPr>
          <w:trHeight w:val="29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816" w:rsidRPr="00E7677F" w:rsidRDefault="0066581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816" w:rsidRPr="00E7677F" w:rsidRDefault="0066581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816" w:rsidRPr="00E7677F" w:rsidRDefault="0066581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816" w:rsidRPr="00E7677F" w:rsidRDefault="0066581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816" w:rsidRPr="00E7677F" w:rsidRDefault="00347E0B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816" w:rsidRPr="00E7677F" w:rsidRDefault="00347E0B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816" w:rsidRPr="00E7677F" w:rsidRDefault="00347E0B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29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Ремонтные работы по уличному освещению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47E0B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  <w:r w:rsidR="00BA5EE6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69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35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Приобретение ламп уличного освещения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</w:tr>
      <w:tr w:rsidR="00BA5EE6" w:rsidRPr="00E7677F" w:rsidTr="00BA5EE6">
        <w:trPr>
          <w:trHeight w:val="3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Кошение травы, уборка сухой травы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</w:tr>
      <w:tr w:rsidR="00BA5EE6" w:rsidRPr="00E7677F" w:rsidTr="00BA5EE6">
        <w:trPr>
          <w:trHeight w:val="32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0503 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</w:tr>
      <w:tr w:rsidR="00BA5EE6" w:rsidRPr="00E7677F" w:rsidTr="00BA5EE6">
        <w:trPr>
          <w:trHeight w:val="73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</w:t>
            </w:r>
            <w:r w:rsidR="00696261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19,6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Распиловка, колка, складирование дров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696261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30 019,60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696261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30 019,60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Подпрограмма9</w:t>
            </w:r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>Культура кинематография и другие вопросы в области культуры</w:t>
            </w:r>
          </w:p>
          <w:p w:rsidR="00BA5EE6" w:rsidRPr="00E7677F" w:rsidRDefault="00BA5EE6" w:rsidP="00BA5EE6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</w:t>
            </w:r>
            <w:r w:rsidR="00361E5F">
              <w:rPr>
                <w:rFonts w:ascii="Courier New" w:hAnsi="Courier New" w:cs="Courier New"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lang w:eastAsia="ru-RU"/>
              </w:rPr>
              <w:t>0804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61E5F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347E0B">
              <w:rPr>
                <w:rFonts w:ascii="Courier New" w:hAnsi="Courier New" w:cs="Courier New"/>
                <w:bCs/>
                <w:sz w:val="22"/>
                <w:szCs w:val="22"/>
                <w:highlight w:val="cyan"/>
                <w:lang w:eastAsia="ru-RU"/>
              </w:rPr>
              <w:t>402 681</w:t>
            </w:r>
            <w:r w:rsidR="00BA5EE6" w:rsidRPr="00347E0B">
              <w:rPr>
                <w:rFonts w:ascii="Courier New" w:hAnsi="Courier New" w:cs="Courier New"/>
                <w:bCs/>
                <w:sz w:val="22"/>
                <w:szCs w:val="22"/>
                <w:highlight w:val="cyan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330 000,00</w:t>
            </w:r>
          </w:p>
        </w:tc>
      </w:tr>
      <w:tr w:rsidR="0066581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816" w:rsidRPr="00E7677F" w:rsidRDefault="0066581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816" w:rsidRPr="00E7677F" w:rsidRDefault="0066581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816" w:rsidRPr="00E7677F" w:rsidRDefault="0066581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816" w:rsidRPr="00E7677F" w:rsidRDefault="0066581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816" w:rsidRDefault="0066581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36 340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816" w:rsidRPr="00E7677F" w:rsidRDefault="0066581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816" w:rsidRPr="00E7677F" w:rsidRDefault="0066581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Проведение праздничных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61E5F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36 340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361E5F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36 340</w:t>
            </w:r>
            <w:r w:rsidR="00BA5EE6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25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66581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36 341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25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сувенирной продукции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66581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36 341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25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66581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36 341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108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eastAsiaTheme="minorHAnsi" w:hAnsiTheme="minorHAnsi" w:cstheme="minorBidi"/>
                <w:szCs w:val="22"/>
                <w:lang w:eastAsia="en-US"/>
              </w:rPr>
              <w:t>88 9 27S0011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</w:tr>
      <w:tr w:rsidR="00BA5EE6" w:rsidRPr="00E7677F" w:rsidTr="00BA5EE6">
        <w:trPr>
          <w:trHeight w:val="42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в рамках проекта народные инициативы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eastAsiaTheme="minorHAnsi" w:hAnsiTheme="minorHAnsi" w:cstheme="minorBidi"/>
                <w:szCs w:val="22"/>
                <w:lang w:eastAsia="en-US"/>
              </w:rPr>
              <w:t>88 9 27S0011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</w:tr>
      <w:tr w:rsidR="00BA5EE6" w:rsidRPr="00E7677F" w:rsidTr="00BA5EE6">
        <w:trPr>
          <w:trHeight w:val="24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eastAsiaTheme="minorHAnsi" w:hAnsiTheme="minorHAnsi" w:cstheme="minorBidi"/>
                <w:szCs w:val="22"/>
                <w:lang w:eastAsia="en-US"/>
              </w:rPr>
              <w:t>88 9 27S0011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</w:tr>
      <w:tr w:rsidR="00BA5EE6" w:rsidRPr="00E7677F" w:rsidTr="00BA5EE6">
        <w:trPr>
          <w:trHeight w:val="24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>Условно-утвержденные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5200D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60 427</w:t>
            </w:r>
            <w:r w:rsidR="00BA5EE6" w:rsidRPr="00E7677F">
              <w:rPr>
                <w:rFonts w:ascii="Courier New" w:hAnsi="Courier New" w:cs="Courier New"/>
                <w:bCs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25200D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120 462</w:t>
            </w:r>
            <w:r w:rsidR="00BA5EE6" w:rsidRPr="00E7677F">
              <w:rPr>
                <w:rFonts w:ascii="Courier New" w:hAnsi="Courier New" w:cs="Courier New"/>
                <w:bCs/>
                <w:lang w:eastAsia="ru-RU"/>
              </w:rPr>
              <w:t>,00</w:t>
            </w:r>
          </w:p>
        </w:tc>
      </w:tr>
      <w:tr w:rsidR="00347E0B" w:rsidRPr="00E7677F" w:rsidTr="00BA5EE6">
        <w:trPr>
          <w:trHeight w:val="24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E0B" w:rsidRPr="00347E0B" w:rsidRDefault="00347E0B" w:rsidP="00BA5EE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Courier New" w:hAnsi="Courier New" w:cs="Courier New"/>
                <w:b/>
                <w:bCs/>
                <w:sz w:val="28"/>
                <w:szCs w:val="28"/>
                <w:lang w:eastAsia="ru-RU"/>
              </w:rPr>
              <w:lastRenderedPageBreak/>
              <w:t xml:space="preserve">ИТОГО по муниципальным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8"/>
                <w:szCs w:val="28"/>
                <w:lang w:eastAsia="ru-RU"/>
              </w:rPr>
              <w:t>програмам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E0B" w:rsidRPr="00E7677F" w:rsidRDefault="00347E0B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E0B" w:rsidRPr="00E7677F" w:rsidRDefault="00347E0B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E0B" w:rsidRPr="00E7677F" w:rsidRDefault="00347E0B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E0B" w:rsidRPr="00E7677F" w:rsidRDefault="00347E0B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665816">
              <w:rPr>
                <w:rFonts w:ascii="Courier New" w:hAnsi="Courier New" w:cs="Courier New"/>
                <w:b/>
                <w:bCs/>
                <w:sz w:val="22"/>
                <w:szCs w:val="22"/>
                <w:highlight w:val="yellow"/>
                <w:lang w:eastAsia="ru-RU"/>
              </w:rPr>
              <w:t>5 787 169,85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E0B" w:rsidRPr="00E7677F" w:rsidRDefault="00347E0B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3 006 628,83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E0B" w:rsidRPr="00E7677F" w:rsidRDefault="00347E0B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3 012 588,83</w:t>
            </w:r>
          </w:p>
        </w:tc>
      </w:tr>
      <w:tr w:rsidR="00BA5EE6" w:rsidRPr="00E7677F" w:rsidTr="00BA5EE6">
        <w:trPr>
          <w:trHeight w:val="24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347E0B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347E0B">
              <w:rPr>
                <w:rFonts w:ascii="Courier New" w:hAnsi="Courier New" w:cs="Courier New"/>
                <w:b/>
                <w:bCs/>
                <w:sz w:val="28"/>
                <w:szCs w:val="28"/>
                <w:lang w:eastAsia="ru-RU"/>
              </w:rPr>
              <w:t>Непрограммные</w:t>
            </w:r>
            <w:proofErr w:type="spellEnd"/>
            <w:r w:rsidRPr="00347E0B">
              <w:rPr>
                <w:rFonts w:ascii="Courier New" w:hAnsi="Courier New" w:cs="Courier New"/>
                <w:b/>
                <w:bCs/>
                <w:sz w:val="28"/>
                <w:szCs w:val="28"/>
                <w:lang w:eastAsia="ru-RU"/>
              </w:rPr>
              <w:t xml:space="preserve"> мероприятия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9000000000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</w:tr>
      <w:tr w:rsidR="00BA5EE6" w:rsidRPr="00E7677F" w:rsidTr="00BA5EE6">
        <w:trPr>
          <w:trHeight w:val="36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10 871,00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10 871,00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BA5EE6" w:rsidRPr="00E7677F" w:rsidTr="00BA5EE6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9000200000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1403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84551,17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84551,17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84551,17</w:t>
            </w:r>
          </w:p>
        </w:tc>
      </w:tr>
      <w:tr w:rsidR="00BA5EE6" w:rsidRPr="00E7677F" w:rsidTr="00BA5EE6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proofErr w:type="gramStart"/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.</w:t>
            </w:r>
            <w:proofErr w:type="gramEnd"/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Перечисления другим бюджетам бюджетной системы Российской Федерации(согласно </w:t>
            </w:r>
            <w:proofErr w:type="spellStart"/>
            <w:r w:rsidRPr="00E7677F"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 w:rsidRPr="00E7677F">
              <w:rPr>
                <w:rFonts w:ascii="Courier New" w:hAnsi="Courier New" w:cs="Courier New"/>
                <w:sz w:val="22"/>
                <w:szCs w:val="22"/>
              </w:rPr>
              <w:t>.) 44 ФЗ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9000200012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1403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10 870,17</w:t>
            </w:r>
          </w:p>
        </w:tc>
      </w:tr>
      <w:tr w:rsidR="00BA5EE6" w:rsidRPr="00E7677F" w:rsidTr="00BA5EE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proofErr w:type="gramStart"/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.</w:t>
            </w:r>
            <w:proofErr w:type="gramEnd"/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Перечисления другим бюджетам бюджетной системы Российской Федерации(согласно </w:t>
            </w:r>
            <w:proofErr w:type="spellStart"/>
            <w:r w:rsidRPr="00E7677F"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 w:rsidRPr="00E7677F">
              <w:rPr>
                <w:rFonts w:ascii="Courier New" w:hAnsi="Courier New" w:cs="Courier New"/>
                <w:sz w:val="22"/>
                <w:szCs w:val="22"/>
              </w:rPr>
              <w:t>.) ГОЧС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9000200013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    0,00</w:t>
            </w:r>
          </w:p>
        </w:tc>
      </w:tr>
      <w:tr w:rsidR="00BA5EE6" w:rsidRPr="00E7677F" w:rsidTr="00BA5EE6">
        <w:trPr>
          <w:trHeight w:val="45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proofErr w:type="gramStart"/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.</w:t>
            </w:r>
            <w:proofErr w:type="gramEnd"/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Перечисления другим бюджетам бюджетной системы Российской Федерации(согласно </w:t>
            </w:r>
            <w:proofErr w:type="spellStart"/>
            <w:r w:rsidRPr="00E7677F"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 w:rsidRPr="00E7677F">
              <w:rPr>
                <w:rFonts w:ascii="Courier New" w:hAnsi="Courier New" w:cs="Courier New"/>
                <w:sz w:val="22"/>
                <w:szCs w:val="22"/>
              </w:rPr>
              <w:t>.) КСП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9000200014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lang w:eastAsia="ru-RU"/>
              </w:rPr>
              <w:t>1403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66581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73 681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73 681</w:t>
            </w:r>
          </w:p>
        </w:tc>
      </w:tr>
      <w:tr w:rsidR="00BA5EE6" w:rsidRPr="00E7677F" w:rsidTr="00BA5EE6">
        <w:trPr>
          <w:trHeight w:val="3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EE6" w:rsidRPr="00E7677F" w:rsidRDefault="00347E0B" w:rsidP="00BA5EE6">
            <w:pPr>
              <w:suppressAutoHyphens w:val="0"/>
              <w:jc w:val="both"/>
              <w:rPr>
                <w:rFonts w:ascii="Courier New" w:hAnsi="Courier New" w:cs="Courier New"/>
                <w:b/>
                <w:bCs/>
                <w:lang w:eastAsia="ru-RU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Всего по расходам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EE6" w:rsidRPr="00E7677F" w:rsidRDefault="00BA5EE6" w:rsidP="00BA5EE6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EE6" w:rsidRPr="00347E0B" w:rsidRDefault="00347E0B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347E0B">
              <w:rPr>
                <w:rFonts w:ascii="Courier New" w:hAnsi="Courier New" w:cs="Courier New"/>
                <w:b/>
                <w:bCs/>
                <w:lang w:eastAsia="ru-RU"/>
              </w:rPr>
              <w:t>5 809 911,02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EE6" w:rsidRPr="00E7677F" w:rsidRDefault="00347E0B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3 091 180,00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EE6" w:rsidRPr="00E7677F" w:rsidRDefault="00555CC3" w:rsidP="00BA5EE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3 097 140</w:t>
            </w:r>
            <w:r w:rsidR="00BA5EE6"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,00</w:t>
            </w:r>
          </w:p>
        </w:tc>
      </w:tr>
    </w:tbl>
    <w:p w:rsidR="00BA5EE6" w:rsidRPr="00E7677F" w:rsidRDefault="00BA5EE6" w:rsidP="00BA5EE6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1F00FC" w:rsidRPr="00E7677F" w:rsidRDefault="001F00F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1F00FC" w:rsidRPr="00E7677F" w:rsidRDefault="001F00F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1F00FC" w:rsidRPr="00E7677F" w:rsidRDefault="001F00F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C22950" w:rsidRPr="00E7677F" w:rsidRDefault="00C22950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C22950" w:rsidRPr="00E7677F" w:rsidRDefault="00C22950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C22950" w:rsidRPr="00E7677F" w:rsidRDefault="00C22950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C22950" w:rsidRPr="00E7677F" w:rsidRDefault="00C22950" w:rsidP="00F2462B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2C4D34" w:rsidRDefault="002C4D34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C4D34" w:rsidRDefault="002C4D34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C4D34" w:rsidRDefault="002C4D34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C4D34" w:rsidRDefault="002C4D34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C4D34" w:rsidRDefault="002C4D34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2C4D34" w:rsidRDefault="002C4D34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B03A7C" w:rsidRPr="00E7677F" w:rsidRDefault="00B03A7C" w:rsidP="00B03A7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lastRenderedPageBreak/>
        <w:t>Приложение № 7</w:t>
      </w:r>
    </w:p>
    <w:p w:rsidR="000F3B3D" w:rsidRPr="00E7677F" w:rsidRDefault="002C4D34" w:rsidP="000F3B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BC4252">
        <w:rPr>
          <w:rFonts w:ascii="Courier New" w:hAnsi="Courier New" w:cs="Courier New"/>
          <w:sz w:val="22"/>
          <w:szCs w:val="22"/>
          <w:lang w:eastAsia="ru-RU"/>
        </w:rPr>
        <w:t>к</w:t>
      </w:r>
      <w:r w:rsidRPr="002C4D34">
        <w:rPr>
          <w:rFonts w:ascii="Courier New" w:hAnsi="Courier New" w:cs="Courier New"/>
          <w:b/>
          <w:sz w:val="22"/>
          <w:szCs w:val="22"/>
          <w:lang w:eastAsia="ru-RU"/>
        </w:rPr>
        <w:t xml:space="preserve"> </w:t>
      </w:r>
      <w:r w:rsidRPr="00BC4252">
        <w:rPr>
          <w:rFonts w:ascii="Courier New" w:hAnsi="Courier New" w:cs="Courier New"/>
          <w:sz w:val="22"/>
          <w:szCs w:val="22"/>
          <w:lang w:eastAsia="ru-RU"/>
        </w:rPr>
        <w:t>решени</w:t>
      </w:r>
      <w:r w:rsidR="00003C5B">
        <w:rPr>
          <w:rFonts w:ascii="Courier New" w:hAnsi="Courier New" w:cs="Courier New"/>
          <w:sz w:val="22"/>
          <w:szCs w:val="22"/>
          <w:lang w:eastAsia="ru-RU"/>
        </w:rPr>
        <w:t>ю</w:t>
      </w:r>
      <w:r w:rsidR="00BC4252" w:rsidRPr="00BC4252">
        <w:rPr>
          <w:rFonts w:ascii="Courier New" w:hAnsi="Courier New" w:cs="Courier New"/>
          <w:sz w:val="22"/>
          <w:szCs w:val="22"/>
          <w:lang w:eastAsia="ru-RU"/>
        </w:rPr>
        <w:t xml:space="preserve"> С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>хода граждан</w:t>
      </w:r>
      <w:r w:rsidR="000F3B3D" w:rsidRPr="00E7677F">
        <w:rPr>
          <w:rFonts w:ascii="Courier New" w:hAnsi="Courier New" w:cs="Courier New"/>
          <w:sz w:val="22"/>
          <w:szCs w:val="22"/>
          <w:lang w:eastAsia="ru-RU"/>
        </w:rPr>
        <w:t xml:space="preserve">                                                                                                       </w:t>
      </w:r>
      <w:proofErr w:type="spellStart"/>
      <w:r w:rsidR="000F3B3D" w:rsidRPr="00E7677F"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 w:rsidR="000F3B3D" w:rsidRPr="00E7677F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№ </w:t>
      </w:r>
      <w:r w:rsidR="00103FDE">
        <w:rPr>
          <w:rFonts w:ascii="Courier New" w:hAnsi="Courier New" w:cs="Courier New"/>
          <w:sz w:val="22"/>
          <w:szCs w:val="22"/>
          <w:lang w:eastAsia="ru-RU"/>
        </w:rPr>
        <w:t>11</w:t>
      </w:r>
      <w:r w:rsidR="000F3B3D" w:rsidRPr="00E7677F">
        <w:rPr>
          <w:rFonts w:ascii="Courier New" w:hAnsi="Courier New" w:cs="Courier New"/>
          <w:sz w:val="22"/>
          <w:szCs w:val="22"/>
          <w:lang w:eastAsia="ru-RU"/>
        </w:rPr>
        <w:t xml:space="preserve"> от</w:t>
      </w:r>
      <w:r w:rsidR="00347E0B">
        <w:rPr>
          <w:rFonts w:ascii="Courier New" w:hAnsi="Courier New" w:cs="Courier New"/>
          <w:sz w:val="22"/>
          <w:szCs w:val="22"/>
          <w:lang w:eastAsia="ru-RU"/>
        </w:rPr>
        <w:t xml:space="preserve">  </w:t>
      </w:r>
      <w:r w:rsidR="00103FDE">
        <w:rPr>
          <w:rFonts w:ascii="Courier New" w:hAnsi="Courier New" w:cs="Courier New"/>
          <w:sz w:val="22"/>
          <w:szCs w:val="22"/>
          <w:lang w:eastAsia="ru-RU"/>
        </w:rPr>
        <w:t>30</w:t>
      </w:r>
      <w:r w:rsidR="00347E0B">
        <w:rPr>
          <w:rFonts w:ascii="Courier New" w:hAnsi="Courier New" w:cs="Courier New"/>
          <w:sz w:val="22"/>
          <w:szCs w:val="22"/>
          <w:lang w:eastAsia="ru-RU"/>
        </w:rPr>
        <w:t>.05</w:t>
      </w:r>
      <w:r w:rsidR="00696261" w:rsidRPr="00E7677F">
        <w:rPr>
          <w:rFonts w:ascii="Courier New" w:hAnsi="Courier New" w:cs="Courier New"/>
          <w:sz w:val="22"/>
          <w:szCs w:val="22"/>
          <w:lang w:eastAsia="ru-RU"/>
        </w:rPr>
        <w:t>.2025</w:t>
      </w:r>
      <w:r w:rsidR="000F3B3D" w:rsidRPr="00E7677F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</w:p>
    <w:p w:rsidR="000F3B3D" w:rsidRPr="00E7677F" w:rsidRDefault="000F3B3D" w:rsidP="000F3B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СХОДА ГРАЖДАН НЕБЕЛЬСКО </w:t>
      </w:r>
    </w:p>
    <w:p w:rsidR="000F3B3D" w:rsidRPr="00E7677F" w:rsidRDefault="000F3B3D" w:rsidP="000F3B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 w:rsidR="00696261" w:rsidRPr="00E7677F">
        <w:rPr>
          <w:rFonts w:ascii="Courier New" w:hAnsi="Courier New" w:cs="Courier New"/>
          <w:sz w:val="22"/>
          <w:szCs w:val="22"/>
          <w:lang w:eastAsia="ru-RU"/>
        </w:rPr>
        <w:t>20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ОТ 2</w:t>
      </w:r>
      <w:r w:rsidR="00696261" w:rsidRPr="00E7677F">
        <w:rPr>
          <w:rFonts w:ascii="Courier New" w:hAnsi="Courier New" w:cs="Courier New"/>
          <w:sz w:val="22"/>
          <w:szCs w:val="22"/>
          <w:lang w:eastAsia="ru-RU"/>
        </w:rPr>
        <w:t>7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>.12.202</w:t>
      </w:r>
      <w:r w:rsidR="00F2462B" w:rsidRPr="00E7677F">
        <w:rPr>
          <w:rFonts w:ascii="Courier New" w:hAnsi="Courier New" w:cs="Courier New"/>
          <w:sz w:val="22"/>
          <w:szCs w:val="22"/>
          <w:lang w:eastAsia="ru-RU"/>
        </w:rPr>
        <w:t>4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0F3B3D" w:rsidRPr="00E7677F" w:rsidRDefault="000F3B3D" w:rsidP="000F3B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>"О БЮДЖЕТЕ НЕБЕЛЬСКОЕ СЕЛЬСКОГО ПОСЕЛЕНИЯ НА 202</w:t>
      </w:r>
      <w:r w:rsidR="00F2462B" w:rsidRPr="00E7677F">
        <w:rPr>
          <w:rFonts w:ascii="Courier New" w:hAnsi="Courier New" w:cs="Courier New"/>
          <w:sz w:val="22"/>
          <w:szCs w:val="22"/>
          <w:lang w:eastAsia="ru-RU"/>
        </w:rPr>
        <w:t>5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0F3B3D" w:rsidRPr="00E7677F" w:rsidRDefault="000F3B3D" w:rsidP="000F3B3D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 w:rsidR="00F2462B" w:rsidRPr="00E7677F">
        <w:rPr>
          <w:rFonts w:ascii="Courier New" w:hAnsi="Courier New" w:cs="Courier New"/>
          <w:sz w:val="22"/>
          <w:szCs w:val="22"/>
          <w:lang w:eastAsia="ru-RU"/>
        </w:rPr>
        <w:t>6-2027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ГОДОВ»</w:t>
      </w:r>
    </w:p>
    <w:p w:rsidR="008D21CE" w:rsidRPr="00E7677F" w:rsidRDefault="008D21CE" w:rsidP="000F3B3D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0C4A0F" w:rsidRPr="00E7677F" w:rsidRDefault="000C4A0F" w:rsidP="00DE4B01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9D3D25" w:rsidRPr="00E7677F" w:rsidRDefault="009D3D25" w:rsidP="000C4A0F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696261" w:rsidRPr="00E7677F" w:rsidRDefault="00696261" w:rsidP="00696261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E7677F">
        <w:rPr>
          <w:rFonts w:ascii="Arial" w:hAnsi="Arial" w:cs="Arial"/>
          <w:b/>
          <w:bCs/>
          <w:sz w:val="30"/>
          <w:szCs w:val="30"/>
          <w:lang w:eastAsia="ru-RU"/>
        </w:rPr>
        <w:t>ВЕДОМСТВЕННАЯ СТРУКТУРА РАСХОДОВ БЮДЖЕТА НЕБЕЛЬСКОЕ СЕЛЬСКОГО ПОСЕЛЕНИЯ ПО ГЛАВНЫМ РАСПРЕДЕЛИТЕЛЯМ СРЕДСТВ БЮДЖЕТА, РАЗДЕЛАМ, ПОДРАЗДЕЛАМ, ЦЕЛЕВЫМ СТАТЬЯМ (МУНИЦИПАЛЬНЫМ ПРОГРАММАМ И НЕПРОГРАММАМ И НЕПРОГРАММНЫМ НАПРАВЛЕНИЕМ ДЕЯТЕЛЬНОСТИ), ГРУППАМ ВИДОВ РАСХОДОВ, РАЗДЕЛАМ, ПОДРАЗДЕЛАМ КЛАССИФИКАЦИИ РАСХОДОВ БЮДЖЕТА НА 2025 ГОД И ПЛАНОВЫЙ ПЕРИОД 2026-2027 ГОДОВ</w:t>
      </w:r>
    </w:p>
    <w:p w:rsidR="00696261" w:rsidRPr="00E7677F" w:rsidRDefault="00696261" w:rsidP="00696261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tbl>
      <w:tblPr>
        <w:tblW w:w="14884" w:type="dxa"/>
        <w:tblInd w:w="675" w:type="dxa"/>
        <w:tblLayout w:type="fixed"/>
        <w:tblLook w:val="04A0"/>
      </w:tblPr>
      <w:tblGrid>
        <w:gridCol w:w="4111"/>
        <w:gridCol w:w="992"/>
        <w:gridCol w:w="1276"/>
        <w:gridCol w:w="1701"/>
        <w:gridCol w:w="992"/>
        <w:gridCol w:w="1985"/>
        <w:gridCol w:w="1843"/>
        <w:gridCol w:w="1984"/>
      </w:tblGrid>
      <w:tr w:rsidR="00696261" w:rsidRPr="00E7677F" w:rsidTr="00696261">
        <w:trPr>
          <w:trHeight w:val="990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кода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КФСР (раздел, подраздел)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КЦСР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КВР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2027 год</w:t>
            </w:r>
          </w:p>
        </w:tc>
      </w:tr>
      <w:tr w:rsidR="00696261" w:rsidRPr="00E7677F" w:rsidTr="00696261">
        <w:trPr>
          <w:trHeight w:val="315"/>
          <w:tblHeader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</w:p>
        </w:tc>
      </w:tr>
      <w:tr w:rsidR="00696261" w:rsidRPr="00E7677F" w:rsidTr="00696261">
        <w:trPr>
          <w:trHeight w:val="110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</w:rPr>
              <w:t xml:space="preserve">Муниципальная программа </w:t>
            </w: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«Эффективное управление органами местного самоуправления </w:t>
            </w:r>
            <w:proofErr w:type="spellStart"/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Небельского</w:t>
            </w:r>
            <w:proofErr w:type="spellEnd"/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сельского поселения на 2024год и плановый период 2025,2026год»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347E0B" w:rsidP="00B44AD5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5 787 169,85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B44AD5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3 006 628</w:t>
            </w:r>
            <w:r w:rsidR="00696261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B44AD5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3 012 588</w:t>
            </w:r>
            <w:r w:rsidR="00696261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,83</w:t>
            </w:r>
          </w:p>
        </w:tc>
      </w:tr>
      <w:tr w:rsidR="00696261" w:rsidRPr="00E7677F" w:rsidTr="00696261">
        <w:trPr>
          <w:trHeight w:val="9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</w:t>
            </w:r>
            <w:proofErr w:type="gramEnd"/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                                  </w:t>
            </w: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8810000000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347E0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347E0B">
              <w:rPr>
                <w:rFonts w:ascii="Courier New" w:hAnsi="Courier New" w:cs="Courier New"/>
                <w:sz w:val="22"/>
                <w:szCs w:val="22"/>
                <w:highlight w:val="cyan"/>
              </w:rPr>
              <w:t>1 001 401,00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B44AD5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363 729,32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363 729,32</w:t>
            </w:r>
          </w:p>
        </w:tc>
      </w:tr>
      <w:tr w:rsidR="00696261" w:rsidRPr="00E7677F" w:rsidTr="00696261">
        <w:trPr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outlineLvl w:val="1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Основное мероприятие 1.1 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"Создание условий для эффективного функционирования должностного лица системы органов местного самоуправления"                           Направление расходов.</w:t>
            </w:r>
          </w:p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lastRenderedPageBreak/>
              <w:t>Финансирование мероприятий по обеспечению деятельности главы администрации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8812000000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347E0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1 001 401,00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B44AD5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363 729,32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363 729,32</w:t>
            </w:r>
          </w:p>
        </w:tc>
      </w:tr>
      <w:tr w:rsidR="00696261" w:rsidRPr="00E7677F" w:rsidTr="00696261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347E0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769 125,00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279 362,00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279 362,00</w:t>
            </w:r>
          </w:p>
        </w:tc>
      </w:tr>
      <w:tr w:rsidR="00696261" w:rsidRPr="00E7677F" w:rsidTr="00696261">
        <w:trPr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347E0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769 125,00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279 362,00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279 362,00</w:t>
            </w:r>
          </w:p>
        </w:tc>
      </w:tr>
      <w:tr w:rsidR="00696261" w:rsidRPr="00E7677F" w:rsidTr="00696261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7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9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347E0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232 276</w:t>
            </w:r>
            <w:r w:rsidR="00F2462B" w:rsidRPr="00E7677F">
              <w:rPr>
                <w:rFonts w:ascii="Courier New" w:hAnsi="Courier New" w:cs="Courier New"/>
                <w:sz w:val="22"/>
                <w:szCs w:val="22"/>
              </w:rPr>
              <w:t>,0</w:t>
            </w: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84 367,32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862C10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84 367,32</w:t>
            </w:r>
          </w:p>
        </w:tc>
      </w:tr>
      <w:tr w:rsidR="00696261" w:rsidRPr="00E7677F" w:rsidTr="00696261">
        <w:trPr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8812020000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347E0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232 276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,0</w:t>
            </w: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84 367,32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862C10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84 367,32</w:t>
            </w:r>
          </w:p>
        </w:tc>
      </w:tr>
      <w:tr w:rsidR="00696261" w:rsidRPr="00E7677F" w:rsidTr="00696261">
        <w:trPr>
          <w:trHeight w:val="7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outlineLvl w:val="0"/>
              <w:rPr>
                <w:rFonts w:ascii="Courier New" w:hAnsi="Courier New" w:cs="Courier New"/>
                <w:b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>Подпрограмма</w:t>
            </w:r>
            <w:r w:rsidR="00BC4252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 xml:space="preserve">2 </w:t>
            </w:r>
          </w:p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 xml:space="preserve"> "Создание условий для эффективного функционирования системы органов местного самоуправления по обеспечению деятельности администрации 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8820000000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347E0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3 941 168,20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130F24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1 </w:t>
            </w:r>
            <w:r w:rsidR="00130F24" w:rsidRPr="00E7677F">
              <w:rPr>
                <w:rFonts w:ascii="Courier New" w:hAnsi="Courier New" w:cs="Courier New"/>
                <w:sz w:val="22"/>
                <w:szCs w:val="22"/>
              </w:rPr>
              <w:t>838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="00130F24" w:rsidRPr="00E7677F">
              <w:rPr>
                <w:rFonts w:ascii="Courier New" w:hAnsi="Courier New" w:cs="Courier New"/>
                <w:sz w:val="22"/>
                <w:szCs w:val="22"/>
              </w:rPr>
              <w:t>099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862C10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1 </w:t>
            </w:r>
            <w:r w:rsidR="00862C10" w:rsidRPr="00E7677F">
              <w:rPr>
                <w:rFonts w:ascii="Courier New" w:hAnsi="Courier New" w:cs="Courier New"/>
                <w:sz w:val="22"/>
                <w:szCs w:val="22"/>
              </w:rPr>
              <w:t>830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="00862C10" w:rsidRPr="00E7677F">
              <w:rPr>
                <w:rFonts w:ascii="Courier New" w:hAnsi="Courier New" w:cs="Courier New"/>
                <w:sz w:val="22"/>
                <w:szCs w:val="22"/>
              </w:rPr>
              <w:t>259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,51</w:t>
            </w:r>
          </w:p>
        </w:tc>
      </w:tr>
      <w:tr w:rsidR="00696261" w:rsidRPr="00E7677F" w:rsidTr="00696261">
        <w:trPr>
          <w:trHeight w:val="7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outlineLvl w:val="2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Основное мероприятие 2.2 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Направление </w:t>
            </w:r>
            <w:proofErr w:type="spellStart"/>
            <w:r w:rsidRPr="00E7677F">
              <w:rPr>
                <w:rFonts w:ascii="Courier New" w:hAnsi="Courier New" w:cs="Courier New"/>
                <w:sz w:val="22"/>
                <w:szCs w:val="22"/>
              </w:rPr>
              <w:t>расходов</w:t>
            </w:r>
            <w:proofErr w:type="gramStart"/>
            <w:r w:rsidRPr="00E7677F">
              <w:rPr>
                <w:rFonts w:ascii="Courier New" w:hAnsi="Courier New" w:cs="Courier New"/>
                <w:sz w:val="22"/>
                <w:szCs w:val="22"/>
              </w:rPr>
              <w:t>.Ф</w:t>
            </w:r>
            <w:proofErr w:type="gramEnd"/>
            <w:r w:rsidRPr="00E7677F">
              <w:rPr>
                <w:rFonts w:ascii="Courier New" w:hAnsi="Courier New" w:cs="Courier New"/>
                <w:sz w:val="22"/>
                <w:szCs w:val="22"/>
              </w:rPr>
              <w:t>инансирование</w:t>
            </w:r>
            <w:proofErr w:type="spellEnd"/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lastRenderedPageBreak/>
              <w:t>мероприятий по обеспечению деятельности администрации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347E0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3 941 168,20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1 838 099,51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862C10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1 830 259,51</w:t>
            </w:r>
          </w:p>
        </w:tc>
      </w:tr>
      <w:tr w:rsidR="00696261" w:rsidRPr="00E7677F" w:rsidTr="00696261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8728D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2 713 599,00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730 514,80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862C10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730 574,82</w:t>
            </w:r>
          </w:p>
        </w:tc>
      </w:tr>
      <w:tr w:rsidR="00696261" w:rsidRPr="00E7677F" w:rsidTr="00696261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8728D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2 084 177,38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561 071,27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862C10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561 117,37</w:t>
            </w:r>
          </w:p>
        </w:tc>
      </w:tr>
      <w:tr w:rsidR="00696261" w:rsidRPr="00E7677F" w:rsidTr="00696261">
        <w:trPr>
          <w:trHeight w:val="11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8822130000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8728D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2 084 177,38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561 071,27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862C10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561 117,37</w:t>
            </w:r>
          </w:p>
        </w:tc>
      </w:tr>
      <w:tr w:rsidR="00696261" w:rsidRPr="00E7677F" w:rsidTr="00696261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11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8812000028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10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8728D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8728D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629421,62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169 443,53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862C10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169 457,45</w:t>
            </w:r>
          </w:p>
        </w:tc>
      </w:tr>
      <w:tr w:rsidR="00696261" w:rsidRPr="00E7677F" w:rsidTr="00696261">
        <w:trPr>
          <w:trHeight w:val="11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8822140000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8728D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8728DB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629421,62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169 443,53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862C10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169 457,45</w:t>
            </w:r>
          </w:p>
        </w:tc>
      </w:tr>
      <w:tr w:rsidR="00696261" w:rsidRPr="00E7677F" w:rsidTr="00696261">
        <w:trPr>
          <w:trHeight w:val="6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F2462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54 600</w:t>
            </w:r>
            <w:r w:rsidR="00696261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88 000,00</w:t>
            </w:r>
          </w:p>
        </w:tc>
      </w:tr>
      <w:tr w:rsidR="00696261" w:rsidRPr="00E7677F" w:rsidTr="00696261">
        <w:trPr>
          <w:trHeight w:val="11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F2462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88 000,00</w:t>
            </w:r>
          </w:p>
        </w:tc>
      </w:tr>
      <w:tr w:rsidR="00696261" w:rsidRPr="00E7677F" w:rsidTr="00696261">
        <w:trPr>
          <w:trHeight w:val="6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8728D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972 662,20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947 584,70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862C10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939 684,70</w:t>
            </w:r>
          </w:p>
        </w:tc>
      </w:tr>
      <w:tr w:rsidR="00696261" w:rsidRPr="00E7677F" w:rsidTr="00696261">
        <w:trPr>
          <w:trHeight w:val="11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8822160000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8728D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972 662,20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947 584,70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862C10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939 684,70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8728D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F2462B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8 315,00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Функционирование Правительства Российской 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8822180000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8728D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</w:t>
            </w:r>
            <w:r w:rsidR="00F2462B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8 315,00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F2462B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F2462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462B" w:rsidRPr="00E7677F" w:rsidRDefault="00F2462B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62B" w:rsidRPr="00E7677F" w:rsidRDefault="00F2462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8822100034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8728D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  <w:r w:rsidR="00B44AD5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F2462B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F2462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462B" w:rsidRPr="00E7677F" w:rsidRDefault="00F2462B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62B" w:rsidRPr="00E7677F" w:rsidRDefault="00F2462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8822100034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8728D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</w:t>
            </w:r>
            <w:r w:rsidR="00B44AD5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F2462B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F2462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462B" w:rsidRPr="00E7677F" w:rsidRDefault="00F2462B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8842310000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49 992,00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F2462B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F2462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462B" w:rsidRPr="00E7677F" w:rsidRDefault="00F2462B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62B" w:rsidRPr="00E7677F" w:rsidRDefault="00F2462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8842310000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49 992,00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62B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Закупка энергетических ресурсов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F2462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90 000,00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70 000,00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Функционирование Правительства Российской Федерации, высших 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8822190000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F2462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9</w:t>
            </w:r>
            <w:r w:rsidR="00696261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70 000,00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Уплата прочих налогов, сборов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Уплата иных платеже</w:t>
            </w:r>
            <w:proofErr w:type="gramStart"/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й(</w:t>
            </w:r>
            <w:proofErr w:type="spellStart"/>
            <w:proofErr w:type="gramEnd"/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штрафы,пени</w:t>
            </w:r>
            <w:proofErr w:type="spellEnd"/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8822100002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1 000,00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 w:rsidR="00BC425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3</w:t>
            </w:r>
          </w:p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Резервные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8728DB">
              <w:rPr>
                <w:rFonts w:ascii="Courier New" w:hAnsi="Courier New" w:cs="Courier New"/>
                <w:sz w:val="22"/>
                <w:szCs w:val="22"/>
                <w:highlight w:val="cyan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Резервные фонды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8832200003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8728DB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8DB" w:rsidRPr="00E7677F" w:rsidRDefault="008728DB" w:rsidP="008728DB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 w:rsidR="00BC425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4</w:t>
            </w:r>
          </w:p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8DB" w:rsidRPr="00E7677F" w:rsidRDefault="008728DB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8DB" w:rsidRPr="008728DB" w:rsidRDefault="008728DB" w:rsidP="00696261">
            <w:pPr>
              <w:suppressAutoHyphens w:val="0"/>
              <w:rPr>
                <w:rFonts w:ascii="Courier New" w:hAnsi="Courier New" w:cs="Courier New"/>
                <w:highlight w:val="cyan"/>
                <w:lang w:eastAsia="ru-RU"/>
              </w:rPr>
            </w:pPr>
            <w:r w:rsidRPr="008728DB">
              <w:rPr>
                <w:rFonts w:ascii="Courier New" w:hAnsi="Courier New" w:cs="Courier New"/>
                <w:sz w:val="22"/>
                <w:szCs w:val="22"/>
                <w:highlight w:val="cyan"/>
                <w:lang w:eastAsia="ru-RU"/>
              </w:rPr>
              <w:t>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Расходы на осуществление областных государственных 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8728D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8842373150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700,00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 w:rsidR="00BC425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5</w:t>
            </w:r>
          </w:p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8728DB">
              <w:rPr>
                <w:rFonts w:ascii="Courier New" w:hAnsi="Courier New" w:cs="Courier New"/>
                <w:sz w:val="22"/>
                <w:szCs w:val="22"/>
                <w:highlight w:val="cyan"/>
                <w:lang w:eastAsia="ru-RU"/>
              </w:rPr>
              <w:t>341 200,00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374 100,00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387 900,00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262 058,40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261 121,80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297 926,27</w:t>
            </w:r>
          </w:p>
        </w:tc>
      </w:tr>
      <w:tr w:rsidR="00696261" w:rsidRPr="00E7677F" w:rsidTr="00696261">
        <w:trPr>
          <w:trHeight w:val="36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262 058,40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261 121,80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297 926,27</w:t>
            </w:r>
          </w:p>
        </w:tc>
      </w:tr>
      <w:tr w:rsidR="00696261" w:rsidRPr="00E7677F" w:rsidTr="00696261">
        <w:trPr>
          <w:trHeight w:val="10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79 141,60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112 978,20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89 973,73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8852051180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79 141,60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112 978,20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89 973,73</w:t>
            </w:r>
          </w:p>
        </w:tc>
      </w:tr>
      <w:tr w:rsidR="00696261" w:rsidRPr="00E7677F" w:rsidTr="00696261">
        <w:trPr>
          <w:trHeight w:val="6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 w:rsidR="00BC425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6</w:t>
            </w:r>
          </w:p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 xml:space="preserve">Реализация мер по обеспечению пожарной безопасности на </w:t>
            </w:r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lastRenderedPageBreak/>
              <w:t xml:space="preserve">территории </w:t>
            </w:r>
            <w:proofErr w:type="spellStart"/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>Небельского</w:t>
            </w:r>
            <w:proofErr w:type="spellEnd"/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 xml:space="preserve"> сельского поселения</w:t>
            </w:r>
          </w:p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="008728DB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8728DB">
              <w:rPr>
                <w:rFonts w:ascii="Courier New" w:hAnsi="Courier New" w:cs="Courier New"/>
                <w:bCs/>
                <w:sz w:val="22"/>
                <w:szCs w:val="22"/>
                <w:highlight w:val="cyan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</w:tr>
      <w:tr w:rsidR="008728DB" w:rsidRPr="00E7677F" w:rsidTr="00696261">
        <w:trPr>
          <w:trHeight w:val="9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8DB" w:rsidRPr="00E7677F" w:rsidRDefault="008728DB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</w:tr>
      <w:tr w:rsidR="00696261" w:rsidRPr="00E7677F" w:rsidTr="00696261">
        <w:trPr>
          <w:trHeight w:val="9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8862400005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</w:tr>
      <w:tr w:rsidR="00696261" w:rsidRPr="00E7677F" w:rsidTr="00696261">
        <w:trPr>
          <w:trHeight w:val="10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 w:rsidR="00BC425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7</w:t>
            </w:r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 xml:space="preserve">«Содержание автомобильных дорог на </w:t>
            </w:r>
            <w:proofErr w:type="spellStart"/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>территор</w:t>
            </w:r>
            <w:proofErr w:type="spellEnd"/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  <w:proofErr w:type="spellStart"/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>Небельского</w:t>
            </w:r>
            <w:proofErr w:type="spellEnd"/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 xml:space="preserve"> сельского поселения"</w:t>
            </w:r>
          </w:p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0409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8728DB" w:rsidRPr="00E7677F" w:rsidTr="00696261">
        <w:trPr>
          <w:trHeight w:val="96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8DB" w:rsidRPr="00E7677F" w:rsidRDefault="008728DB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96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«Содержание автомобильных дорог на </w:t>
            </w:r>
            <w:proofErr w:type="spellStart"/>
            <w:r w:rsidRPr="00E7677F">
              <w:rPr>
                <w:rFonts w:ascii="Courier New" w:hAnsi="Courier New" w:cs="Courier New"/>
                <w:sz w:val="22"/>
                <w:szCs w:val="22"/>
              </w:rPr>
              <w:t>территор</w:t>
            </w:r>
            <w:proofErr w:type="spellEnd"/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Pr="00E7677F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44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8872500006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Подпрограмма8</w:t>
            </w:r>
          </w:p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>Благоустройство</w:t>
            </w:r>
          </w:p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B44AD5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8728DB">
              <w:rPr>
                <w:rFonts w:ascii="Courier New" w:hAnsi="Courier New" w:cs="Courier New"/>
                <w:bCs/>
                <w:sz w:val="22"/>
                <w:szCs w:val="22"/>
                <w:highlight w:val="cyan"/>
                <w:lang w:eastAsia="ru-RU"/>
              </w:rPr>
              <w:t>80 019,65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80 000,00</w:t>
            </w:r>
          </w:p>
        </w:tc>
      </w:tr>
      <w:tr w:rsidR="008728DB" w:rsidRPr="00E7677F" w:rsidTr="00696261">
        <w:trPr>
          <w:trHeight w:val="47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28DB" w:rsidRPr="00E7677F" w:rsidRDefault="008728DB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8DB" w:rsidRPr="00E7677F" w:rsidRDefault="008728DB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47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Аренда сооружений </w:t>
            </w:r>
            <w:proofErr w:type="spellStart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инфроструктуры</w:t>
            </w:r>
            <w:proofErr w:type="spellEnd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уличного 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 xml:space="preserve">освещения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 </w:t>
            </w:r>
            <w:r w:rsidR="008728DB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73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29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Ремонтные работы по уличному освещению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69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351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ламп уличного освещения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</w:tr>
      <w:tr w:rsidR="00696261" w:rsidRPr="00E7677F" w:rsidTr="00696261">
        <w:trPr>
          <w:trHeight w:val="35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Кошение травы, уборка сухой травы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</w:tr>
      <w:tr w:rsidR="00696261" w:rsidRPr="00E7677F" w:rsidTr="00696261">
        <w:trPr>
          <w:trHeight w:val="3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0503 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50 000,00</w:t>
            </w:r>
          </w:p>
        </w:tc>
      </w:tr>
      <w:tr w:rsidR="00696261" w:rsidRPr="00E7677F" w:rsidTr="00696261">
        <w:trPr>
          <w:trHeight w:val="7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B44AD5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30 019,6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B44AD5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30 019,65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Распиловка, колка, складирование дров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8882600015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30 019,65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30 000,00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Подпрограмма</w:t>
            </w:r>
            <w:r w:rsidR="00BC425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 </w:t>
            </w: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</w:t>
            </w:r>
          </w:p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>Культура кинематография и другие вопросы в области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E77E02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8890000000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E77E02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7E02">
              <w:rPr>
                <w:rFonts w:ascii="Courier New" w:hAnsi="Courier New" w:cs="Courier New"/>
                <w:bCs/>
                <w:highlight w:val="cyan"/>
                <w:lang w:eastAsia="ru-RU"/>
              </w:rPr>
              <w:t>402 681,00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</w:tr>
      <w:tr w:rsidR="00E77E02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E02" w:rsidRPr="00E7677F" w:rsidRDefault="00E77E02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7E02" w:rsidRPr="00E7677F" w:rsidRDefault="00E77E02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E02" w:rsidRPr="00E7677F" w:rsidRDefault="00E77E02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E02" w:rsidRPr="00E7677F" w:rsidRDefault="00E77E02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E02" w:rsidRPr="00E7677F" w:rsidRDefault="00E77E02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E02" w:rsidRPr="00E7677F" w:rsidRDefault="00E77E02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36 340,00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E02" w:rsidRPr="00E7677F" w:rsidRDefault="00E77E02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E02" w:rsidRPr="00E7677F" w:rsidRDefault="00E77E02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Проведение праздничных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E77E02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36 340,00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E77E02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36 340,00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88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E77E02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36 341,00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25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Приобретение сувенирной продукции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E77E02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36 341,00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25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вопросы в области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8892700018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E77E02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36 341,00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24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Прочая закупка товаров, работ и услуг для обеспечения государственны</w:t>
            </w:r>
            <w:proofErr w:type="gramStart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х(</w:t>
            </w:r>
            <w:proofErr w:type="gramEnd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муниципальных) нужд.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Народные инициативы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eastAsiaTheme="minorHAnsi" w:hAnsiTheme="minorHAnsi" w:cstheme="minorBidi"/>
                <w:szCs w:val="22"/>
                <w:lang w:eastAsia="en-US"/>
              </w:rPr>
              <w:t>88 9 27S0011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</w:tr>
      <w:tr w:rsidR="00696261" w:rsidRPr="00E7677F" w:rsidTr="00696261">
        <w:trPr>
          <w:trHeight w:val="24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в рамках проекта народные инициативы.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Народные инициативы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eastAsiaTheme="minorHAnsi" w:hAnsiTheme="minorHAnsi" w:cstheme="minorBidi"/>
                <w:szCs w:val="22"/>
                <w:lang w:eastAsia="en-US"/>
              </w:rPr>
              <w:t>88 9 27S0011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</w:tr>
      <w:tr w:rsidR="00696261" w:rsidRPr="00E7677F" w:rsidTr="00696261">
        <w:trPr>
          <w:trHeight w:val="24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Другие вопросы в области 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культуры. Народные инициативы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lastRenderedPageBreak/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eastAsiaTheme="minorHAnsi" w:hAnsiTheme="minorHAnsi" w:cstheme="minorBidi"/>
                <w:szCs w:val="22"/>
                <w:lang w:eastAsia="en-US"/>
              </w:rPr>
              <w:t>88 9 27S0011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330 000,00</w:t>
            </w:r>
          </w:p>
        </w:tc>
      </w:tr>
      <w:tr w:rsidR="00696261" w:rsidRPr="00E7677F" w:rsidTr="00696261">
        <w:trPr>
          <w:trHeight w:val="24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lastRenderedPageBreak/>
              <w:t>Условно-утвержденные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sz w:val="22"/>
                <w:szCs w:val="22"/>
              </w:rPr>
              <w:t>9000000000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60 427</w:t>
            </w:r>
            <w:r w:rsidR="00696261" w:rsidRPr="00E7677F">
              <w:rPr>
                <w:rFonts w:ascii="Courier New" w:hAnsi="Courier New" w:cs="Courier New"/>
                <w:bCs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lang w:eastAsia="ru-RU"/>
              </w:rPr>
              <w:t>120 462</w:t>
            </w:r>
            <w:r w:rsidR="00696261" w:rsidRPr="00E7677F">
              <w:rPr>
                <w:rFonts w:ascii="Courier New" w:hAnsi="Courier New" w:cs="Courier New"/>
                <w:bCs/>
                <w:lang w:eastAsia="ru-RU"/>
              </w:rPr>
              <w:t>,00</w:t>
            </w:r>
          </w:p>
        </w:tc>
      </w:tr>
      <w:tr w:rsidR="00E77E02" w:rsidRPr="00E7677F" w:rsidTr="00696261">
        <w:trPr>
          <w:trHeight w:val="24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E02" w:rsidRPr="00E77E02" w:rsidRDefault="00E77E02" w:rsidP="00696261">
            <w:pPr>
              <w:suppressAutoHyphens w:val="0"/>
              <w:rPr>
                <w:rFonts w:ascii="Courier New" w:hAnsi="Courier New" w:cs="Courier New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Courier New" w:hAnsi="Courier New" w:cs="Courier New"/>
                <w:b/>
                <w:bCs/>
                <w:sz w:val="28"/>
                <w:szCs w:val="28"/>
                <w:lang w:eastAsia="ru-RU"/>
              </w:rPr>
              <w:t xml:space="preserve">ИТОГО по муниципальным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8"/>
                <w:szCs w:val="28"/>
                <w:lang w:eastAsia="ru-RU"/>
              </w:rPr>
              <w:t>програмам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7E02" w:rsidRPr="00E7677F" w:rsidRDefault="00E77E02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E02" w:rsidRPr="00E7677F" w:rsidRDefault="00E77E02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E02" w:rsidRPr="00E7677F" w:rsidRDefault="00E77E02" w:rsidP="00696261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E02" w:rsidRPr="00E7677F" w:rsidRDefault="00E77E02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E02" w:rsidRPr="00E7677F" w:rsidRDefault="00E77E02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665816">
              <w:rPr>
                <w:rFonts w:ascii="Courier New" w:hAnsi="Courier New" w:cs="Courier New"/>
                <w:b/>
                <w:bCs/>
                <w:sz w:val="22"/>
                <w:szCs w:val="22"/>
                <w:highlight w:val="yellow"/>
                <w:lang w:eastAsia="ru-RU"/>
              </w:rPr>
              <w:t>5 787 169,85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E02" w:rsidRPr="00E7677F" w:rsidRDefault="00E77E02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3 006 628,83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E02" w:rsidRPr="00E7677F" w:rsidRDefault="00E77E02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3 012 588,83</w:t>
            </w:r>
          </w:p>
        </w:tc>
      </w:tr>
      <w:tr w:rsidR="00696261" w:rsidRPr="00E7677F" w:rsidTr="00696261">
        <w:trPr>
          <w:trHeight w:val="24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7E02" w:rsidRDefault="00696261" w:rsidP="00696261">
            <w:pPr>
              <w:suppressAutoHyphens w:val="0"/>
              <w:rPr>
                <w:rFonts w:ascii="Courier New" w:hAnsi="Courier New" w:cs="Courier New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E77E02">
              <w:rPr>
                <w:rFonts w:ascii="Courier New" w:hAnsi="Courier New" w:cs="Courier New"/>
                <w:b/>
                <w:bCs/>
                <w:sz w:val="28"/>
                <w:szCs w:val="28"/>
                <w:lang w:eastAsia="ru-RU"/>
              </w:rPr>
              <w:t>Непрограммные</w:t>
            </w:r>
            <w:proofErr w:type="spellEnd"/>
            <w:r w:rsidRPr="00E77E02">
              <w:rPr>
                <w:rFonts w:ascii="Courier New" w:hAnsi="Courier New" w:cs="Courier New"/>
                <w:b/>
                <w:bCs/>
                <w:sz w:val="28"/>
                <w:szCs w:val="28"/>
                <w:lang w:eastAsia="ru-RU"/>
              </w:rPr>
              <w:t xml:space="preserve">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9000000000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</w:tr>
      <w:tr w:rsidR="00696261" w:rsidRPr="00E7677F" w:rsidTr="00696261">
        <w:trPr>
          <w:trHeight w:val="3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B44AD5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10 871</w:t>
            </w:r>
            <w:r w:rsidR="00696261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696261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696261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9000100016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B44AD5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10 871</w:t>
            </w:r>
            <w:r w:rsidR="00696261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696261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</w:t>
            </w:r>
            <w:r w:rsidR="00696261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,00</w:t>
            </w:r>
          </w:p>
        </w:tc>
      </w:tr>
      <w:tr w:rsidR="00696261" w:rsidRPr="00E7677F" w:rsidTr="00696261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9000200000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E77E02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11 870</w:t>
            </w:r>
            <w:r w:rsidR="00696261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84 551,17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84 551,17</w:t>
            </w:r>
          </w:p>
        </w:tc>
      </w:tr>
      <w:tr w:rsidR="00696261" w:rsidRPr="00E7677F" w:rsidTr="00696261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proofErr w:type="gramStart"/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.</w:t>
            </w:r>
            <w:proofErr w:type="gramEnd"/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Перечисления другим бюджетам бюджетной системы Российской Федерации(согласно </w:t>
            </w:r>
            <w:proofErr w:type="spellStart"/>
            <w:r w:rsidRPr="00E7677F"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 w:rsidRPr="00E7677F">
              <w:rPr>
                <w:rFonts w:ascii="Courier New" w:hAnsi="Courier New" w:cs="Courier New"/>
                <w:sz w:val="22"/>
                <w:szCs w:val="22"/>
              </w:rPr>
              <w:t>.) 44 ФЗ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9000200012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10 870,17</w:t>
            </w:r>
          </w:p>
        </w:tc>
      </w:tr>
      <w:tr w:rsidR="00696261" w:rsidRPr="00E7677F" w:rsidTr="00696261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proofErr w:type="gramStart"/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.</w:t>
            </w:r>
            <w:proofErr w:type="gramEnd"/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Перечисления другим бюджетам бюджетной системы Российской Федерации(согласно </w:t>
            </w:r>
            <w:proofErr w:type="spellStart"/>
            <w:r w:rsidRPr="00E7677F"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 w:rsidRPr="00E7677F">
              <w:rPr>
                <w:rFonts w:ascii="Courier New" w:hAnsi="Courier New" w:cs="Courier New"/>
                <w:sz w:val="22"/>
                <w:szCs w:val="22"/>
              </w:rPr>
              <w:t>.) ГОЧС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9000200013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696261" w:rsidRPr="00E7677F" w:rsidTr="00696261">
        <w:trPr>
          <w:trHeight w:val="4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  <w:proofErr w:type="gramStart"/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.</w:t>
            </w:r>
            <w:proofErr w:type="gramEnd"/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Перечисления другим бюджетам бюджетной системы Российской Федерации(согласно </w:t>
            </w:r>
            <w:proofErr w:type="spellStart"/>
            <w:r w:rsidRPr="00E7677F">
              <w:rPr>
                <w:rFonts w:ascii="Courier New" w:hAnsi="Courier New" w:cs="Courier New"/>
                <w:sz w:val="22"/>
                <w:szCs w:val="22"/>
              </w:rPr>
              <w:t>согл</w:t>
            </w:r>
            <w:proofErr w:type="spellEnd"/>
            <w:r w:rsidRPr="00E7677F">
              <w:rPr>
                <w:rFonts w:ascii="Courier New" w:hAnsi="Courier New" w:cs="Courier New"/>
                <w:sz w:val="22"/>
                <w:szCs w:val="22"/>
              </w:rPr>
              <w:t>.) КСП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696261" w:rsidP="00696261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9000200014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E77E02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1000,00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73 681,00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73 681,00</w:t>
            </w:r>
          </w:p>
        </w:tc>
      </w:tr>
      <w:tr w:rsidR="00696261" w:rsidRPr="00E7677F" w:rsidTr="00696261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6261" w:rsidRPr="00E7677F" w:rsidRDefault="00E77E02" w:rsidP="00696261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Всего по расходам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</w:p>
          <w:p w:rsidR="00696261" w:rsidRPr="00E7677F" w:rsidRDefault="00E77E02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5 809 911,02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261" w:rsidRPr="00E7677F" w:rsidRDefault="00696261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  <w:r w:rsidR="00130F24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 091 180,00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261" w:rsidRPr="00E7677F" w:rsidRDefault="00130F24" w:rsidP="00696261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3 097 140,00</w:t>
            </w:r>
          </w:p>
        </w:tc>
      </w:tr>
    </w:tbl>
    <w:p w:rsidR="00696261" w:rsidRPr="00E7677F" w:rsidRDefault="00696261" w:rsidP="00696261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696261" w:rsidRPr="00E7677F" w:rsidRDefault="00696261" w:rsidP="00696261">
      <w:pPr>
        <w:suppressAutoHyphens w:val="0"/>
        <w:jc w:val="center"/>
        <w:rPr>
          <w:rFonts w:ascii="Courier New" w:hAnsi="Courier New" w:cs="Courier New"/>
          <w:sz w:val="22"/>
          <w:szCs w:val="22"/>
          <w:lang w:eastAsia="ru-RU"/>
        </w:rPr>
      </w:pPr>
    </w:p>
    <w:p w:rsidR="001F00FC" w:rsidRPr="00E7677F" w:rsidRDefault="001F00FC" w:rsidP="001F00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C22950" w:rsidRPr="00E7677F" w:rsidRDefault="00C22950" w:rsidP="001F00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C22950" w:rsidRPr="00E7677F" w:rsidRDefault="00C22950" w:rsidP="001F00FC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975CF1" w:rsidRPr="00E7677F" w:rsidRDefault="00975CF1" w:rsidP="00975CF1">
      <w:pPr>
        <w:jc w:val="right"/>
        <w:rPr>
          <w:rFonts w:ascii="Courier New" w:hAnsi="Courier New" w:cs="Courier New"/>
          <w:sz w:val="22"/>
          <w:szCs w:val="22"/>
        </w:rPr>
      </w:pPr>
      <w:r w:rsidRPr="00E7677F">
        <w:rPr>
          <w:rFonts w:ascii="Courier New" w:hAnsi="Courier New" w:cs="Courier New"/>
          <w:sz w:val="22"/>
          <w:szCs w:val="22"/>
        </w:rPr>
        <w:lastRenderedPageBreak/>
        <w:t xml:space="preserve">Приложение № </w:t>
      </w:r>
      <w:r w:rsidR="005D1AA6">
        <w:rPr>
          <w:rFonts w:ascii="Courier New" w:hAnsi="Courier New" w:cs="Courier New"/>
          <w:sz w:val="22"/>
          <w:szCs w:val="22"/>
        </w:rPr>
        <w:t>12</w:t>
      </w:r>
    </w:p>
    <w:p w:rsidR="002C4D34" w:rsidRDefault="002C4D34" w:rsidP="00B743DA">
      <w:pPr>
        <w:suppressAutoHyphens w:val="0"/>
        <w:jc w:val="right"/>
        <w:rPr>
          <w:rFonts w:ascii="Courier New" w:hAnsi="Courier New" w:cs="Courier New"/>
          <w:sz w:val="22"/>
          <w:szCs w:val="22"/>
        </w:rPr>
      </w:pPr>
      <w:r w:rsidRPr="00003C5B">
        <w:rPr>
          <w:rFonts w:ascii="Courier New" w:hAnsi="Courier New" w:cs="Courier New"/>
          <w:sz w:val="22"/>
          <w:szCs w:val="22"/>
          <w:lang w:eastAsia="ru-RU"/>
        </w:rPr>
        <w:t xml:space="preserve">к </w:t>
      </w:r>
      <w:r w:rsidR="00003C5B" w:rsidRPr="00003C5B">
        <w:rPr>
          <w:rFonts w:ascii="Courier New" w:hAnsi="Courier New" w:cs="Courier New"/>
          <w:sz w:val="22"/>
          <w:szCs w:val="22"/>
          <w:lang w:eastAsia="ru-RU"/>
        </w:rPr>
        <w:t>Решению</w:t>
      </w:r>
      <w:r w:rsidR="00003C5B">
        <w:rPr>
          <w:rFonts w:ascii="Courier New" w:hAnsi="Courier New" w:cs="Courier New"/>
          <w:b/>
          <w:sz w:val="22"/>
          <w:szCs w:val="22"/>
          <w:lang w:eastAsia="ru-RU"/>
        </w:rPr>
        <w:t xml:space="preserve"> 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>схода граждан</w:t>
      </w:r>
    </w:p>
    <w:p w:rsidR="00B743DA" w:rsidRPr="00E7677F" w:rsidRDefault="00B743DA" w:rsidP="00B743DA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proofErr w:type="spellStart"/>
      <w:r w:rsidRPr="00E7677F">
        <w:rPr>
          <w:rFonts w:ascii="Courier New" w:hAnsi="Courier New" w:cs="Courier New"/>
          <w:sz w:val="22"/>
          <w:szCs w:val="22"/>
          <w:lang w:eastAsia="ru-RU"/>
        </w:rPr>
        <w:t>Небельского</w:t>
      </w:r>
      <w:proofErr w:type="spellEnd"/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сельского поселения № </w:t>
      </w:r>
      <w:r w:rsidR="00103FDE">
        <w:rPr>
          <w:rFonts w:ascii="Courier New" w:hAnsi="Courier New" w:cs="Courier New"/>
          <w:sz w:val="22"/>
          <w:szCs w:val="22"/>
          <w:lang w:eastAsia="ru-RU"/>
        </w:rPr>
        <w:t>11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от </w:t>
      </w:r>
      <w:r w:rsidR="00E77E02">
        <w:rPr>
          <w:rFonts w:ascii="Courier New" w:hAnsi="Courier New" w:cs="Courier New"/>
          <w:sz w:val="22"/>
          <w:szCs w:val="22"/>
          <w:lang w:eastAsia="ru-RU"/>
        </w:rPr>
        <w:t xml:space="preserve"> </w:t>
      </w:r>
      <w:r w:rsidR="00103FDE">
        <w:rPr>
          <w:rFonts w:ascii="Courier New" w:hAnsi="Courier New" w:cs="Courier New"/>
          <w:sz w:val="22"/>
          <w:szCs w:val="22"/>
          <w:lang w:eastAsia="ru-RU"/>
        </w:rPr>
        <w:t>30</w:t>
      </w:r>
      <w:r w:rsidR="00E77E02">
        <w:rPr>
          <w:rFonts w:ascii="Courier New" w:hAnsi="Courier New" w:cs="Courier New"/>
          <w:sz w:val="22"/>
          <w:szCs w:val="22"/>
          <w:lang w:eastAsia="ru-RU"/>
        </w:rPr>
        <w:t>.05</w:t>
      </w:r>
      <w:r w:rsidR="00862C10" w:rsidRPr="00E7677F">
        <w:rPr>
          <w:rFonts w:ascii="Courier New" w:hAnsi="Courier New" w:cs="Courier New"/>
          <w:sz w:val="22"/>
          <w:szCs w:val="22"/>
          <w:lang w:eastAsia="ru-RU"/>
        </w:rPr>
        <w:t>.2025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года</w:t>
      </w:r>
    </w:p>
    <w:p w:rsidR="00B743DA" w:rsidRPr="00E7677F" w:rsidRDefault="00B743DA" w:rsidP="00B743DA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«О ВНЕСЕНИИ ИЗМЕНЕНИЙ В РЕШЕНИЕ СХОДА ГРАЖДАН НЕБЕЛЬСКО </w:t>
      </w:r>
    </w:p>
    <w:p w:rsidR="00B743DA" w:rsidRPr="00E7677F" w:rsidRDefault="00B743DA" w:rsidP="00B743DA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СЕЛЬСКОГО ПОСЕЛЕНИЯ № </w:t>
      </w:r>
      <w:r w:rsidR="00862C10" w:rsidRPr="00E7677F">
        <w:rPr>
          <w:rFonts w:ascii="Courier New" w:hAnsi="Courier New" w:cs="Courier New"/>
          <w:sz w:val="22"/>
          <w:szCs w:val="22"/>
          <w:lang w:eastAsia="ru-RU"/>
        </w:rPr>
        <w:t>20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ОТ 2</w:t>
      </w:r>
      <w:r w:rsidR="00862C10" w:rsidRPr="00E7677F">
        <w:rPr>
          <w:rFonts w:ascii="Courier New" w:hAnsi="Courier New" w:cs="Courier New"/>
          <w:sz w:val="22"/>
          <w:szCs w:val="22"/>
          <w:lang w:eastAsia="ru-RU"/>
        </w:rPr>
        <w:t>7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>.12.202</w:t>
      </w:r>
      <w:r w:rsidR="00862C10" w:rsidRPr="00E7677F">
        <w:rPr>
          <w:rFonts w:ascii="Courier New" w:hAnsi="Courier New" w:cs="Courier New"/>
          <w:sz w:val="22"/>
          <w:szCs w:val="22"/>
          <w:lang w:eastAsia="ru-RU"/>
        </w:rPr>
        <w:t>4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Г. </w:t>
      </w:r>
    </w:p>
    <w:p w:rsidR="00B743DA" w:rsidRPr="00E7677F" w:rsidRDefault="00B743DA" w:rsidP="00B743DA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>"О БЮДЖЕТЕ НЕБЕЛЬСКОЕ СЕЛЬСКОГО ПОСЕЛЕНИЯ НА 202</w:t>
      </w:r>
      <w:r w:rsidR="00862C10" w:rsidRPr="00E7677F">
        <w:rPr>
          <w:rFonts w:ascii="Courier New" w:hAnsi="Courier New" w:cs="Courier New"/>
          <w:sz w:val="22"/>
          <w:szCs w:val="22"/>
          <w:lang w:eastAsia="ru-RU"/>
        </w:rPr>
        <w:t>5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ГОД</w:t>
      </w:r>
    </w:p>
    <w:p w:rsidR="00B743DA" w:rsidRPr="00E7677F" w:rsidRDefault="00B743DA" w:rsidP="00B743DA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 И ПЛАНОВЫЙ ПЕРИОД 202</w:t>
      </w:r>
      <w:r w:rsidR="00862C10" w:rsidRPr="00E7677F">
        <w:rPr>
          <w:rFonts w:ascii="Courier New" w:hAnsi="Courier New" w:cs="Courier New"/>
          <w:sz w:val="22"/>
          <w:szCs w:val="22"/>
          <w:lang w:eastAsia="ru-RU"/>
        </w:rPr>
        <w:t>6-2027</w:t>
      </w:r>
      <w:r w:rsidRPr="00E7677F">
        <w:rPr>
          <w:rFonts w:ascii="Courier New" w:hAnsi="Courier New" w:cs="Courier New"/>
          <w:sz w:val="22"/>
          <w:szCs w:val="22"/>
          <w:lang w:eastAsia="ru-RU"/>
        </w:rPr>
        <w:t xml:space="preserve"> ГОДОВ»</w:t>
      </w:r>
    </w:p>
    <w:p w:rsidR="00975CF1" w:rsidRPr="00E7677F" w:rsidRDefault="00975CF1" w:rsidP="00B743DA">
      <w:pPr>
        <w:suppressAutoHyphens w:val="0"/>
        <w:jc w:val="center"/>
        <w:rPr>
          <w:rFonts w:ascii="Courier New" w:hAnsi="Courier New" w:cs="Courier New"/>
          <w:sz w:val="22"/>
          <w:szCs w:val="22"/>
        </w:rPr>
      </w:pPr>
    </w:p>
    <w:p w:rsidR="00D9201A" w:rsidRPr="00E7677F" w:rsidRDefault="00D9201A" w:rsidP="001863BF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p w:rsidR="00862C10" w:rsidRPr="00E7677F" w:rsidRDefault="00862C10" w:rsidP="00862C10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E7677F">
        <w:rPr>
          <w:rFonts w:ascii="Arial" w:hAnsi="Arial" w:cs="Arial"/>
          <w:b/>
          <w:bCs/>
          <w:sz w:val="30"/>
          <w:szCs w:val="30"/>
          <w:lang w:eastAsia="ru-RU"/>
        </w:rPr>
        <w:t xml:space="preserve">БЮДЖЕТНЫЕ АССИГНОВАНИЯ НА ФИНАНСОВОЕ ОБЕСПЕЧЕНИЕ МУНИЦИПАЛЬНЫХ ПРОГРАММ </w:t>
      </w:r>
    </w:p>
    <w:p w:rsidR="00862C10" w:rsidRPr="00E7677F" w:rsidRDefault="00862C10" w:rsidP="00862C10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  <w:r w:rsidRPr="00E7677F">
        <w:rPr>
          <w:rFonts w:ascii="Arial" w:hAnsi="Arial" w:cs="Arial"/>
          <w:b/>
          <w:bCs/>
          <w:sz w:val="30"/>
          <w:szCs w:val="30"/>
          <w:lang w:eastAsia="ru-RU"/>
        </w:rPr>
        <w:t>НА 2025 ГОД И ПЛАНОВЫЙ ПЕРИОД 2026-2027 ГОДОВ</w:t>
      </w:r>
    </w:p>
    <w:p w:rsidR="00862C10" w:rsidRPr="00E7677F" w:rsidRDefault="00862C10" w:rsidP="00862C10">
      <w:pPr>
        <w:suppressAutoHyphens w:val="0"/>
        <w:jc w:val="right"/>
        <w:rPr>
          <w:rFonts w:ascii="Courier New" w:hAnsi="Courier New" w:cs="Courier New"/>
          <w:sz w:val="22"/>
          <w:szCs w:val="22"/>
          <w:lang w:eastAsia="ru-RU"/>
        </w:rPr>
      </w:pPr>
    </w:p>
    <w:tbl>
      <w:tblPr>
        <w:tblW w:w="14459" w:type="dxa"/>
        <w:tblInd w:w="675" w:type="dxa"/>
        <w:tblLayout w:type="fixed"/>
        <w:tblLook w:val="04A0"/>
      </w:tblPr>
      <w:tblGrid>
        <w:gridCol w:w="849"/>
        <w:gridCol w:w="6381"/>
        <w:gridCol w:w="1701"/>
        <w:gridCol w:w="1842"/>
        <w:gridCol w:w="1843"/>
        <w:gridCol w:w="1843"/>
      </w:tblGrid>
      <w:tr w:rsidR="00862C10" w:rsidRPr="00E7677F" w:rsidTr="00CF498D">
        <w:trPr>
          <w:trHeight w:val="630"/>
          <w:tblHeader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№ </w:t>
            </w:r>
            <w:proofErr w:type="gramStart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</w:t>
            </w:r>
            <w:proofErr w:type="gramEnd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6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Наименование классификатора целевой статьи расходов (КЦСР)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Код КЦСР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2027 год</w:t>
            </w:r>
          </w:p>
        </w:tc>
      </w:tr>
      <w:tr w:rsidR="00862C10" w:rsidRPr="00E7677F" w:rsidTr="00CF498D">
        <w:trPr>
          <w:trHeight w:val="315"/>
          <w:tblHeader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6</w:t>
            </w:r>
          </w:p>
        </w:tc>
      </w:tr>
      <w:tr w:rsidR="00862C10" w:rsidRPr="00E7677F" w:rsidTr="00CF498D">
        <w:trPr>
          <w:trHeight w:val="14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</w:rPr>
              <w:t xml:space="preserve">Муниципальная программа «Эффективное управление органами местного самоуправления </w:t>
            </w:r>
            <w:proofErr w:type="spellStart"/>
            <w:r w:rsidRPr="00E7677F">
              <w:rPr>
                <w:rFonts w:ascii="Courier New" w:hAnsi="Courier New" w:cs="Courier New"/>
                <w:bCs/>
                <w:sz w:val="22"/>
                <w:szCs w:val="22"/>
              </w:rPr>
              <w:t>Небельского</w:t>
            </w:r>
            <w:proofErr w:type="spellEnd"/>
            <w:r w:rsidRPr="00E7677F">
              <w:rPr>
                <w:rFonts w:ascii="Courier New" w:hAnsi="Courier New" w:cs="Courier New"/>
                <w:bCs/>
                <w:sz w:val="22"/>
                <w:szCs w:val="22"/>
              </w:rPr>
              <w:t xml:space="preserve"> сельского поселения на 2025год и плановый период 2026,2027год»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E77E02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5 787 169,85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3 006 628,83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3 012 588,83</w:t>
            </w:r>
          </w:p>
        </w:tc>
      </w:tr>
      <w:tr w:rsidR="00862C10" w:rsidRPr="00E7677F" w:rsidTr="00CF498D">
        <w:trPr>
          <w:trHeight w:val="94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outlineLvl w:val="1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Подпрограмма 1 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Направление расходов.</w:t>
            </w:r>
          </w:p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главы администрации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8810000000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E77E02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1 001 140,00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363 729,32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363 729,32</w:t>
            </w:r>
          </w:p>
        </w:tc>
      </w:tr>
      <w:tr w:rsidR="00862C10" w:rsidRPr="00E7677F" w:rsidTr="00CF498D">
        <w:trPr>
          <w:trHeight w:val="70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outlineLvl w:val="1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1.2 «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Направление расходов.</w:t>
            </w:r>
          </w:p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главы администрации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8812000000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E77E02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1 001 140,00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363 729,32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363 729,32</w:t>
            </w:r>
          </w:p>
        </w:tc>
      </w:tr>
      <w:tr w:rsidR="00862C10" w:rsidRPr="00E7677F" w:rsidTr="00CF498D">
        <w:trPr>
          <w:trHeight w:val="6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bookmarkStart w:id="7" w:name="RANGE!C13:G14"/>
            <w:bookmarkStart w:id="8" w:name="RANGE!C13"/>
            <w:bookmarkEnd w:id="7"/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Основное мероприятие 1.2 «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Обеспечению деятельности главы администрации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поселения»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»</w:t>
            </w:r>
            <w:bookmarkEnd w:id="8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8812000000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E77E02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1 001 140,00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363 729,32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363 729,32</w:t>
            </w:r>
          </w:p>
        </w:tc>
      </w:tr>
      <w:tr w:rsidR="00862C10" w:rsidRPr="00E7677F" w:rsidTr="00CF498D">
        <w:trPr>
          <w:trHeight w:val="69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outlineLvl w:val="0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Подпрограмма</w:t>
            </w:r>
            <w:proofErr w:type="gramStart"/>
            <w:r w:rsidRPr="00E7677F">
              <w:rPr>
                <w:rFonts w:ascii="Courier New" w:hAnsi="Courier New" w:cs="Courier New"/>
                <w:sz w:val="22"/>
                <w:szCs w:val="22"/>
              </w:rPr>
              <w:t>2</w:t>
            </w:r>
            <w:proofErr w:type="gramEnd"/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"Создание условий для эффективного функционирования системы органов местного самоуправления по обеспечению деятельности администрации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8820000000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E77E02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3 941 168,20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1 </w:t>
            </w:r>
            <w:r w:rsidR="00CF498D" w:rsidRPr="00E7677F">
              <w:rPr>
                <w:rFonts w:ascii="Courier New" w:hAnsi="Courier New" w:cs="Courier New"/>
                <w:sz w:val="22"/>
                <w:szCs w:val="22"/>
              </w:rPr>
              <w:t>838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="00CF498D" w:rsidRPr="00E7677F">
              <w:rPr>
                <w:rFonts w:ascii="Courier New" w:hAnsi="Courier New" w:cs="Courier New"/>
                <w:sz w:val="22"/>
                <w:szCs w:val="22"/>
              </w:rPr>
              <w:t>099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,51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CF498D" w:rsidRPr="00E7677F">
              <w:rPr>
                <w:rFonts w:ascii="Courier New" w:hAnsi="Courier New" w:cs="Courier New"/>
                <w:sz w:val="22"/>
                <w:szCs w:val="22"/>
              </w:rPr>
              <w:t> 830 259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,51</w:t>
            </w:r>
          </w:p>
        </w:tc>
      </w:tr>
      <w:tr w:rsidR="00862C10" w:rsidRPr="00E7677F" w:rsidTr="00CF498D">
        <w:trPr>
          <w:trHeight w:val="70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6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outlineLvl w:val="2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2.2 «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Направление расходов.</w:t>
            </w:r>
          </w:p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администрации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E77E02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3 941 168,20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1 838 099,51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1 830 259,51</w:t>
            </w:r>
          </w:p>
        </w:tc>
      </w:tr>
      <w:tr w:rsidR="00862C10" w:rsidRPr="00E7677F" w:rsidTr="00CF498D">
        <w:trPr>
          <w:trHeight w:val="6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outlineLvl w:val="2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2.2 «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Направление расходов.</w:t>
            </w:r>
          </w:p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Финансирование мероприятий по обеспечению деятельности администрации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8822100000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E77E02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3 941 168,20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1 838 099,51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1 830 259,51</w:t>
            </w:r>
          </w:p>
        </w:tc>
      </w:tr>
      <w:tr w:rsidR="00862C10" w:rsidRPr="00E7677F" w:rsidTr="00CF498D">
        <w:trPr>
          <w:trHeight w:val="63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Подпрограмма3               </w:t>
            </w:r>
          </w:p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Резервные средства.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8830000000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</w:tr>
      <w:tr w:rsidR="00862C10" w:rsidRPr="00E7677F" w:rsidTr="00CF498D">
        <w:trPr>
          <w:trHeight w:val="63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3.2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«Направление расходов. Резервные средства. Финансирование мероприятий по обеспечению деятельности администрации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8832200000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</w:tr>
      <w:tr w:rsidR="00862C10" w:rsidRPr="00E7677F" w:rsidTr="00CF498D">
        <w:trPr>
          <w:trHeight w:val="63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мероприятие3.2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Резервные средства. Финансирование мероприятий по обеспечению деятельности администрации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8832200000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10 000,00</w:t>
            </w:r>
          </w:p>
        </w:tc>
      </w:tr>
      <w:tr w:rsidR="00862C10" w:rsidRPr="00E7677F" w:rsidTr="00CF498D">
        <w:trPr>
          <w:trHeight w:val="63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Подпрограмма 4                                               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</w:rPr>
              <w:t>Другие общегосударственные вопросы.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8840000000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700,00</w:t>
            </w:r>
          </w:p>
        </w:tc>
      </w:tr>
      <w:tr w:rsidR="00862C10" w:rsidRPr="00E7677F" w:rsidTr="00CF498D">
        <w:trPr>
          <w:trHeight w:val="63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4.2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«Направление расходов.    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</w:rPr>
              <w:t>Другие общегосударственные вопросы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для эффективного функционирования системы органов местного самоуправления администрации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8842300000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862C10" w:rsidRPr="00E7677F" w:rsidTr="00CF498D">
        <w:trPr>
          <w:trHeight w:val="63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4.2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«Направление расходов.    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</w:rPr>
              <w:t>Другие общегосударственные вопросы.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Финансирование мероприятий для эффективного функционирования системы органов местного самоуправления администрации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8842300000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700,00</w:t>
            </w:r>
          </w:p>
        </w:tc>
      </w:tr>
      <w:tr w:rsidR="00862C10" w:rsidRPr="00E7677F" w:rsidTr="00CF498D">
        <w:trPr>
          <w:trHeight w:val="63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</w:rPr>
              <w:t>Подпрограмма5                                      Мобилизационная и вневойсковая подготовка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885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341 200,00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3741</w:t>
            </w:r>
            <w:r w:rsidR="00862C10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387 900,00</w:t>
            </w:r>
          </w:p>
        </w:tc>
      </w:tr>
      <w:tr w:rsidR="00862C10" w:rsidRPr="00E7677F" w:rsidTr="00CF498D">
        <w:trPr>
          <w:trHeight w:val="6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5.2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«Направление 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расходов на осуществление первичного воинского учёта на 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территории, где отсутствуют военные комиссариаты»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lastRenderedPageBreak/>
              <w:t>88520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341 200,00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374 100,00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387 900,00</w:t>
            </w:r>
          </w:p>
        </w:tc>
      </w:tr>
      <w:tr w:rsidR="00862C10" w:rsidRPr="00E7677F" w:rsidTr="00CF498D">
        <w:trPr>
          <w:trHeight w:val="862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16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5.2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«Направление 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расходов на финансирование осуществление первичного воинского учёта на территории, где отсутствуют военные комиссариаты»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</w:rPr>
              <w:t>88520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00000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</w:t>
            </w:r>
            <w:r w:rsidR="00CF498D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41 2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374 100,00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CF498D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387 9</w:t>
            </w:r>
            <w:r w:rsidR="00862C10"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00,00</w:t>
            </w:r>
          </w:p>
        </w:tc>
      </w:tr>
      <w:tr w:rsidR="00862C10" w:rsidRPr="00E7677F" w:rsidTr="00CF498D">
        <w:trPr>
          <w:trHeight w:val="102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</w:rPr>
              <w:t>Подпрограмма</w:t>
            </w:r>
            <w:proofErr w:type="gramStart"/>
            <w:r w:rsidRPr="00E7677F">
              <w:rPr>
                <w:rFonts w:ascii="Courier New" w:hAnsi="Courier New" w:cs="Courier New"/>
                <w:bCs/>
                <w:sz w:val="22"/>
                <w:szCs w:val="22"/>
              </w:rPr>
              <w:t>6</w:t>
            </w:r>
            <w:proofErr w:type="gramEnd"/>
            <w:r w:rsidRPr="00E7677F">
              <w:rPr>
                <w:rFonts w:ascii="Courier New" w:hAnsi="Courier New" w:cs="Courier New"/>
                <w:bCs/>
                <w:sz w:val="22"/>
                <w:szCs w:val="22"/>
              </w:rPr>
              <w:t xml:space="preserve">                                                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Реализация мер по обеспечению пожарной безопасности на территории </w:t>
            </w:r>
            <w:proofErr w:type="spellStart"/>
            <w:r w:rsidRPr="00E7677F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886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862C10" w:rsidRPr="00E7677F" w:rsidTr="00CF498D">
        <w:trPr>
          <w:trHeight w:val="85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Основное мероприятие 6.2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«Направление 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расходов 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Финансирование мероприятий </w:t>
            </w: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8862400000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10 000,00</w:t>
            </w:r>
          </w:p>
        </w:tc>
      </w:tr>
      <w:tr w:rsidR="00862C10" w:rsidRPr="00E7677F" w:rsidTr="00CF498D">
        <w:trPr>
          <w:trHeight w:val="94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Подпрограмма</w:t>
            </w:r>
            <w:proofErr w:type="gramStart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7</w:t>
            </w:r>
            <w:proofErr w:type="gramEnd"/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                                                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«Содержание автомобильных дорог на </w:t>
            </w:r>
            <w:proofErr w:type="spellStart"/>
            <w:r w:rsidRPr="00E7677F">
              <w:rPr>
                <w:rFonts w:ascii="Courier New" w:hAnsi="Courier New" w:cs="Courier New"/>
                <w:sz w:val="22"/>
                <w:szCs w:val="22"/>
              </w:rPr>
              <w:t>территор</w:t>
            </w:r>
            <w:proofErr w:type="spellEnd"/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Pr="00E7677F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8870000000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862C10" w:rsidRPr="00E7677F" w:rsidTr="00CF498D">
        <w:trPr>
          <w:trHeight w:val="9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Основное мероприятие 7.2 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«Направление 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расходов  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Финансирование мероприятий по содержание автомобильных дорог на территории </w:t>
            </w:r>
            <w:proofErr w:type="spellStart"/>
            <w:r w:rsidRPr="00E7677F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8872500000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862C10" w:rsidRPr="00E7677F" w:rsidTr="00CF498D">
        <w:trPr>
          <w:trHeight w:val="94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Народные инициативы 2023                                   Направление 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расходов  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Финансирование мероприятий по содержание автомобильных дорог на территории </w:t>
            </w:r>
            <w:proofErr w:type="spellStart"/>
            <w:r w:rsidRPr="00E7677F">
              <w:rPr>
                <w:rFonts w:ascii="Courier New" w:hAnsi="Courier New" w:cs="Courier New"/>
                <w:sz w:val="22"/>
                <w:szCs w:val="22"/>
              </w:rPr>
              <w:t>Небельского</w:t>
            </w:r>
            <w:proofErr w:type="spellEnd"/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8872500000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0,00</w:t>
            </w:r>
          </w:p>
        </w:tc>
      </w:tr>
      <w:tr w:rsidR="00862C10" w:rsidRPr="00E7677F" w:rsidTr="00CF498D">
        <w:trPr>
          <w:trHeight w:val="94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Подпрограмма8                                  "Благоустройство"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8880000000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80 019,65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80 000,00</w:t>
            </w:r>
          </w:p>
        </w:tc>
      </w:tr>
      <w:tr w:rsidR="00862C10" w:rsidRPr="00E7677F" w:rsidTr="00CF498D">
        <w:trPr>
          <w:trHeight w:val="64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Основное мероприятие 8.2 </w:t>
            </w: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Направление расходов                             Финансирование мероприятий </w:t>
            </w:r>
            <w:proofErr w:type="spellStart"/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</w:rPr>
              <w:t>поблагоустройству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8882600000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862C10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80 019,65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80 000,00</w:t>
            </w:r>
          </w:p>
        </w:tc>
      </w:tr>
      <w:tr w:rsidR="00862C10" w:rsidRPr="00E7677F" w:rsidTr="00CF498D">
        <w:trPr>
          <w:trHeight w:val="6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Подпрограмма 9                                  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Культура кинематография и другие вопросы в области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8890000000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E77E02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402 681</w:t>
            </w:r>
            <w:r w:rsidR="00862C10"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</w:tr>
      <w:tr w:rsidR="00862C10" w:rsidRPr="00E7677F" w:rsidTr="00CF498D">
        <w:trPr>
          <w:trHeight w:val="94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lastRenderedPageBreak/>
              <w:t>25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 xml:space="preserve">Основное мероприятие 9.2 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«</w:t>
            </w:r>
            <w:r w:rsidRPr="00E7677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Направление расходов                             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>Культура кинематография и другие вопросы в области культуры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сельского поселения. Финансирование праздничных мероприятий 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8892700000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2C4D34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72 681,00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0,00</w:t>
            </w:r>
          </w:p>
        </w:tc>
      </w:tr>
      <w:tr w:rsidR="00862C10" w:rsidRPr="00E7677F" w:rsidTr="00CF498D">
        <w:trPr>
          <w:trHeight w:val="94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  <w:bCs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</w:rPr>
              <w:t>Культура кинематография и другие вопросы в области культуры</w:t>
            </w: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Небельского</w:t>
            </w:r>
            <w:proofErr w:type="spellEnd"/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="002C4D34">
              <w:rPr>
                <w:rFonts w:ascii="Courier New" w:hAnsi="Courier New" w:cs="Courier New"/>
                <w:sz w:val="22"/>
                <w:szCs w:val="22"/>
              </w:rPr>
              <w:t xml:space="preserve">сельского </w:t>
            </w:r>
            <w:proofErr w:type="gramStart"/>
            <w:r w:rsidR="002C4D34">
              <w:rPr>
                <w:rFonts w:ascii="Courier New" w:hAnsi="Courier New" w:cs="Courier New"/>
                <w:sz w:val="22"/>
                <w:szCs w:val="22"/>
              </w:rPr>
              <w:t>поселения</w:t>
            </w:r>
            <w:proofErr w:type="gramEnd"/>
            <w:r w:rsidR="002C4D34">
              <w:rPr>
                <w:rFonts w:ascii="Courier New" w:hAnsi="Courier New" w:cs="Courier New"/>
                <w:sz w:val="22"/>
                <w:szCs w:val="22"/>
              </w:rPr>
              <w:t xml:space="preserve"> в том числе</w:t>
            </w:r>
            <w:r w:rsidRPr="00E7677F">
              <w:rPr>
                <w:rFonts w:ascii="Courier New" w:hAnsi="Courier New" w:cs="Courier New"/>
                <w:sz w:val="22"/>
                <w:szCs w:val="22"/>
              </w:rPr>
              <w:t xml:space="preserve"> Народные инициативы 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</w:rPr>
            </w:pPr>
            <w:r w:rsidRPr="00E7677F">
              <w:rPr>
                <w:rFonts w:eastAsiaTheme="minorHAnsi" w:hAnsiTheme="minorHAnsi" w:cstheme="minorBidi"/>
                <w:szCs w:val="22"/>
                <w:lang w:eastAsia="en-US"/>
              </w:rPr>
              <w:t>88 9 27S0011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2C4D34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330 000,00</w:t>
            </w:r>
          </w:p>
        </w:tc>
      </w:tr>
      <w:tr w:rsidR="00862C10" w:rsidRPr="00E7677F" w:rsidTr="00CF498D">
        <w:trPr>
          <w:trHeight w:val="87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bCs/>
                <w:lang w:eastAsia="ru-RU"/>
              </w:rPr>
            </w:pP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both"/>
              <w:rPr>
                <w:rFonts w:ascii="Courier New" w:hAnsi="Courier New" w:cs="Courier New"/>
              </w:rPr>
            </w:pPr>
            <w:r w:rsidRPr="00E7677F">
              <w:rPr>
                <w:rFonts w:ascii="Courier New" w:hAnsi="Courier New" w:cs="Courier New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2C4D34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ru-RU"/>
              </w:rPr>
              <w:t>5 787 169,85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3 006 628,83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C10" w:rsidRPr="00E7677F" w:rsidRDefault="00862C10" w:rsidP="00CF498D">
            <w:pPr>
              <w:suppressAutoHyphens w:val="0"/>
              <w:jc w:val="center"/>
              <w:rPr>
                <w:rFonts w:ascii="Courier New" w:hAnsi="Courier New" w:cs="Courier New"/>
                <w:lang w:eastAsia="ru-RU"/>
              </w:rPr>
            </w:pPr>
            <w:r w:rsidRPr="00E7677F">
              <w:rPr>
                <w:rFonts w:ascii="Courier New" w:hAnsi="Courier New" w:cs="Courier New"/>
                <w:sz w:val="22"/>
                <w:szCs w:val="22"/>
                <w:lang w:eastAsia="ru-RU"/>
              </w:rPr>
              <w:t>3 012 588,83</w:t>
            </w:r>
          </w:p>
        </w:tc>
      </w:tr>
    </w:tbl>
    <w:p w:rsidR="001863BF" w:rsidRPr="00E7677F" w:rsidRDefault="001863BF" w:rsidP="0070453B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p w:rsidR="00737772" w:rsidRPr="00E7677F" w:rsidRDefault="00737772" w:rsidP="0070453B">
      <w:pPr>
        <w:suppressAutoHyphens w:val="0"/>
        <w:jc w:val="both"/>
        <w:rPr>
          <w:rFonts w:ascii="Courier New" w:hAnsi="Courier New" w:cs="Courier New"/>
          <w:sz w:val="22"/>
          <w:szCs w:val="22"/>
          <w:lang w:eastAsia="ru-RU"/>
        </w:rPr>
      </w:pPr>
    </w:p>
    <w:p w:rsidR="00737772" w:rsidRPr="00E7677F" w:rsidRDefault="00737772" w:rsidP="00737772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737772" w:rsidRPr="00E7677F" w:rsidRDefault="00737772" w:rsidP="00737772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737772" w:rsidRPr="00E7677F" w:rsidRDefault="00737772" w:rsidP="00737772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737772" w:rsidRPr="00E7677F" w:rsidRDefault="00737772" w:rsidP="00737772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737772" w:rsidRPr="00E7677F" w:rsidRDefault="00737772" w:rsidP="00737772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737772" w:rsidRPr="00E7677F" w:rsidRDefault="00737772" w:rsidP="00737772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737772" w:rsidRPr="00E7677F" w:rsidRDefault="00737772" w:rsidP="00737772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737772" w:rsidRPr="00E7677F" w:rsidRDefault="00737772" w:rsidP="00737772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737772" w:rsidRPr="00E7677F" w:rsidRDefault="00737772" w:rsidP="00737772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737772" w:rsidRPr="00E7677F" w:rsidRDefault="00737772" w:rsidP="00737772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737772" w:rsidRPr="00E7677F" w:rsidRDefault="00737772" w:rsidP="00737772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737772" w:rsidRPr="00E7677F" w:rsidRDefault="00737772" w:rsidP="00737772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737772" w:rsidRPr="00E7677F" w:rsidRDefault="00737772" w:rsidP="00737772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737772" w:rsidRPr="00E7677F" w:rsidRDefault="00737772" w:rsidP="00737772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p w:rsidR="00737772" w:rsidRPr="00E7677F" w:rsidRDefault="00737772" w:rsidP="00737772">
      <w:pPr>
        <w:suppressAutoHyphens w:val="0"/>
        <w:jc w:val="center"/>
        <w:rPr>
          <w:rFonts w:ascii="Arial" w:hAnsi="Arial" w:cs="Arial"/>
          <w:b/>
          <w:bCs/>
          <w:sz w:val="30"/>
          <w:szCs w:val="30"/>
          <w:lang w:eastAsia="ru-RU"/>
        </w:rPr>
      </w:pPr>
    </w:p>
    <w:sectPr w:rsidR="00737772" w:rsidRPr="00E7677F" w:rsidSect="002C4D34">
      <w:pgSz w:w="16838" w:h="11906" w:orient="landscape"/>
      <w:pgMar w:top="709" w:right="709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  <w:bCs w:val="0"/>
        <w:color w:val="00000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23261C0"/>
    <w:multiLevelType w:val="hybridMultilevel"/>
    <w:tmpl w:val="2BD88A36"/>
    <w:lvl w:ilvl="0" w:tplc="4D308412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3">
    <w:nsid w:val="056E0F64"/>
    <w:multiLevelType w:val="hybridMultilevel"/>
    <w:tmpl w:val="AEBCCF46"/>
    <w:lvl w:ilvl="0" w:tplc="E6922A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09C33E75"/>
    <w:multiLevelType w:val="hybridMultilevel"/>
    <w:tmpl w:val="BA1AE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580FA3"/>
    <w:multiLevelType w:val="multilevel"/>
    <w:tmpl w:val="FC841B8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b/>
      </w:rPr>
    </w:lvl>
  </w:abstractNum>
  <w:abstractNum w:abstractNumId="6">
    <w:nsid w:val="0B381118"/>
    <w:multiLevelType w:val="hybridMultilevel"/>
    <w:tmpl w:val="3DEE5154"/>
    <w:lvl w:ilvl="0" w:tplc="2C809D7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0C3A4E38"/>
    <w:multiLevelType w:val="hybridMultilevel"/>
    <w:tmpl w:val="FB0479B2"/>
    <w:lvl w:ilvl="0" w:tplc="DA7087D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7195229"/>
    <w:multiLevelType w:val="multilevel"/>
    <w:tmpl w:val="60BED3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</w:rPr>
    </w:lvl>
  </w:abstractNum>
  <w:abstractNum w:abstractNumId="9">
    <w:nsid w:val="1B2D375A"/>
    <w:multiLevelType w:val="hybridMultilevel"/>
    <w:tmpl w:val="EE142476"/>
    <w:lvl w:ilvl="0" w:tplc="875E8AE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367F94"/>
    <w:multiLevelType w:val="hybridMultilevel"/>
    <w:tmpl w:val="29E0C1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0046B7"/>
    <w:multiLevelType w:val="multilevel"/>
    <w:tmpl w:val="275A3258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334F12A3"/>
    <w:multiLevelType w:val="multilevel"/>
    <w:tmpl w:val="5F301A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>
    <w:nsid w:val="34027923"/>
    <w:multiLevelType w:val="multilevel"/>
    <w:tmpl w:val="B0986E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4">
    <w:nsid w:val="4E695B92"/>
    <w:multiLevelType w:val="hybridMultilevel"/>
    <w:tmpl w:val="FEDA8AAC"/>
    <w:lvl w:ilvl="0" w:tplc="84E84D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B36FE5"/>
    <w:multiLevelType w:val="hybridMultilevel"/>
    <w:tmpl w:val="527CC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821451"/>
    <w:multiLevelType w:val="multilevel"/>
    <w:tmpl w:val="30B4EC7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  <w:b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7"/>
  </w:num>
  <w:num w:numId="6">
    <w:abstractNumId w:val="14"/>
  </w:num>
  <w:num w:numId="7">
    <w:abstractNumId w:val="15"/>
  </w:num>
  <w:num w:numId="8">
    <w:abstractNumId w:val="6"/>
  </w:num>
  <w:num w:numId="9">
    <w:abstractNumId w:val="16"/>
  </w:num>
  <w:num w:numId="10">
    <w:abstractNumId w:val="8"/>
  </w:num>
  <w:num w:numId="11">
    <w:abstractNumId w:val="13"/>
  </w:num>
  <w:num w:numId="12">
    <w:abstractNumId w:val="11"/>
  </w:num>
  <w:num w:numId="13">
    <w:abstractNumId w:val="10"/>
  </w:num>
  <w:num w:numId="14">
    <w:abstractNumId w:val="12"/>
  </w:num>
  <w:num w:numId="15">
    <w:abstractNumId w:val="5"/>
  </w:num>
  <w:num w:numId="16">
    <w:abstractNumId w:val="2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compat/>
  <w:rsids>
    <w:rsidRoot w:val="00DE5C4B"/>
    <w:rsid w:val="000020EC"/>
    <w:rsid w:val="00003C5B"/>
    <w:rsid w:val="000117DA"/>
    <w:rsid w:val="00016102"/>
    <w:rsid w:val="00023880"/>
    <w:rsid w:val="000249EF"/>
    <w:rsid w:val="0002607E"/>
    <w:rsid w:val="0004266C"/>
    <w:rsid w:val="000505B4"/>
    <w:rsid w:val="00051455"/>
    <w:rsid w:val="00057302"/>
    <w:rsid w:val="000574F5"/>
    <w:rsid w:val="00076BB1"/>
    <w:rsid w:val="00083F80"/>
    <w:rsid w:val="00092893"/>
    <w:rsid w:val="00092B26"/>
    <w:rsid w:val="000930D9"/>
    <w:rsid w:val="000A27E5"/>
    <w:rsid w:val="000B0298"/>
    <w:rsid w:val="000B4367"/>
    <w:rsid w:val="000C4A0F"/>
    <w:rsid w:val="000D0672"/>
    <w:rsid w:val="000D09DF"/>
    <w:rsid w:val="000D3C9C"/>
    <w:rsid w:val="000E1245"/>
    <w:rsid w:val="000E17A3"/>
    <w:rsid w:val="000F3052"/>
    <w:rsid w:val="000F3B3D"/>
    <w:rsid w:val="000F770F"/>
    <w:rsid w:val="00103FDE"/>
    <w:rsid w:val="001050A6"/>
    <w:rsid w:val="00114BE7"/>
    <w:rsid w:val="00123248"/>
    <w:rsid w:val="00125499"/>
    <w:rsid w:val="00127544"/>
    <w:rsid w:val="0012774C"/>
    <w:rsid w:val="00130F24"/>
    <w:rsid w:val="00130FF0"/>
    <w:rsid w:val="001360FA"/>
    <w:rsid w:val="001375D2"/>
    <w:rsid w:val="00144292"/>
    <w:rsid w:val="001472DD"/>
    <w:rsid w:val="001546A3"/>
    <w:rsid w:val="00155AB1"/>
    <w:rsid w:val="0015702C"/>
    <w:rsid w:val="00157E97"/>
    <w:rsid w:val="00160C07"/>
    <w:rsid w:val="00161E42"/>
    <w:rsid w:val="00162F5F"/>
    <w:rsid w:val="001653F2"/>
    <w:rsid w:val="0016578E"/>
    <w:rsid w:val="00165A44"/>
    <w:rsid w:val="001678DC"/>
    <w:rsid w:val="00171CC1"/>
    <w:rsid w:val="0017373B"/>
    <w:rsid w:val="00181447"/>
    <w:rsid w:val="00185849"/>
    <w:rsid w:val="001863BF"/>
    <w:rsid w:val="00186C48"/>
    <w:rsid w:val="00187667"/>
    <w:rsid w:val="00193E66"/>
    <w:rsid w:val="001A02B2"/>
    <w:rsid w:val="001A199D"/>
    <w:rsid w:val="001A4B27"/>
    <w:rsid w:val="001B12F9"/>
    <w:rsid w:val="001B1BFB"/>
    <w:rsid w:val="001B65AA"/>
    <w:rsid w:val="001C05E5"/>
    <w:rsid w:val="001C264F"/>
    <w:rsid w:val="001C4EA6"/>
    <w:rsid w:val="001C6397"/>
    <w:rsid w:val="001D077D"/>
    <w:rsid w:val="001D7358"/>
    <w:rsid w:val="001F00FC"/>
    <w:rsid w:val="001F338A"/>
    <w:rsid w:val="001F413B"/>
    <w:rsid w:val="001F4540"/>
    <w:rsid w:val="00204E82"/>
    <w:rsid w:val="002115E4"/>
    <w:rsid w:val="0021584E"/>
    <w:rsid w:val="0021630A"/>
    <w:rsid w:val="00223637"/>
    <w:rsid w:val="002254C6"/>
    <w:rsid w:val="00244723"/>
    <w:rsid w:val="0024735A"/>
    <w:rsid w:val="00247551"/>
    <w:rsid w:val="0025200D"/>
    <w:rsid w:val="00252AA3"/>
    <w:rsid w:val="00253D02"/>
    <w:rsid w:val="002578CB"/>
    <w:rsid w:val="00257A0E"/>
    <w:rsid w:val="00275BEA"/>
    <w:rsid w:val="00276317"/>
    <w:rsid w:val="00276613"/>
    <w:rsid w:val="00276FCB"/>
    <w:rsid w:val="00293DBF"/>
    <w:rsid w:val="00296A1C"/>
    <w:rsid w:val="002B54B1"/>
    <w:rsid w:val="002C1670"/>
    <w:rsid w:val="002C4385"/>
    <w:rsid w:val="002C4A07"/>
    <w:rsid w:val="002C4D34"/>
    <w:rsid w:val="002C68CD"/>
    <w:rsid w:val="002D3B02"/>
    <w:rsid w:val="002D6331"/>
    <w:rsid w:val="002D6FF2"/>
    <w:rsid w:val="002E0890"/>
    <w:rsid w:val="002E21F9"/>
    <w:rsid w:val="002E27E0"/>
    <w:rsid w:val="002E60FC"/>
    <w:rsid w:val="002E6468"/>
    <w:rsid w:val="00300CD6"/>
    <w:rsid w:val="00310F74"/>
    <w:rsid w:val="0031579C"/>
    <w:rsid w:val="003165D0"/>
    <w:rsid w:val="00321B10"/>
    <w:rsid w:val="003315BA"/>
    <w:rsid w:val="00335583"/>
    <w:rsid w:val="00341769"/>
    <w:rsid w:val="003420C9"/>
    <w:rsid w:val="00344D9A"/>
    <w:rsid w:val="00347DCF"/>
    <w:rsid w:val="00347E0B"/>
    <w:rsid w:val="00360700"/>
    <w:rsid w:val="00360887"/>
    <w:rsid w:val="00361798"/>
    <w:rsid w:val="00361E5F"/>
    <w:rsid w:val="0037158C"/>
    <w:rsid w:val="003855F8"/>
    <w:rsid w:val="00387C00"/>
    <w:rsid w:val="00393734"/>
    <w:rsid w:val="003B0215"/>
    <w:rsid w:val="003B051F"/>
    <w:rsid w:val="003B3848"/>
    <w:rsid w:val="003B4AEA"/>
    <w:rsid w:val="003B4F69"/>
    <w:rsid w:val="003C0626"/>
    <w:rsid w:val="003C6406"/>
    <w:rsid w:val="003D076D"/>
    <w:rsid w:val="003D4E44"/>
    <w:rsid w:val="003D5B4F"/>
    <w:rsid w:val="003E0353"/>
    <w:rsid w:val="003E0E0D"/>
    <w:rsid w:val="003E3962"/>
    <w:rsid w:val="003E5A8B"/>
    <w:rsid w:val="003F0693"/>
    <w:rsid w:val="003F278B"/>
    <w:rsid w:val="003F3CE8"/>
    <w:rsid w:val="004169D1"/>
    <w:rsid w:val="0041721B"/>
    <w:rsid w:val="00421215"/>
    <w:rsid w:val="004216A9"/>
    <w:rsid w:val="00424F49"/>
    <w:rsid w:val="0042509A"/>
    <w:rsid w:val="00431384"/>
    <w:rsid w:val="00441D5A"/>
    <w:rsid w:val="004448E4"/>
    <w:rsid w:val="00446534"/>
    <w:rsid w:val="00450174"/>
    <w:rsid w:val="00451054"/>
    <w:rsid w:val="00456EBC"/>
    <w:rsid w:val="0046215D"/>
    <w:rsid w:val="00467D8B"/>
    <w:rsid w:val="00474319"/>
    <w:rsid w:val="0047500A"/>
    <w:rsid w:val="00491D83"/>
    <w:rsid w:val="00497ACF"/>
    <w:rsid w:val="004A0AF6"/>
    <w:rsid w:val="004A5F00"/>
    <w:rsid w:val="004C32F2"/>
    <w:rsid w:val="004C5A48"/>
    <w:rsid w:val="004E0F49"/>
    <w:rsid w:val="004E78AE"/>
    <w:rsid w:val="004F0821"/>
    <w:rsid w:val="004F0ECE"/>
    <w:rsid w:val="004F19EB"/>
    <w:rsid w:val="00511CAD"/>
    <w:rsid w:val="00515AD0"/>
    <w:rsid w:val="00515E2A"/>
    <w:rsid w:val="005160C3"/>
    <w:rsid w:val="00532C13"/>
    <w:rsid w:val="0053571E"/>
    <w:rsid w:val="00536311"/>
    <w:rsid w:val="00536EDE"/>
    <w:rsid w:val="00541F8B"/>
    <w:rsid w:val="00542445"/>
    <w:rsid w:val="00542690"/>
    <w:rsid w:val="00555CC3"/>
    <w:rsid w:val="00563C79"/>
    <w:rsid w:val="00564837"/>
    <w:rsid w:val="00566DD2"/>
    <w:rsid w:val="00573329"/>
    <w:rsid w:val="00577821"/>
    <w:rsid w:val="005819E4"/>
    <w:rsid w:val="00587240"/>
    <w:rsid w:val="0059254F"/>
    <w:rsid w:val="005A139D"/>
    <w:rsid w:val="005B2E64"/>
    <w:rsid w:val="005D1AA6"/>
    <w:rsid w:val="005D2223"/>
    <w:rsid w:val="005E1C36"/>
    <w:rsid w:val="005F1AAC"/>
    <w:rsid w:val="005F30D1"/>
    <w:rsid w:val="00603135"/>
    <w:rsid w:val="006037A8"/>
    <w:rsid w:val="00605A40"/>
    <w:rsid w:val="00610012"/>
    <w:rsid w:val="0061068C"/>
    <w:rsid w:val="006127A1"/>
    <w:rsid w:val="006147B8"/>
    <w:rsid w:val="00617780"/>
    <w:rsid w:val="00621DBC"/>
    <w:rsid w:val="00622F48"/>
    <w:rsid w:val="00624043"/>
    <w:rsid w:val="0062613C"/>
    <w:rsid w:val="00634F7A"/>
    <w:rsid w:val="00656850"/>
    <w:rsid w:val="00665816"/>
    <w:rsid w:val="006838C2"/>
    <w:rsid w:val="00686C24"/>
    <w:rsid w:val="00686EE0"/>
    <w:rsid w:val="00691802"/>
    <w:rsid w:val="00692283"/>
    <w:rsid w:val="006922E8"/>
    <w:rsid w:val="00696261"/>
    <w:rsid w:val="006C1C75"/>
    <w:rsid w:val="006D3773"/>
    <w:rsid w:val="006D390E"/>
    <w:rsid w:val="006E3120"/>
    <w:rsid w:val="006E5EC4"/>
    <w:rsid w:val="006E6DD4"/>
    <w:rsid w:val="006F0D50"/>
    <w:rsid w:val="006F7B38"/>
    <w:rsid w:val="0070453B"/>
    <w:rsid w:val="00704D33"/>
    <w:rsid w:val="00705D6D"/>
    <w:rsid w:val="00712098"/>
    <w:rsid w:val="0071559B"/>
    <w:rsid w:val="007263C3"/>
    <w:rsid w:val="00727A8A"/>
    <w:rsid w:val="00734054"/>
    <w:rsid w:val="00737772"/>
    <w:rsid w:val="00743C17"/>
    <w:rsid w:val="007442D8"/>
    <w:rsid w:val="0075207A"/>
    <w:rsid w:val="00754EDC"/>
    <w:rsid w:val="00760F82"/>
    <w:rsid w:val="0076384A"/>
    <w:rsid w:val="00764E56"/>
    <w:rsid w:val="00765642"/>
    <w:rsid w:val="00770E29"/>
    <w:rsid w:val="00777734"/>
    <w:rsid w:val="00782A24"/>
    <w:rsid w:val="00782E43"/>
    <w:rsid w:val="00787F9F"/>
    <w:rsid w:val="0079506A"/>
    <w:rsid w:val="00796EF7"/>
    <w:rsid w:val="007B0EBF"/>
    <w:rsid w:val="007B6497"/>
    <w:rsid w:val="007B7A22"/>
    <w:rsid w:val="007B7F8C"/>
    <w:rsid w:val="007C2C64"/>
    <w:rsid w:val="007C3870"/>
    <w:rsid w:val="007D5715"/>
    <w:rsid w:val="007F3E53"/>
    <w:rsid w:val="007F4151"/>
    <w:rsid w:val="007F45A7"/>
    <w:rsid w:val="007F6885"/>
    <w:rsid w:val="00804304"/>
    <w:rsid w:val="00804E3D"/>
    <w:rsid w:val="00817C49"/>
    <w:rsid w:val="00822422"/>
    <w:rsid w:val="00827BDE"/>
    <w:rsid w:val="00833B67"/>
    <w:rsid w:val="00843299"/>
    <w:rsid w:val="008433E0"/>
    <w:rsid w:val="008472FC"/>
    <w:rsid w:val="00856AB3"/>
    <w:rsid w:val="00860E47"/>
    <w:rsid w:val="0086271E"/>
    <w:rsid w:val="0086297B"/>
    <w:rsid w:val="00862C10"/>
    <w:rsid w:val="00865DEF"/>
    <w:rsid w:val="008728DB"/>
    <w:rsid w:val="00877CF3"/>
    <w:rsid w:val="00885C8A"/>
    <w:rsid w:val="00895E62"/>
    <w:rsid w:val="008A1264"/>
    <w:rsid w:val="008A6AAB"/>
    <w:rsid w:val="008B0734"/>
    <w:rsid w:val="008B6FF9"/>
    <w:rsid w:val="008C1D01"/>
    <w:rsid w:val="008C6E04"/>
    <w:rsid w:val="008D21CE"/>
    <w:rsid w:val="008D60DB"/>
    <w:rsid w:val="008E0F6C"/>
    <w:rsid w:val="008E44F5"/>
    <w:rsid w:val="008E4EF6"/>
    <w:rsid w:val="008E6947"/>
    <w:rsid w:val="008F3530"/>
    <w:rsid w:val="008F42DB"/>
    <w:rsid w:val="00904C47"/>
    <w:rsid w:val="00911C3E"/>
    <w:rsid w:val="0091203C"/>
    <w:rsid w:val="00912D14"/>
    <w:rsid w:val="00914D08"/>
    <w:rsid w:val="00915864"/>
    <w:rsid w:val="0091729F"/>
    <w:rsid w:val="009247D5"/>
    <w:rsid w:val="00924F13"/>
    <w:rsid w:val="00933A29"/>
    <w:rsid w:val="0093494C"/>
    <w:rsid w:val="0094186F"/>
    <w:rsid w:val="00944D89"/>
    <w:rsid w:val="00947FB9"/>
    <w:rsid w:val="00952921"/>
    <w:rsid w:val="009535DF"/>
    <w:rsid w:val="00961A90"/>
    <w:rsid w:val="009634BF"/>
    <w:rsid w:val="00972A2D"/>
    <w:rsid w:val="00972DD3"/>
    <w:rsid w:val="00973CE7"/>
    <w:rsid w:val="00975CF1"/>
    <w:rsid w:val="009A060A"/>
    <w:rsid w:val="009A3592"/>
    <w:rsid w:val="009B3A66"/>
    <w:rsid w:val="009B45C4"/>
    <w:rsid w:val="009B6738"/>
    <w:rsid w:val="009C4F70"/>
    <w:rsid w:val="009D3D25"/>
    <w:rsid w:val="009D3E35"/>
    <w:rsid w:val="009D56F9"/>
    <w:rsid w:val="009E17E6"/>
    <w:rsid w:val="009E307C"/>
    <w:rsid w:val="009E72BA"/>
    <w:rsid w:val="00A0343B"/>
    <w:rsid w:val="00A05F14"/>
    <w:rsid w:val="00A11286"/>
    <w:rsid w:val="00A14BF0"/>
    <w:rsid w:val="00A16744"/>
    <w:rsid w:val="00A250AC"/>
    <w:rsid w:val="00A30F82"/>
    <w:rsid w:val="00A316D5"/>
    <w:rsid w:val="00A327F9"/>
    <w:rsid w:val="00A33D53"/>
    <w:rsid w:val="00A37F45"/>
    <w:rsid w:val="00A408F6"/>
    <w:rsid w:val="00A45B5F"/>
    <w:rsid w:val="00A52AF6"/>
    <w:rsid w:val="00A63789"/>
    <w:rsid w:val="00A64243"/>
    <w:rsid w:val="00A66B69"/>
    <w:rsid w:val="00A763E3"/>
    <w:rsid w:val="00A95951"/>
    <w:rsid w:val="00AA3D73"/>
    <w:rsid w:val="00AA77E9"/>
    <w:rsid w:val="00AA7883"/>
    <w:rsid w:val="00AB264B"/>
    <w:rsid w:val="00AB3AE6"/>
    <w:rsid w:val="00AB59E1"/>
    <w:rsid w:val="00AB5D9F"/>
    <w:rsid w:val="00AC0587"/>
    <w:rsid w:val="00AD3D54"/>
    <w:rsid w:val="00AD70B6"/>
    <w:rsid w:val="00AE3DDF"/>
    <w:rsid w:val="00AE6DF0"/>
    <w:rsid w:val="00AE7651"/>
    <w:rsid w:val="00AE78E7"/>
    <w:rsid w:val="00AF2712"/>
    <w:rsid w:val="00AF3A5A"/>
    <w:rsid w:val="00B01B2C"/>
    <w:rsid w:val="00B03A7C"/>
    <w:rsid w:val="00B057C8"/>
    <w:rsid w:val="00B10075"/>
    <w:rsid w:val="00B11411"/>
    <w:rsid w:val="00B1499A"/>
    <w:rsid w:val="00B21B08"/>
    <w:rsid w:val="00B23C14"/>
    <w:rsid w:val="00B36F98"/>
    <w:rsid w:val="00B42E99"/>
    <w:rsid w:val="00B44AD5"/>
    <w:rsid w:val="00B44DC3"/>
    <w:rsid w:val="00B5014E"/>
    <w:rsid w:val="00B521D4"/>
    <w:rsid w:val="00B52569"/>
    <w:rsid w:val="00B70DD0"/>
    <w:rsid w:val="00B72E99"/>
    <w:rsid w:val="00B743DA"/>
    <w:rsid w:val="00B75640"/>
    <w:rsid w:val="00B85E63"/>
    <w:rsid w:val="00B868A7"/>
    <w:rsid w:val="00B906CB"/>
    <w:rsid w:val="00B94133"/>
    <w:rsid w:val="00BA042E"/>
    <w:rsid w:val="00BA0FDE"/>
    <w:rsid w:val="00BA217E"/>
    <w:rsid w:val="00BA5EE6"/>
    <w:rsid w:val="00BB0BFC"/>
    <w:rsid w:val="00BB462D"/>
    <w:rsid w:val="00BB577F"/>
    <w:rsid w:val="00BB6DDC"/>
    <w:rsid w:val="00BC091A"/>
    <w:rsid w:val="00BC4252"/>
    <w:rsid w:val="00BC42B5"/>
    <w:rsid w:val="00BD1517"/>
    <w:rsid w:val="00BD2117"/>
    <w:rsid w:val="00BD3F7C"/>
    <w:rsid w:val="00BE2408"/>
    <w:rsid w:val="00BE3D33"/>
    <w:rsid w:val="00BF1896"/>
    <w:rsid w:val="00C07630"/>
    <w:rsid w:val="00C10B36"/>
    <w:rsid w:val="00C13C39"/>
    <w:rsid w:val="00C22950"/>
    <w:rsid w:val="00C24466"/>
    <w:rsid w:val="00C2695E"/>
    <w:rsid w:val="00C3343D"/>
    <w:rsid w:val="00C34812"/>
    <w:rsid w:val="00C34BD9"/>
    <w:rsid w:val="00C36646"/>
    <w:rsid w:val="00C371EA"/>
    <w:rsid w:val="00C40644"/>
    <w:rsid w:val="00C469B7"/>
    <w:rsid w:val="00C52CA0"/>
    <w:rsid w:val="00C56C92"/>
    <w:rsid w:val="00C5777F"/>
    <w:rsid w:val="00C62524"/>
    <w:rsid w:val="00C6274A"/>
    <w:rsid w:val="00C73F7A"/>
    <w:rsid w:val="00C76DAA"/>
    <w:rsid w:val="00C8339A"/>
    <w:rsid w:val="00C86E9F"/>
    <w:rsid w:val="00C91DE2"/>
    <w:rsid w:val="00C96B14"/>
    <w:rsid w:val="00CA0563"/>
    <w:rsid w:val="00CA41E7"/>
    <w:rsid w:val="00CB523A"/>
    <w:rsid w:val="00CC0186"/>
    <w:rsid w:val="00CC0D81"/>
    <w:rsid w:val="00CD0513"/>
    <w:rsid w:val="00CD4881"/>
    <w:rsid w:val="00CD7ABB"/>
    <w:rsid w:val="00CF2A56"/>
    <w:rsid w:val="00CF498D"/>
    <w:rsid w:val="00CF7EE9"/>
    <w:rsid w:val="00D01ACE"/>
    <w:rsid w:val="00D11443"/>
    <w:rsid w:val="00D13BA1"/>
    <w:rsid w:val="00D16996"/>
    <w:rsid w:val="00D2171B"/>
    <w:rsid w:val="00D21EC5"/>
    <w:rsid w:val="00D27773"/>
    <w:rsid w:val="00D27F3B"/>
    <w:rsid w:val="00D300FC"/>
    <w:rsid w:val="00D31BC6"/>
    <w:rsid w:val="00D32375"/>
    <w:rsid w:val="00D360FF"/>
    <w:rsid w:val="00D36706"/>
    <w:rsid w:val="00D36F28"/>
    <w:rsid w:val="00D41058"/>
    <w:rsid w:val="00D4165B"/>
    <w:rsid w:val="00D43689"/>
    <w:rsid w:val="00D6388F"/>
    <w:rsid w:val="00D70FDB"/>
    <w:rsid w:val="00D75375"/>
    <w:rsid w:val="00D835F6"/>
    <w:rsid w:val="00D9201A"/>
    <w:rsid w:val="00D9538E"/>
    <w:rsid w:val="00DA3791"/>
    <w:rsid w:val="00DA7E73"/>
    <w:rsid w:val="00DB0353"/>
    <w:rsid w:val="00DB6AA7"/>
    <w:rsid w:val="00DB7AE2"/>
    <w:rsid w:val="00DC4E90"/>
    <w:rsid w:val="00DC599D"/>
    <w:rsid w:val="00DE4B01"/>
    <w:rsid w:val="00DE5C4B"/>
    <w:rsid w:val="00DE6859"/>
    <w:rsid w:val="00DF3C7A"/>
    <w:rsid w:val="00DF58B4"/>
    <w:rsid w:val="00E13694"/>
    <w:rsid w:val="00E169CE"/>
    <w:rsid w:val="00E2511D"/>
    <w:rsid w:val="00E26086"/>
    <w:rsid w:val="00E310D7"/>
    <w:rsid w:val="00E411E5"/>
    <w:rsid w:val="00E45FB4"/>
    <w:rsid w:val="00E5566B"/>
    <w:rsid w:val="00E57D4E"/>
    <w:rsid w:val="00E60B02"/>
    <w:rsid w:val="00E61C80"/>
    <w:rsid w:val="00E70694"/>
    <w:rsid w:val="00E74277"/>
    <w:rsid w:val="00E742C3"/>
    <w:rsid w:val="00E75885"/>
    <w:rsid w:val="00E7677F"/>
    <w:rsid w:val="00E77A46"/>
    <w:rsid w:val="00E77E02"/>
    <w:rsid w:val="00E80268"/>
    <w:rsid w:val="00E91452"/>
    <w:rsid w:val="00EA3CFE"/>
    <w:rsid w:val="00EA6935"/>
    <w:rsid w:val="00EB3CC6"/>
    <w:rsid w:val="00EB7C4D"/>
    <w:rsid w:val="00EC1B6B"/>
    <w:rsid w:val="00ED038F"/>
    <w:rsid w:val="00ED153A"/>
    <w:rsid w:val="00ED24D8"/>
    <w:rsid w:val="00ED2EA8"/>
    <w:rsid w:val="00ED53CA"/>
    <w:rsid w:val="00EF5173"/>
    <w:rsid w:val="00F00D8F"/>
    <w:rsid w:val="00F031D2"/>
    <w:rsid w:val="00F06258"/>
    <w:rsid w:val="00F1051D"/>
    <w:rsid w:val="00F16D6B"/>
    <w:rsid w:val="00F23CA7"/>
    <w:rsid w:val="00F2462B"/>
    <w:rsid w:val="00F275EA"/>
    <w:rsid w:val="00F31C84"/>
    <w:rsid w:val="00F32B01"/>
    <w:rsid w:val="00F51640"/>
    <w:rsid w:val="00F616F4"/>
    <w:rsid w:val="00F63992"/>
    <w:rsid w:val="00F71149"/>
    <w:rsid w:val="00F75CD8"/>
    <w:rsid w:val="00F83A95"/>
    <w:rsid w:val="00F904ED"/>
    <w:rsid w:val="00F91774"/>
    <w:rsid w:val="00F91A3D"/>
    <w:rsid w:val="00F91EF8"/>
    <w:rsid w:val="00FA203D"/>
    <w:rsid w:val="00FB6E7A"/>
    <w:rsid w:val="00FC3295"/>
    <w:rsid w:val="00FC39F5"/>
    <w:rsid w:val="00FC4874"/>
    <w:rsid w:val="00FC50FD"/>
    <w:rsid w:val="00FD0A50"/>
    <w:rsid w:val="00FD0D6C"/>
    <w:rsid w:val="00FD7308"/>
    <w:rsid w:val="00FE05AF"/>
    <w:rsid w:val="00FE2B30"/>
    <w:rsid w:val="00FF0726"/>
    <w:rsid w:val="00FF650D"/>
    <w:rsid w:val="00FF7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B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FC4874"/>
    <w:pPr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21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396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4874"/>
    <w:rPr>
      <w:rFonts w:ascii="Arial" w:eastAsia="Times New Roman" w:hAnsi="Arial" w:cs="Arial"/>
      <w:b/>
      <w:bCs/>
      <w:color w:val="000080"/>
      <w:sz w:val="24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B521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styleId="a3">
    <w:name w:val="Hyperlink"/>
    <w:uiPriority w:val="99"/>
    <w:rsid w:val="00FC4874"/>
    <w:rPr>
      <w:color w:val="000080"/>
      <w:u w:val="single"/>
    </w:rPr>
  </w:style>
  <w:style w:type="character" w:customStyle="1" w:styleId="a4">
    <w:name w:val="Цветовое выделение"/>
    <w:rsid w:val="00FC4874"/>
    <w:rPr>
      <w:b/>
      <w:bCs/>
      <w:color w:val="000080"/>
    </w:rPr>
  </w:style>
  <w:style w:type="paragraph" w:customStyle="1" w:styleId="a5">
    <w:name w:val="Таблицы (моноширинный)"/>
    <w:basedOn w:val="a"/>
    <w:next w:val="a"/>
    <w:rsid w:val="00FC4874"/>
    <w:pPr>
      <w:autoSpaceDE w:val="0"/>
      <w:jc w:val="both"/>
    </w:pPr>
    <w:rPr>
      <w:rFonts w:ascii="Courier New" w:hAnsi="Courier New" w:cs="Courier New"/>
    </w:rPr>
  </w:style>
  <w:style w:type="paragraph" w:customStyle="1" w:styleId="a6">
    <w:name w:val="Нормальный (таблица)"/>
    <w:basedOn w:val="a"/>
    <w:next w:val="a"/>
    <w:rsid w:val="00FC4874"/>
    <w:pPr>
      <w:autoSpaceDE w:val="0"/>
      <w:jc w:val="both"/>
    </w:pPr>
    <w:rPr>
      <w:rFonts w:ascii="Arial" w:hAnsi="Arial" w:cs="Arial"/>
    </w:rPr>
  </w:style>
  <w:style w:type="character" w:styleId="a7">
    <w:name w:val="FollowedHyperlink"/>
    <w:basedOn w:val="a0"/>
    <w:uiPriority w:val="99"/>
    <w:semiHidden/>
    <w:unhideWhenUsed/>
    <w:rsid w:val="005819E4"/>
    <w:rPr>
      <w:color w:val="800080"/>
      <w:u w:val="single"/>
    </w:rPr>
  </w:style>
  <w:style w:type="paragraph" w:customStyle="1" w:styleId="xl65">
    <w:name w:val="xl65"/>
    <w:basedOn w:val="a"/>
    <w:rsid w:val="005819E4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66">
    <w:name w:val="xl66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67">
    <w:name w:val="xl67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1">
    <w:name w:val="xl71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2">
    <w:name w:val="xl72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581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C52CA0"/>
    <w:pPr>
      <w:ind w:left="720"/>
      <w:contextualSpacing/>
    </w:pPr>
  </w:style>
  <w:style w:type="paragraph" w:customStyle="1" w:styleId="Standard">
    <w:name w:val="Standard"/>
    <w:rsid w:val="00162F5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165A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5A44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">
    <w:name w:val="Основной текст (2)_"/>
    <w:basedOn w:val="a0"/>
    <w:link w:val="20"/>
    <w:locked/>
    <w:rsid w:val="00E70694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70694"/>
    <w:pPr>
      <w:widowControl w:val="0"/>
      <w:shd w:val="clear" w:color="auto" w:fill="FFFFFF"/>
      <w:suppressAutoHyphens w:val="0"/>
      <w:spacing w:before="240" w:after="240" w:line="317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12">
    <w:name w:val="Заголовок №1 (2)_"/>
    <w:basedOn w:val="a0"/>
    <w:link w:val="120"/>
    <w:locked/>
    <w:rsid w:val="00E70694"/>
    <w:rPr>
      <w:rFonts w:ascii="Arial" w:eastAsia="Arial" w:hAnsi="Arial" w:cs="Arial"/>
      <w:b/>
      <w:bCs/>
      <w:shd w:val="clear" w:color="auto" w:fill="FFFFFF"/>
    </w:rPr>
  </w:style>
  <w:style w:type="paragraph" w:customStyle="1" w:styleId="120">
    <w:name w:val="Заголовок №1 (2)"/>
    <w:basedOn w:val="a"/>
    <w:link w:val="12"/>
    <w:rsid w:val="00E70694"/>
    <w:pPr>
      <w:widowControl w:val="0"/>
      <w:shd w:val="clear" w:color="auto" w:fill="FFFFFF"/>
      <w:suppressAutoHyphens w:val="0"/>
      <w:spacing w:before="240" w:after="60" w:line="0" w:lineRule="atLeast"/>
      <w:jc w:val="center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41">
    <w:name w:val="Основной текст (4)_"/>
    <w:basedOn w:val="a0"/>
    <w:link w:val="42"/>
    <w:locked/>
    <w:rsid w:val="00E70694"/>
    <w:rPr>
      <w:rFonts w:ascii="Arial" w:eastAsia="Arial" w:hAnsi="Arial" w:cs="Arial"/>
      <w:b/>
      <w:bCs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E70694"/>
    <w:pPr>
      <w:widowControl w:val="0"/>
      <w:shd w:val="clear" w:color="auto" w:fill="FFFFFF"/>
      <w:suppressAutoHyphens w:val="0"/>
      <w:spacing w:before="60" w:line="274" w:lineRule="exact"/>
      <w:jc w:val="both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21">
    <w:name w:val="Заголовок №2_"/>
    <w:basedOn w:val="a0"/>
    <w:link w:val="22"/>
    <w:locked/>
    <w:rsid w:val="00E70694"/>
    <w:rPr>
      <w:rFonts w:ascii="Arial" w:eastAsia="Arial" w:hAnsi="Arial" w:cs="Arial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E70694"/>
    <w:pPr>
      <w:widowControl w:val="0"/>
      <w:shd w:val="clear" w:color="auto" w:fill="FFFFFF"/>
      <w:suppressAutoHyphens w:val="0"/>
      <w:spacing w:line="274" w:lineRule="exact"/>
      <w:jc w:val="both"/>
      <w:outlineLvl w:val="1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2Exact">
    <w:name w:val="Основной текст (2) Exact"/>
    <w:basedOn w:val="a0"/>
    <w:rsid w:val="00E70694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11">
    <w:name w:val="Основной текст (2) + 11"/>
    <w:aliases w:val="5 pt,Полужирный,Курсив,Основной текст (2) + 6"/>
    <w:basedOn w:val="2"/>
    <w:rsid w:val="00E70694"/>
    <w:rPr>
      <w:rFonts w:ascii="Arial" w:eastAsia="Arial" w:hAnsi="Arial" w:cs="Arial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Default">
    <w:name w:val="Default"/>
    <w:rsid w:val="00F83A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9">
    <w:name w:val="Основной текст (9)_"/>
    <w:basedOn w:val="a0"/>
    <w:link w:val="90"/>
    <w:locked/>
    <w:rsid w:val="00542690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542690"/>
    <w:pPr>
      <w:widowControl w:val="0"/>
      <w:shd w:val="clear" w:color="auto" w:fill="FFFFFF"/>
      <w:suppressAutoHyphens w:val="0"/>
      <w:spacing w:before="240" w:line="240" w:lineRule="exact"/>
    </w:pPr>
    <w:rPr>
      <w:rFonts w:ascii="Arial" w:eastAsia="Arial" w:hAnsi="Arial" w:cs="Arial"/>
      <w:b/>
      <w:bCs/>
      <w:sz w:val="18"/>
      <w:szCs w:val="18"/>
      <w:lang w:eastAsia="en-US"/>
    </w:rPr>
  </w:style>
  <w:style w:type="character" w:customStyle="1" w:styleId="11">
    <w:name w:val="Основной текст (11)_"/>
    <w:basedOn w:val="a0"/>
    <w:link w:val="110"/>
    <w:locked/>
    <w:rsid w:val="00542690"/>
    <w:rPr>
      <w:rFonts w:ascii="Arial" w:eastAsia="Arial" w:hAnsi="Arial" w:cs="Arial"/>
      <w:b/>
      <w:bCs/>
      <w:sz w:val="13"/>
      <w:szCs w:val="13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542690"/>
    <w:pPr>
      <w:widowControl w:val="0"/>
      <w:shd w:val="clear" w:color="auto" w:fill="FFFFFF"/>
      <w:suppressAutoHyphens w:val="0"/>
      <w:spacing w:before="120" w:line="0" w:lineRule="atLeast"/>
      <w:jc w:val="center"/>
    </w:pPr>
    <w:rPr>
      <w:rFonts w:ascii="Arial" w:eastAsia="Arial" w:hAnsi="Arial" w:cs="Arial"/>
      <w:b/>
      <w:bCs/>
      <w:sz w:val="13"/>
      <w:szCs w:val="13"/>
      <w:lang w:eastAsia="en-US"/>
    </w:rPr>
  </w:style>
  <w:style w:type="character" w:customStyle="1" w:styleId="ab">
    <w:name w:val="Подпись к таблице"/>
    <w:basedOn w:val="a0"/>
    <w:rsid w:val="00542690"/>
    <w:rPr>
      <w:rFonts w:ascii="Arial" w:eastAsia="Arial" w:hAnsi="Arial" w:cs="Arial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3E396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paragraph" w:styleId="ac">
    <w:name w:val="No Spacing"/>
    <w:link w:val="ad"/>
    <w:qFormat/>
    <w:rsid w:val="003E396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e">
    <w:name w:val="Strong"/>
    <w:basedOn w:val="a0"/>
    <w:uiPriority w:val="22"/>
    <w:qFormat/>
    <w:rsid w:val="00BF1896"/>
    <w:rPr>
      <w:b/>
      <w:bCs/>
    </w:rPr>
  </w:style>
  <w:style w:type="character" w:customStyle="1" w:styleId="ad">
    <w:name w:val="Без интервала Знак"/>
    <w:basedOn w:val="a0"/>
    <w:link w:val="ac"/>
    <w:locked/>
    <w:rsid w:val="0069626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">
    <w:name w:val="header"/>
    <w:basedOn w:val="a"/>
    <w:link w:val="af0"/>
    <w:uiPriority w:val="99"/>
    <w:semiHidden/>
    <w:unhideWhenUsed/>
    <w:rsid w:val="0069626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69626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1">
    <w:name w:val="footer"/>
    <w:basedOn w:val="a"/>
    <w:link w:val="af2"/>
    <w:uiPriority w:val="99"/>
    <w:semiHidden/>
    <w:unhideWhenUsed/>
    <w:rsid w:val="0069626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696261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044;&#1086;&#1082;&#1091;&#1084;&#1077;&#1085;&#1090;&#1099;%20&#1089;%20&#1056;&#1072;&#1073;&#1057;&#1090;&#1086;&#1083;&#1072;\2023\&#1041;&#1070;&#1044;&#1046;&#1045;&#1058;2023\&#1080;&#1079;&#1084;&#1077;&#1085;&#1077;&#1085;&#1080;&#1077;%20&#1073;&#1102;&#1076;&#1078;&#1077;&#1090;&#1072;%20&#1079;&#1072;%202023&#1075;\&#1048;&#1047;&#1052;&#1045;&#1053;&#1045;&#1053;&#1048;&#1071;&#1074;%20&#1073;&#1102;&#1076;&#1078;&#1077;&#1090;2023&#1075;%20&#1040;&#1050;&#1058;&#1059;&#1040;&#1051;&#1068;&#1053;&#1067;&#1045;\&#1088;&#1077;&#1096;&#1077;&#1085;&#1080;&#1103;%202023&#1075;%20&#1087;&#1086;%20&#1096;&#1072;&#1073;&#1083;&#1086;&#1085;&#1091;%20&#1040;&#1083;&#1099;&#1084;&#1086;&#1074;\&#1087;&#1077;&#1088;&#1074;&#1086;&#1085;%20&#1076;&#1077;&#1082;&#1072;&#1073;&#1088;&#1100;2022&#1075;22&#1086;&#1090;29122022\&#1056;&#1077;&#1096;&#1077;&#1085;&#1080;&#1077;%20&#1087;&#1077;&#1088;&#1074;&#1086;&#1085;&#1074;&#1095;&#1072;&#1083;&#1100;&#1085;&#1086;&#1077;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6C673-9558-4D5C-89A3-170479088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 первонвчальное1</Template>
  <TotalTime>2884</TotalTime>
  <Pages>1</Pages>
  <Words>7334</Words>
  <Characters>41807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Пользоваьель</dc:creator>
  <cp:lastModifiedBy>Admin</cp:lastModifiedBy>
  <cp:revision>30</cp:revision>
  <cp:lastPrinted>2025-05-29T03:17:00Z</cp:lastPrinted>
  <dcterms:created xsi:type="dcterms:W3CDTF">2023-11-09T03:54:00Z</dcterms:created>
  <dcterms:modified xsi:type="dcterms:W3CDTF">2025-05-29T03:27:00Z</dcterms:modified>
</cp:coreProperties>
</file>