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00" w:rsidRDefault="005B6C19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29</w:t>
      </w:r>
      <w:r w:rsidR="00282769">
        <w:rPr>
          <w:rFonts w:ascii="Arial" w:hAnsi="Arial" w:cs="Arial"/>
          <w:b/>
          <w:smallCaps/>
          <w:color w:val="000000"/>
          <w:sz w:val="32"/>
          <w:szCs w:val="32"/>
        </w:rPr>
        <w:t>.08</w:t>
      </w:r>
      <w:r w:rsidR="003E0353">
        <w:rPr>
          <w:rFonts w:ascii="Arial" w:hAnsi="Arial" w:cs="Arial"/>
          <w:b/>
          <w:smallCaps/>
          <w:color w:val="000000"/>
          <w:sz w:val="32"/>
          <w:szCs w:val="32"/>
        </w:rPr>
        <w:t>.2025</w:t>
      </w:r>
      <w:r w:rsidR="0015702C">
        <w:rPr>
          <w:rFonts w:ascii="Arial" w:hAnsi="Arial" w:cs="Arial"/>
          <w:b/>
          <w:smallCaps/>
          <w:color w:val="000000"/>
          <w:sz w:val="32"/>
          <w:szCs w:val="32"/>
        </w:rPr>
        <w:t>Г. №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13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610012" w:rsidRDefault="00610012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АДМИНИСТРАЦИЯ</w:t>
      </w:r>
    </w:p>
    <w:p w:rsidR="00B75640" w:rsidRPr="00B75640" w:rsidRDefault="00610012" w:rsidP="00610012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НЕБЕЛЬСКОГО СЕЛЬСКОГО ПОСЕЛЕНИЯ</w:t>
      </w:r>
    </w:p>
    <w:p w:rsid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B75640" w:rsidRDefault="00B75640" w:rsidP="00EA6935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6C5927" w:rsidRPr="00B75640" w:rsidRDefault="006C5927" w:rsidP="00EA6935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</w:p>
    <w:p w:rsidR="0015702C" w:rsidRPr="00B75640" w:rsidRDefault="0015702C" w:rsidP="0015702C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bCs/>
          <w:color w:val="000000"/>
        </w:rPr>
      </w:pPr>
      <w:r w:rsidRPr="00F06258">
        <w:rPr>
          <w:rFonts w:ascii="Arial" w:hAnsi="Arial" w:cs="Arial"/>
          <w:b/>
          <w:sz w:val="32"/>
          <w:szCs w:val="32"/>
        </w:rPr>
        <w:t>«О В</w:t>
      </w:r>
      <w:r>
        <w:rPr>
          <w:rFonts w:ascii="Arial" w:hAnsi="Arial" w:cs="Arial"/>
          <w:b/>
          <w:sz w:val="32"/>
          <w:szCs w:val="32"/>
        </w:rPr>
        <w:t>НЕСЕНИИ ИЗМЕНЕНИЙ В РЕШЕНИЕ СХОДА ГРАЖДАН</w:t>
      </w:r>
      <w:r w:rsidRPr="00F06258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НЕБЕ</w:t>
      </w:r>
      <w:r w:rsidR="00B10075">
        <w:rPr>
          <w:rFonts w:ascii="Arial" w:hAnsi="Arial" w:cs="Arial"/>
          <w:b/>
          <w:sz w:val="32"/>
          <w:szCs w:val="32"/>
        </w:rPr>
        <w:t>ЛЬСКОГО СЕЛЬСКОГО ПОСЕЛЕНИЯ № 20 ОТ 27.12.2024</w:t>
      </w:r>
      <w:r w:rsidRPr="00F06258">
        <w:rPr>
          <w:rFonts w:ascii="Arial" w:hAnsi="Arial" w:cs="Arial"/>
          <w:b/>
          <w:sz w:val="32"/>
          <w:szCs w:val="32"/>
        </w:rPr>
        <w:t xml:space="preserve"> Г. "О БЮДЖЕТЕ </w:t>
      </w:r>
      <w:r>
        <w:rPr>
          <w:rFonts w:ascii="Arial" w:hAnsi="Arial" w:cs="Arial"/>
          <w:b/>
          <w:sz w:val="32"/>
          <w:szCs w:val="32"/>
        </w:rPr>
        <w:t>НЕБЕЛЬС</w:t>
      </w:r>
      <w:r w:rsidR="00B10075">
        <w:rPr>
          <w:rFonts w:ascii="Arial" w:hAnsi="Arial" w:cs="Arial"/>
          <w:b/>
          <w:sz w:val="32"/>
          <w:szCs w:val="32"/>
        </w:rPr>
        <w:t>КОГО СЕЛЬСКОГО ПОСЕЛЕНИЯ НА 2025 ГОД  И ПЛАНОВЫЙ ПЕРИОД 2026-2027</w:t>
      </w:r>
      <w:r w:rsidRPr="00F06258">
        <w:rPr>
          <w:rFonts w:ascii="Arial" w:hAnsi="Arial" w:cs="Arial"/>
          <w:b/>
          <w:sz w:val="32"/>
          <w:szCs w:val="32"/>
        </w:rPr>
        <w:t xml:space="preserve"> ГОДОВ»</w:t>
      </w:r>
    </w:p>
    <w:p w:rsidR="000F2FAB" w:rsidRDefault="00EA6935" w:rsidP="000F2FAB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15702C" w:rsidRDefault="000F2FAB" w:rsidP="000F2FAB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3B051F" w:rsidRPr="00765642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Положения о бюджетном процессе в </w:t>
      </w:r>
      <w:r w:rsidR="001A4B27">
        <w:rPr>
          <w:rFonts w:ascii="Arial" w:hAnsi="Arial" w:cs="Arial"/>
        </w:rPr>
        <w:t>Небельском</w:t>
      </w:r>
      <w:r w:rsidR="003B051F" w:rsidRPr="00765642">
        <w:rPr>
          <w:rFonts w:ascii="Arial" w:hAnsi="Arial" w:cs="Arial"/>
        </w:rPr>
        <w:t xml:space="preserve"> муниципальном образов</w:t>
      </w:r>
      <w:r w:rsidR="001A4B27">
        <w:rPr>
          <w:rFonts w:ascii="Arial" w:hAnsi="Arial" w:cs="Arial"/>
        </w:rPr>
        <w:t>ании</w:t>
      </w:r>
      <w:r w:rsidR="00EA6935">
        <w:rPr>
          <w:rFonts w:ascii="Arial" w:hAnsi="Arial" w:cs="Arial"/>
        </w:rPr>
        <w:t>,</w:t>
      </w:r>
      <w:r w:rsidR="001A4B27">
        <w:rPr>
          <w:rFonts w:ascii="Arial" w:hAnsi="Arial" w:cs="Arial"/>
        </w:rPr>
        <w:t xml:space="preserve"> утвержденного решением </w:t>
      </w:r>
      <w:r w:rsidR="00EA6935">
        <w:rPr>
          <w:rFonts w:ascii="Arial" w:hAnsi="Arial" w:cs="Arial"/>
        </w:rPr>
        <w:t>С</w:t>
      </w:r>
      <w:r w:rsidR="001A4B27">
        <w:rPr>
          <w:rFonts w:ascii="Arial" w:hAnsi="Arial" w:cs="Arial"/>
        </w:rPr>
        <w:t>хода граждан</w:t>
      </w:r>
      <w:r w:rsidR="003B051F" w:rsidRPr="00765642">
        <w:rPr>
          <w:rFonts w:ascii="Arial" w:hAnsi="Arial" w:cs="Arial"/>
        </w:rPr>
        <w:t xml:space="preserve"> </w:t>
      </w:r>
      <w:r w:rsidR="00EA6935">
        <w:rPr>
          <w:rFonts w:ascii="Arial" w:hAnsi="Arial" w:cs="Arial"/>
        </w:rPr>
        <w:t xml:space="preserve">от </w:t>
      </w:r>
      <w:r w:rsidR="00CD7ABB" w:rsidRPr="00CD7ABB">
        <w:rPr>
          <w:rFonts w:ascii="Arial" w:hAnsi="Arial" w:cs="Arial"/>
        </w:rPr>
        <w:t>28.04.2023 г. № 6</w:t>
      </w:r>
      <w:r w:rsidR="00EA6935">
        <w:rPr>
          <w:rFonts w:ascii="Arial" w:hAnsi="Arial" w:cs="Arial"/>
        </w:rPr>
        <w:t>,</w:t>
      </w:r>
      <w:r w:rsidR="00705D6D">
        <w:rPr>
          <w:rFonts w:ascii="Arial" w:hAnsi="Arial" w:cs="Arial"/>
        </w:rPr>
        <w:t xml:space="preserve">  </w:t>
      </w:r>
      <w:r w:rsidR="003B051F" w:rsidRPr="00765642">
        <w:rPr>
          <w:rFonts w:ascii="Arial" w:hAnsi="Arial" w:cs="Arial"/>
        </w:rPr>
        <w:t xml:space="preserve">Уставом </w:t>
      </w:r>
      <w:r w:rsidR="001A4B27">
        <w:rPr>
          <w:rFonts w:ascii="Arial" w:hAnsi="Arial" w:cs="Arial"/>
        </w:rPr>
        <w:t>Небельского</w:t>
      </w:r>
      <w:r w:rsidR="003B051F" w:rsidRPr="00765642">
        <w:rPr>
          <w:rFonts w:ascii="Arial" w:hAnsi="Arial" w:cs="Arial"/>
        </w:rPr>
        <w:t xml:space="preserve"> муниципальног</w:t>
      </w:r>
      <w:r w:rsidR="003E0353">
        <w:rPr>
          <w:rFonts w:ascii="Arial" w:hAnsi="Arial" w:cs="Arial"/>
        </w:rPr>
        <w:t>о образования, рассмотрев  бюджет</w:t>
      </w:r>
      <w:r w:rsidR="003B051F" w:rsidRPr="00765642">
        <w:rPr>
          <w:rFonts w:ascii="Arial" w:hAnsi="Arial" w:cs="Arial"/>
        </w:rPr>
        <w:t xml:space="preserve"> </w:t>
      </w:r>
      <w:r w:rsidR="001A4B27">
        <w:rPr>
          <w:rFonts w:ascii="Arial" w:hAnsi="Arial" w:cs="Arial"/>
        </w:rPr>
        <w:t>Небельского</w:t>
      </w:r>
      <w:r w:rsidR="003B051F" w:rsidRPr="00765642">
        <w:rPr>
          <w:rFonts w:ascii="Arial" w:hAnsi="Arial" w:cs="Arial"/>
        </w:rPr>
        <w:t xml:space="preserve"> сельского поселения на 202</w:t>
      </w:r>
      <w:r w:rsidR="003E0353">
        <w:rPr>
          <w:rFonts w:ascii="Arial" w:hAnsi="Arial" w:cs="Arial"/>
        </w:rPr>
        <w:t>5</w:t>
      </w:r>
      <w:r w:rsidR="003B051F" w:rsidRPr="00765642">
        <w:rPr>
          <w:rFonts w:ascii="Arial" w:hAnsi="Arial" w:cs="Arial"/>
        </w:rPr>
        <w:t xml:space="preserve"> год и плановый период 202</w:t>
      </w:r>
      <w:r w:rsidR="003E0353">
        <w:rPr>
          <w:rFonts w:ascii="Arial" w:hAnsi="Arial" w:cs="Arial"/>
        </w:rPr>
        <w:t>6</w:t>
      </w:r>
      <w:r w:rsidR="003B051F" w:rsidRPr="00765642">
        <w:rPr>
          <w:rFonts w:ascii="Arial" w:hAnsi="Arial" w:cs="Arial"/>
        </w:rPr>
        <w:t>-202</w:t>
      </w:r>
      <w:r w:rsidR="003E0353">
        <w:rPr>
          <w:rFonts w:ascii="Arial" w:hAnsi="Arial" w:cs="Arial"/>
        </w:rPr>
        <w:t>7</w:t>
      </w:r>
      <w:r w:rsidR="003B051F" w:rsidRPr="00765642">
        <w:rPr>
          <w:rFonts w:ascii="Arial" w:hAnsi="Arial" w:cs="Arial"/>
        </w:rPr>
        <w:t xml:space="preserve"> годов, </w:t>
      </w:r>
      <w:r w:rsidR="00EA6935">
        <w:rPr>
          <w:rFonts w:ascii="Arial" w:hAnsi="Arial" w:cs="Arial"/>
        </w:rPr>
        <w:t>С</w:t>
      </w:r>
      <w:r w:rsidR="00573329">
        <w:rPr>
          <w:rFonts w:ascii="Arial" w:hAnsi="Arial" w:cs="Arial"/>
        </w:rPr>
        <w:t>ход</w:t>
      </w:r>
      <w:r w:rsidR="001A4B27">
        <w:rPr>
          <w:rFonts w:ascii="Arial" w:hAnsi="Arial" w:cs="Arial"/>
        </w:rPr>
        <w:t xml:space="preserve"> граждан</w:t>
      </w:r>
      <w:r w:rsidR="003B051F" w:rsidRPr="00765642">
        <w:rPr>
          <w:rFonts w:ascii="Arial" w:hAnsi="Arial" w:cs="Arial"/>
        </w:rPr>
        <w:t xml:space="preserve"> </w:t>
      </w:r>
      <w:r w:rsidR="001A4B27">
        <w:rPr>
          <w:rFonts w:ascii="Arial" w:hAnsi="Arial" w:cs="Arial"/>
        </w:rPr>
        <w:t>Небельского</w:t>
      </w:r>
      <w:r w:rsidR="003B051F" w:rsidRPr="00765642">
        <w:rPr>
          <w:rFonts w:ascii="Arial" w:hAnsi="Arial" w:cs="Arial"/>
        </w:rPr>
        <w:t xml:space="preserve"> </w:t>
      </w:r>
      <w:r w:rsidR="000505B4">
        <w:rPr>
          <w:rFonts w:ascii="Arial" w:hAnsi="Arial" w:cs="Arial"/>
        </w:rPr>
        <w:t>муниципального образования</w:t>
      </w:r>
    </w:p>
    <w:p w:rsidR="00344D9A" w:rsidRDefault="000505B4" w:rsidP="00344D9A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344D9A" w:rsidRPr="00B75640">
        <w:rPr>
          <w:rFonts w:ascii="Arial" w:hAnsi="Arial" w:cs="Arial"/>
          <w:b/>
          <w:sz w:val="30"/>
          <w:szCs w:val="30"/>
        </w:rPr>
        <w:t>РЕШИЛ</w:t>
      </w:r>
      <w:r w:rsidR="00344D9A" w:rsidRPr="00B75640">
        <w:rPr>
          <w:rFonts w:ascii="Arial" w:hAnsi="Arial" w:cs="Arial"/>
          <w:b/>
        </w:rPr>
        <w:t>:</w:t>
      </w:r>
    </w:p>
    <w:p w:rsidR="003B051F" w:rsidRPr="00EA6935" w:rsidRDefault="003B051F" w:rsidP="00EA6935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</w:rPr>
      </w:pPr>
    </w:p>
    <w:p w:rsidR="0015702C" w:rsidRPr="00DE6859" w:rsidRDefault="0015702C" w:rsidP="0015702C">
      <w:pPr>
        <w:pStyle w:val="a8"/>
        <w:numPr>
          <w:ilvl w:val="0"/>
          <w:numId w:val="9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Внести в Решение </w:t>
      </w:r>
      <w:r>
        <w:rPr>
          <w:rFonts w:ascii="Arial" w:hAnsi="Arial" w:cs="Arial"/>
        </w:rPr>
        <w:t>схода граждан</w:t>
      </w:r>
      <w:r w:rsidRPr="00DE68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Небельского</w:t>
      </w:r>
      <w:r w:rsidRPr="00DE6859">
        <w:rPr>
          <w:rFonts w:ascii="Arial" w:hAnsi="Arial" w:cs="Arial"/>
        </w:rPr>
        <w:t xml:space="preserve"> сельского поселения № </w:t>
      </w:r>
      <w:r w:rsidR="00B10075">
        <w:rPr>
          <w:rFonts w:ascii="Arial" w:hAnsi="Arial" w:cs="Arial"/>
        </w:rPr>
        <w:t>20 от 27.12.2024</w:t>
      </w:r>
      <w:r w:rsidRPr="00DE6859">
        <w:rPr>
          <w:rFonts w:ascii="Arial" w:hAnsi="Arial" w:cs="Arial"/>
        </w:rPr>
        <w:t xml:space="preserve"> г. «О бюджете </w:t>
      </w:r>
      <w:r>
        <w:rPr>
          <w:rFonts w:ascii="Arial" w:hAnsi="Arial" w:cs="Arial"/>
        </w:rPr>
        <w:t>Небельского</w:t>
      </w:r>
      <w:r w:rsidRPr="00DE6859">
        <w:rPr>
          <w:rFonts w:ascii="Arial" w:hAnsi="Arial" w:cs="Arial"/>
        </w:rPr>
        <w:t xml:space="preserve"> сел</w:t>
      </w:r>
      <w:r w:rsidR="00B10075">
        <w:rPr>
          <w:rFonts w:ascii="Arial" w:hAnsi="Arial" w:cs="Arial"/>
        </w:rPr>
        <w:t>ьского поселения на 2025 год и плановый период 2026-2027</w:t>
      </w:r>
      <w:r w:rsidRPr="00DE6859">
        <w:rPr>
          <w:rFonts w:ascii="Arial" w:hAnsi="Arial" w:cs="Arial"/>
        </w:rPr>
        <w:t xml:space="preserve"> годов» следующие изменения:</w:t>
      </w:r>
    </w:p>
    <w:p w:rsidR="0015702C" w:rsidRPr="00DE6859" w:rsidRDefault="00344D9A" w:rsidP="0015702C">
      <w:pPr>
        <w:pStyle w:val="a8"/>
        <w:numPr>
          <w:ilvl w:val="1"/>
          <w:numId w:val="9"/>
        </w:num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П</w:t>
      </w:r>
      <w:r w:rsidR="0015702C" w:rsidRPr="00227663">
        <w:rPr>
          <w:rFonts w:ascii="Arial" w:hAnsi="Arial" w:cs="Arial"/>
          <w:b/>
        </w:rPr>
        <w:t xml:space="preserve">ункт 1 </w:t>
      </w:r>
      <w:r w:rsidR="0015702C" w:rsidRPr="00DE6859">
        <w:rPr>
          <w:rFonts w:ascii="Arial" w:hAnsi="Arial" w:cs="Arial"/>
        </w:rPr>
        <w:t xml:space="preserve"> решения  изложить в следующей редакции:</w:t>
      </w:r>
    </w:p>
    <w:p w:rsidR="00E70694" w:rsidRPr="00E7677F" w:rsidRDefault="00E70694" w:rsidP="00344D9A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 xml:space="preserve"> </w:t>
      </w:r>
      <w:r w:rsidRPr="00E7677F">
        <w:rPr>
          <w:sz w:val="24"/>
          <w:szCs w:val="24"/>
        </w:rPr>
        <w:t>Утвердить основные характеристики бюджета Небельс</w:t>
      </w:r>
      <w:r w:rsidR="00B10075" w:rsidRPr="00E7677F">
        <w:rPr>
          <w:sz w:val="24"/>
          <w:szCs w:val="24"/>
        </w:rPr>
        <w:t>кого сельского поселения на 2025</w:t>
      </w:r>
      <w:r w:rsidRPr="00E7677F">
        <w:rPr>
          <w:sz w:val="24"/>
          <w:szCs w:val="24"/>
        </w:rPr>
        <w:t xml:space="preserve"> год:</w:t>
      </w:r>
    </w:p>
    <w:p w:rsidR="00DE5C4B" w:rsidRPr="00E7677F" w:rsidRDefault="00E70694" w:rsidP="00EA6935">
      <w:pPr>
        <w:pStyle w:val="22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7677F">
        <w:rPr>
          <w:sz w:val="24"/>
          <w:szCs w:val="24"/>
        </w:rPr>
        <w:t>-Общий об</w:t>
      </w:r>
      <w:r w:rsidR="007263C3" w:rsidRPr="00E7677F">
        <w:rPr>
          <w:sz w:val="24"/>
          <w:szCs w:val="24"/>
        </w:rPr>
        <w:t>ъем доходо</w:t>
      </w:r>
      <w:r w:rsidR="00D835F6" w:rsidRPr="00E7677F">
        <w:rPr>
          <w:sz w:val="24"/>
          <w:szCs w:val="24"/>
        </w:rPr>
        <w:t>в бюджета в сумме -</w:t>
      </w:r>
      <w:r w:rsidR="00282769">
        <w:rPr>
          <w:sz w:val="24"/>
          <w:szCs w:val="24"/>
        </w:rPr>
        <w:t>7 398 880</w:t>
      </w:r>
      <w:r w:rsidRPr="00E7677F">
        <w:rPr>
          <w:sz w:val="24"/>
          <w:szCs w:val="24"/>
        </w:rPr>
        <w:t xml:space="preserve">,00 руб., в том числе: налоговые и неналоговые </w:t>
      </w:r>
      <w:r w:rsidR="00D835F6" w:rsidRPr="00E7677F">
        <w:rPr>
          <w:sz w:val="24"/>
          <w:szCs w:val="24"/>
        </w:rPr>
        <w:t>доходы -</w:t>
      </w:r>
      <w:r w:rsidR="001B1BFB" w:rsidRPr="00E7677F">
        <w:rPr>
          <w:sz w:val="24"/>
          <w:szCs w:val="24"/>
        </w:rPr>
        <w:t>1 449 300</w:t>
      </w:r>
      <w:r w:rsidRPr="00E7677F">
        <w:rPr>
          <w:sz w:val="24"/>
          <w:szCs w:val="24"/>
        </w:rPr>
        <w:t>,00 руб. безвозмезд</w:t>
      </w:r>
      <w:r w:rsidR="00D835F6" w:rsidRPr="00E7677F">
        <w:rPr>
          <w:sz w:val="24"/>
          <w:szCs w:val="24"/>
        </w:rPr>
        <w:t>ны</w:t>
      </w:r>
      <w:r w:rsidR="001B1BFB" w:rsidRPr="00E7677F">
        <w:rPr>
          <w:sz w:val="24"/>
          <w:szCs w:val="24"/>
        </w:rPr>
        <w:t xml:space="preserve">е перечисления в сумме –  </w:t>
      </w:r>
      <w:r w:rsidR="00282769">
        <w:rPr>
          <w:sz w:val="24"/>
          <w:szCs w:val="24"/>
        </w:rPr>
        <w:t xml:space="preserve">5  949  580 </w:t>
      </w:r>
      <w:r w:rsidR="001B1BFB" w:rsidRPr="00E7677F">
        <w:rPr>
          <w:sz w:val="24"/>
          <w:szCs w:val="24"/>
        </w:rPr>
        <w:t>,00</w:t>
      </w:r>
      <w:r w:rsidRPr="00E7677F">
        <w:rPr>
          <w:sz w:val="24"/>
          <w:szCs w:val="24"/>
        </w:rPr>
        <w:t xml:space="preserve"> руб., из них объем межбюджетных транс</w:t>
      </w:r>
      <w:r w:rsidR="00DE5C4B" w:rsidRPr="00E7677F">
        <w:rPr>
          <w:sz w:val="24"/>
          <w:szCs w:val="24"/>
        </w:rPr>
        <w:t>фертов</w:t>
      </w:r>
      <w:r w:rsidR="007263C3" w:rsidRPr="00E7677F">
        <w:rPr>
          <w:sz w:val="24"/>
          <w:szCs w:val="24"/>
        </w:rPr>
        <w:t xml:space="preserve"> из областного бюджета – </w:t>
      </w:r>
      <w:r w:rsidR="00D835F6" w:rsidRPr="00E7677F">
        <w:rPr>
          <w:sz w:val="24"/>
          <w:szCs w:val="24"/>
        </w:rPr>
        <w:t xml:space="preserve">0,00 </w:t>
      </w:r>
      <w:r w:rsidRPr="00E7677F">
        <w:rPr>
          <w:sz w:val="24"/>
          <w:szCs w:val="24"/>
        </w:rPr>
        <w:t xml:space="preserve">руб., </w:t>
      </w:r>
    </w:p>
    <w:p w:rsidR="00E70694" w:rsidRPr="00E7677F" w:rsidRDefault="00E70694" w:rsidP="00EA6935">
      <w:pPr>
        <w:pStyle w:val="22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7677F">
        <w:rPr>
          <w:sz w:val="24"/>
          <w:szCs w:val="24"/>
        </w:rPr>
        <w:t>объем межбюджетных трансферт</w:t>
      </w:r>
      <w:r w:rsidR="007263C3" w:rsidRPr="00E7677F">
        <w:rPr>
          <w:sz w:val="24"/>
          <w:szCs w:val="24"/>
        </w:rPr>
        <w:t>ов из районного бюджета –</w:t>
      </w:r>
      <w:r w:rsidR="00796EF7">
        <w:rPr>
          <w:sz w:val="24"/>
          <w:szCs w:val="24"/>
        </w:rPr>
        <w:t xml:space="preserve"> </w:t>
      </w:r>
      <w:r w:rsidR="00282769">
        <w:rPr>
          <w:sz w:val="24"/>
          <w:szCs w:val="24"/>
        </w:rPr>
        <w:t xml:space="preserve">5  949  580 </w:t>
      </w:r>
      <w:r w:rsidR="00282769" w:rsidRPr="00E7677F">
        <w:rPr>
          <w:sz w:val="24"/>
          <w:szCs w:val="24"/>
        </w:rPr>
        <w:t xml:space="preserve">,00 </w:t>
      </w:r>
      <w:r w:rsidRPr="00E7677F">
        <w:rPr>
          <w:sz w:val="24"/>
          <w:szCs w:val="24"/>
        </w:rPr>
        <w:t>руб.</w:t>
      </w:r>
    </w:p>
    <w:p w:rsidR="00E70694" w:rsidRPr="00E7677F" w:rsidRDefault="00E70694" w:rsidP="00EA6935">
      <w:pPr>
        <w:pStyle w:val="22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Общий объем расходов</w:t>
      </w:r>
      <w:r w:rsidR="007263C3" w:rsidRPr="00E7677F">
        <w:rPr>
          <w:sz w:val="24"/>
          <w:szCs w:val="24"/>
        </w:rPr>
        <w:t xml:space="preserve"> бюджета в сумме </w:t>
      </w:r>
      <w:r w:rsidR="00D835F6" w:rsidRPr="00E7677F">
        <w:rPr>
          <w:sz w:val="24"/>
          <w:szCs w:val="24"/>
        </w:rPr>
        <w:t>–</w:t>
      </w:r>
      <w:r w:rsidR="00282769">
        <w:rPr>
          <w:sz w:val="24"/>
          <w:szCs w:val="24"/>
        </w:rPr>
        <w:t xml:space="preserve">7 471 345 </w:t>
      </w:r>
      <w:r w:rsidR="003B4F69" w:rsidRPr="00E7677F">
        <w:rPr>
          <w:sz w:val="24"/>
          <w:szCs w:val="24"/>
        </w:rPr>
        <w:t>руб 0</w:t>
      </w:r>
      <w:r w:rsidR="00282769">
        <w:rPr>
          <w:sz w:val="24"/>
          <w:szCs w:val="24"/>
        </w:rPr>
        <w:t>0</w:t>
      </w:r>
      <w:r w:rsidRPr="00E7677F">
        <w:rPr>
          <w:sz w:val="24"/>
          <w:szCs w:val="24"/>
        </w:rPr>
        <w:t>.</w:t>
      </w:r>
    </w:p>
    <w:p w:rsidR="00E70694" w:rsidRPr="00E7677F" w:rsidRDefault="00E70694" w:rsidP="00EA6935">
      <w:pPr>
        <w:pStyle w:val="22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Размер дефицита бюджета муници</w:t>
      </w:r>
      <w:r w:rsidR="007263C3" w:rsidRPr="00E7677F">
        <w:rPr>
          <w:sz w:val="24"/>
          <w:szCs w:val="24"/>
        </w:rPr>
        <w:t>па</w:t>
      </w:r>
      <w:r w:rsidR="003B4F69" w:rsidRPr="00E7677F">
        <w:rPr>
          <w:sz w:val="24"/>
          <w:szCs w:val="24"/>
        </w:rPr>
        <w:t>льного образования в сумме – 72 465</w:t>
      </w:r>
      <w:r w:rsidR="007263C3" w:rsidRPr="00E7677F">
        <w:rPr>
          <w:sz w:val="24"/>
          <w:szCs w:val="24"/>
        </w:rPr>
        <w:t>,00руб., или 5</w:t>
      </w:r>
      <w:r w:rsidRPr="00E7677F">
        <w:rPr>
          <w:sz w:val="24"/>
          <w:szCs w:val="24"/>
        </w:rPr>
        <w:t xml:space="preserve">,00 </w:t>
      </w:r>
      <w:r w:rsidRPr="00E7677F">
        <w:rPr>
          <w:rStyle w:val="211"/>
          <w:i/>
          <w:iCs/>
          <w:sz w:val="24"/>
          <w:szCs w:val="24"/>
        </w:rPr>
        <w:t>%</w:t>
      </w:r>
      <w:r w:rsidRPr="00E7677F">
        <w:rPr>
          <w:sz w:val="24"/>
          <w:szCs w:val="24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FD7308" w:rsidRPr="00E7677F" w:rsidRDefault="00282769" w:rsidP="00FD7308">
      <w:pPr>
        <w:pStyle w:val="a8"/>
        <w:numPr>
          <w:ilvl w:val="0"/>
          <w:numId w:val="12"/>
        </w:num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Уменьшить</w:t>
      </w:r>
      <w:r w:rsidR="00344D9A" w:rsidRPr="00E7677F">
        <w:rPr>
          <w:rFonts w:ascii="Arial" w:hAnsi="Arial" w:cs="Arial"/>
        </w:rPr>
        <w:t xml:space="preserve"> размер дефицита бюджета муниципальн</w:t>
      </w:r>
      <w:r>
        <w:rPr>
          <w:rFonts w:ascii="Arial" w:hAnsi="Arial" w:cs="Arial"/>
        </w:rPr>
        <w:t>ого образования  на сумму</w:t>
      </w:r>
      <w:r w:rsidR="00344D9A" w:rsidRPr="00E7677F">
        <w:rPr>
          <w:rFonts w:ascii="Arial" w:hAnsi="Arial" w:cs="Arial"/>
        </w:rPr>
        <w:t xml:space="preserve"> остатков средств на счетах по учету средств местного бю</w:t>
      </w:r>
      <w:r w:rsidR="003B4F69" w:rsidRPr="00E7677F">
        <w:rPr>
          <w:rFonts w:ascii="Arial" w:hAnsi="Arial" w:cs="Arial"/>
        </w:rPr>
        <w:t>джета по состоянию на 01.01.2025</w:t>
      </w:r>
      <w:r w:rsidR="00B868A7" w:rsidRPr="00E7677F">
        <w:rPr>
          <w:rFonts w:ascii="Arial" w:hAnsi="Arial" w:cs="Arial"/>
        </w:rPr>
        <w:t xml:space="preserve"> года в сумме </w:t>
      </w:r>
      <w:r w:rsidR="003B4F69" w:rsidRPr="00E7677F">
        <w:rPr>
          <w:rFonts w:ascii="Arial" w:hAnsi="Arial" w:cs="Arial"/>
        </w:rPr>
        <w:t>240 966,02</w:t>
      </w:r>
      <w:r w:rsidR="00B868A7" w:rsidRPr="00E7677F">
        <w:rPr>
          <w:rFonts w:ascii="Arial" w:hAnsi="Arial" w:cs="Arial"/>
        </w:rPr>
        <w:t xml:space="preserve"> </w:t>
      </w:r>
      <w:r w:rsidR="00344D9A" w:rsidRPr="00E7677F">
        <w:rPr>
          <w:rFonts w:ascii="Arial" w:hAnsi="Arial" w:cs="Arial"/>
        </w:rPr>
        <w:t>руб. Общий объем размера дефицита бюджета утвердить</w:t>
      </w:r>
      <w:r w:rsidR="00B868A7" w:rsidRPr="00E7677F">
        <w:rPr>
          <w:rFonts w:ascii="Arial" w:hAnsi="Arial" w:cs="Arial"/>
        </w:rPr>
        <w:t xml:space="preserve"> </w:t>
      </w:r>
      <w:r w:rsidRPr="00E7677F">
        <w:t>72 465,00</w:t>
      </w:r>
      <w:r>
        <w:t xml:space="preserve"> руб</w:t>
      </w:r>
      <w:r w:rsidR="00344D9A" w:rsidRPr="00E7677F">
        <w:rPr>
          <w:rFonts w:ascii="Arial" w:hAnsi="Arial" w:cs="Arial"/>
        </w:rPr>
        <w:t>.</w:t>
      </w:r>
    </w:p>
    <w:p w:rsidR="00FD7308" w:rsidRPr="00E7677F" w:rsidRDefault="00FD7308" w:rsidP="00FD7308">
      <w:pPr>
        <w:pStyle w:val="22"/>
        <w:shd w:val="clear" w:color="auto" w:fill="auto"/>
        <w:tabs>
          <w:tab w:val="left" w:pos="709"/>
        </w:tabs>
        <w:spacing w:before="0" w:after="0" w:line="274" w:lineRule="exact"/>
        <w:ind w:firstLine="460"/>
        <w:rPr>
          <w:b/>
          <w:sz w:val="24"/>
          <w:szCs w:val="24"/>
        </w:rPr>
      </w:pPr>
      <w:r w:rsidRPr="00E7677F">
        <w:rPr>
          <w:sz w:val="24"/>
          <w:szCs w:val="24"/>
        </w:rPr>
        <w:t xml:space="preserve"> </w:t>
      </w:r>
      <w:r w:rsidR="00796EF7">
        <w:rPr>
          <w:b/>
          <w:sz w:val="24"/>
          <w:szCs w:val="24"/>
        </w:rPr>
        <w:t>О</w:t>
      </w:r>
      <w:r w:rsidRPr="00E7677F">
        <w:rPr>
          <w:b/>
          <w:sz w:val="24"/>
          <w:szCs w:val="24"/>
        </w:rPr>
        <w:t>сновные характеристики бюджета Небельского сельского поселения на плановый период:</w:t>
      </w:r>
      <w:r w:rsidR="00796EF7">
        <w:rPr>
          <w:b/>
          <w:sz w:val="24"/>
          <w:szCs w:val="24"/>
        </w:rPr>
        <w:t xml:space="preserve"> без изменений</w:t>
      </w:r>
    </w:p>
    <w:p w:rsidR="00344D9A" w:rsidRPr="00E7677F" w:rsidRDefault="00FD7308" w:rsidP="00344D9A">
      <w:pPr>
        <w:pStyle w:val="22"/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7677F">
        <w:rPr>
          <w:b/>
        </w:rPr>
        <w:t xml:space="preserve">              </w:t>
      </w:r>
    </w:p>
    <w:p w:rsidR="00532C13" w:rsidRPr="00E7677F" w:rsidRDefault="00532C13" w:rsidP="00532C13">
      <w:pPr>
        <w:pStyle w:val="a8"/>
        <w:numPr>
          <w:ilvl w:val="1"/>
          <w:numId w:val="9"/>
        </w:numPr>
        <w:shd w:val="clear" w:color="auto" w:fill="FFFFFF"/>
        <w:autoSpaceDE w:val="0"/>
        <w:jc w:val="both"/>
        <w:rPr>
          <w:rFonts w:ascii="Arial" w:hAnsi="Arial" w:cs="Arial"/>
        </w:rPr>
      </w:pPr>
      <w:r w:rsidRPr="00E7677F">
        <w:rPr>
          <w:rFonts w:ascii="Arial" w:hAnsi="Arial" w:cs="Arial"/>
          <w:b/>
        </w:rPr>
        <w:t xml:space="preserve">  Абзац 6 Пункта 2</w:t>
      </w:r>
      <w:r w:rsidRPr="00E7677F">
        <w:rPr>
          <w:rFonts w:ascii="Arial" w:hAnsi="Arial" w:cs="Arial"/>
        </w:rPr>
        <w:t xml:space="preserve"> решения  изложить в следующей редакции:</w:t>
      </w:r>
    </w:p>
    <w:p w:rsidR="00E70694" w:rsidRPr="00E7677F" w:rsidRDefault="00E70694" w:rsidP="00EA6935">
      <w:pPr>
        <w:pStyle w:val="22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Установить прогнозируемые доходы бюджета Небельс</w:t>
      </w:r>
      <w:r w:rsidR="000B0298" w:rsidRPr="00E7677F">
        <w:rPr>
          <w:sz w:val="24"/>
          <w:szCs w:val="24"/>
        </w:rPr>
        <w:t>кого сельского поселения на 2025</w:t>
      </w:r>
      <w:r w:rsidR="001C05E5" w:rsidRPr="00E7677F">
        <w:rPr>
          <w:sz w:val="24"/>
          <w:szCs w:val="24"/>
        </w:rPr>
        <w:t xml:space="preserve"> год и плановый пери</w:t>
      </w:r>
      <w:r w:rsidR="000B0298" w:rsidRPr="00E7677F">
        <w:rPr>
          <w:sz w:val="24"/>
          <w:szCs w:val="24"/>
        </w:rPr>
        <w:t>од 2026-2027</w:t>
      </w:r>
      <w:r w:rsidRPr="00E7677F">
        <w:rPr>
          <w:sz w:val="24"/>
          <w:szCs w:val="24"/>
        </w:rPr>
        <w:t xml:space="preserve"> годов согласно приложению номер 3 к </w:t>
      </w:r>
      <w:r w:rsidRPr="00E7677F">
        <w:rPr>
          <w:sz w:val="24"/>
          <w:szCs w:val="24"/>
        </w:rPr>
        <w:lastRenderedPageBreak/>
        <w:t>настоящему решению.</w:t>
      </w:r>
    </w:p>
    <w:p w:rsidR="00E70694" w:rsidRPr="00282769" w:rsidRDefault="00A30F82" w:rsidP="00A30F82">
      <w:pPr>
        <w:pStyle w:val="42"/>
        <w:numPr>
          <w:ilvl w:val="1"/>
          <w:numId w:val="9"/>
        </w:numPr>
        <w:shd w:val="clear" w:color="auto" w:fill="auto"/>
        <w:spacing w:before="0"/>
        <w:rPr>
          <w:b w:val="0"/>
          <w:sz w:val="24"/>
          <w:szCs w:val="24"/>
        </w:rPr>
      </w:pPr>
      <w:r w:rsidRPr="00E7677F">
        <w:rPr>
          <w:sz w:val="24"/>
          <w:szCs w:val="24"/>
        </w:rPr>
        <w:t xml:space="preserve">  </w:t>
      </w:r>
      <w:r w:rsidR="00E70694" w:rsidRPr="00282769">
        <w:rPr>
          <w:sz w:val="24"/>
          <w:szCs w:val="24"/>
        </w:rPr>
        <w:t>Пункт 3</w:t>
      </w:r>
      <w:r w:rsidRPr="00282769">
        <w:rPr>
          <w:sz w:val="24"/>
          <w:szCs w:val="24"/>
        </w:rPr>
        <w:t xml:space="preserve">  </w:t>
      </w:r>
      <w:r w:rsidRPr="00282769">
        <w:rPr>
          <w:b w:val="0"/>
          <w:sz w:val="24"/>
          <w:szCs w:val="24"/>
        </w:rPr>
        <w:t xml:space="preserve">решения </w:t>
      </w:r>
      <w:r w:rsidRPr="00282769">
        <w:rPr>
          <w:b w:val="0"/>
        </w:rPr>
        <w:t>изложить в следующей редакции:</w:t>
      </w:r>
    </w:p>
    <w:p w:rsidR="00A30F82" w:rsidRPr="00E7677F" w:rsidRDefault="00A30F82" w:rsidP="00A30F82">
      <w:pPr>
        <w:pStyle w:val="22"/>
        <w:shd w:val="clear" w:color="auto" w:fill="auto"/>
        <w:spacing w:before="0" w:after="0" w:line="274" w:lineRule="exact"/>
        <w:rPr>
          <w:sz w:val="24"/>
          <w:szCs w:val="24"/>
        </w:rPr>
      </w:pPr>
      <w:r w:rsidRPr="00282769">
        <w:rPr>
          <w:sz w:val="24"/>
          <w:szCs w:val="24"/>
        </w:rPr>
        <w:t xml:space="preserve">          </w:t>
      </w:r>
      <w:r w:rsidR="00E70694" w:rsidRPr="00282769">
        <w:rPr>
          <w:sz w:val="24"/>
          <w:szCs w:val="24"/>
        </w:rPr>
        <w:t>Утвердить объем межбюджетных трансфертов, п</w:t>
      </w:r>
      <w:r w:rsidR="000B0298" w:rsidRPr="00282769">
        <w:rPr>
          <w:sz w:val="24"/>
          <w:szCs w:val="24"/>
        </w:rPr>
        <w:t>рогнозируемых к получению в 2025</w:t>
      </w:r>
      <w:r w:rsidR="00E70694" w:rsidRPr="00282769">
        <w:rPr>
          <w:sz w:val="24"/>
          <w:szCs w:val="24"/>
        </w:rPr>
        <w:t xml:space="preserve"> году из других бюджетов бюджетной системы Российской Федерации в сумме</w:t>
      </w:r>
      <w:r w:rsidR="0016578E" w:rsidRPr="00282769">
        <w:rPr>
          <w:sz w:val="24"/>
          <w:szCs w:val="24"/>
        </w:rPr>
        <w:t xml:space="preserve"> </w:t>
      </w:r>
      <w:r w:rsidR="00282769" w:rsidRPr="00282769">
        <w:rPr>
          <w:sz w:val="24"/>
          <w:szCs w:val="24"/>
        </w:rPr>
        <w:t>5 949 580</w:t>
      </w:r>
      <w:r w:rsidR="00E70694" w:rsidRPr="00282769">
        <w:rPr>
          <w:sz w:val="24"/>
          <w:szCs w:val="24"/>
        </w:rPr>
        <w:t xml:space="preserve"> руб. и </w:t>
      </w:r>
      <w:r w:rsidR="00016102" w:rsidRPr="00282769">
        <w:rPr>
          <w:sz w:val="24"/>
          <w:szCs w:val="24"/>
        </w:rPr>
        <w:t>плановый период</w:t>
      </w:r>
      <w:r w:rsidR="00282769">
        <w:rPr>
          <w:sz w:val="24"/>
          <w:szCs w:val="24"/>
        </w:rPr>
        <w:t xml:space="preserve"> без изменения в</w:t>
      </w:r>
      <w:r w:rsidR="00016102" w:rsidRPr="00282769">
        <w:rPr>
          <w:sz w:val="24"/>
          <w:szCs w:val="24"/>
        </w:rPr>
        <w:t xml:space="preserve"> сумме</w:t>
      </w:r>
      <w:r w:rsidR="000E17A3" w:rsidRPr="00282769">
        <w:rPr>
          <w:sz w:val="24"/>
          <w:szCs w:val="24"/>
        </w:rPr>
        <w:t xml:space="preserve"> 1 549 980</w:t>
      </w:r>
      <w:r w:rsidR="00016102" w:rsidRPr="00282769">
        <w:rPr>
          <w:sz w:val="24"/>
          <w:szCs w:val="24"/>
        </w:rPr>
        <w:t>,00</w:t>
      </w:r>
      <w:r w:rsidR="000B0298" w:rsidRPr="00282769">
        <w:rPr>
          <w:sz w:val="24"/>
          <w:szCs w:val="24"/>
        </w:rPr>
        <w:t xml:space="preserve"> руб. в 2026</w:t>
      </w:r>
      <w:r w:rsidR="00E70694" w:rsidRPr="00282769">
        <w:rPr>
          <w:sz w:val="24"/>
          <w:szCs w:val="24"/>
        </w:rPr>
        <w:t>г. и в сум</w:t>
      </w:r>
      <w:r w:rsidR="00865DEF" w:rsidRPr="00282769">
        <w:rPr>
          <w:sz w:val="24"/>
          <w:szCs w:val="24"/>
        </w:rPr>
        <w:t>ме</w:t>
      </w:r>
      <w:r w:rsidR="000E17A3" w:rsidRPr="00282769">
        <w:rPr>
          <w:sz w:val="24"/>
          <w:szCs w:val="24"/>
        </w:rPr>
        <w:t>1 457 940</w:t>
      </w:r>
      <w:r w:rsidR="00016102" w:rsidRPr="00282769">
        <w:rPr>
          <w:sz w:val="24"/>
          <w:szCs w:val="24"/>
        </w:rPr>
        <w:t>,00 руб. в 202</w:t>
      </w:r>
      <w:r w:rsidR="000B0298" w:rsidRPr="00282769">
        <w:rPr>
          <w:sz w:val="24"/>
          <w:szCs w:val="24"/>
        </w:rPr>
        <w:t>7</w:t>
      </w:r>
      <w:r w:rsidR="00E70694" w:rsidRPr="00282769">
        <w:rPr>
          <w:sz w:val="24"/>
          <w:szCs w:val="24"/>
        </w:rPr>
        <w:t xml:space="preserve"> г. согласно приложению номер 4 к настоящему решению.</w:t>
      </w:r>
      <w:r w:rsidR="00E70694" w:rsidRPr="00E7677F">
        <w:rPr>
          <w:sz w:val="24"/>
          <w:szCs w:val="24"/>
        </w:rPr>
        <w:t xml:space="preserve"> </w:t>
      </w:r>
      <w:r w:rsidR="00734054" w:rsidRPr="00E7677F">
        <w:rPr>
          <w:sz w:val="24"/>
          <w:szCs w:val="24"/>
        </w:rPr>
        <w:t xml:space="preserve">  </w:t>
      </w:r>
    </w:p>
    <w:p w:rsidR="00A30F82" w:rsidRPr="00E7677F" w:rsidRDefault="00A30F82" w:rsidP="00A30F82">
      <w:pPr>
        <w:pStyle w:val="42"/>
        <w:shd w:val="clear" w:color="auto" w:fill="auto"/>
        <w:spacing w:before="0"/>
        <w:rPr>
          <w:b w:val="0"/>
          <w:sz w:val="24"/>
          <w:szCs w:val="24"/>
        </w:rPr>
      </w:pPr>
      <w:r w:rsidRPr="00E7677F">
        <w:rPr>
          <w:b w:val="0"/>
          <w:sz w:val="24"/>
          <w:szCs w:val="24"/>
        </w:rPr>
        <w:t xml:space="preserve">        1.4</w:t>
      </w:r>
      <w:r w:rsidR="00734054" w:rsidRPr="00E7677F">
        <w:rPr>
          <w:sz w:val="24"/>
          <w:szCs w:val="24"/>
        </w:rPr>
        <w:t xml:space="preserve">    </w:t>
      </w:r>
      <w:r w:rsidRPr="00E7677F">
        <w:rPr>
          <w:sz w:val="24"/>
          <w:szCs w:val="24"/>
        </w:rPr>
        <w:t xml:space="preserve">   Пункт 4  </w:t>
      </w:r>
      <w:r w:rsidRPr="00E7677F">
        <w:rPr>
          <w:b w:val="0"/>
          <w:sz w:val="24"/>
          <w:szCs w:val="24"/>
        </w:rPr>
        <w:t xml:space="preserve">решения </w:t>
      </w:r>
      <w:r w:rsidRPr="00E7677F">
        <w:rPr>
          <w:b w:val="0"/>
        </w:rPr>
        <w:t>изложить в следующей редакции:</w:t>
      </w:r>
    </w:p>
    <w:p w:rsidR="00E70694" w:rsidRPr="00E7677F" w:rsidRDefault="00EA6935" w:rsidP="00EA6935">
      <w:pPr>
        <w:pStyle w:val="22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 </w:t>
      </w:r>
      <w:r w:rsidR="00E70694" w:rsidRPr="00E7677F">
        <w:rPr>
          <w:sz w:val="24"/>
          <w:szCs w:val="24"/>
        </w:rPr>
        <w:t>Утвердить распределение бюджетных ассигнований по разделам, подразделам классификации расходов бюджета на 20</w:t>
      </w:r>
      <w:r w:rsidR="000B0298" w:rsidRPr="00E7677F">
        <w:rPr>
          <w:sz w:val="24"/>
          <w:szCs w:val="24"/>
        </w:rPr>
        <w:t>25 год и плановый период 2026-2027</w:t>
      </w:r>
      <w:r w:rsidR="00E70694" w:rsidRPr="00E7677F">
        <w:rPr>
          <w:sz w:val="24"/>
          <w:szCs w:val="24"/>
        </w:rPr>
        <w:t xml:space="preserve"> годов согласно приложению номер 5 к настоящему решению.</w:t>
      </w:r>
    </w:p>
    <w:p w:rsidR="00A30F82" w:rsidRPr="00E7677F" w:rsidRDefault="00A30F82" w:rsidP="00A30F82">
      <w:pPr>
        <w:pStyle w:val="42"/>
        <w:shd w:val="clear" w:color="auto" w:fill="auto"/>
        <w:spacing w:before="0"/>
        <w:rPr>
          <w:b w:val="0"/>
          <w:sz w:val="24"/>
          <w:szCs w:val="24"/>
        </w:rPr>
      </w:pPr>
      <w:r w:rsidRPr="00E7677F">
        <w:rPr>
          <w:b w:val="0"/>
          <w:sz w:val="24"/>
          <w:szCs w:val="24"/>
        </w:rPr>
        <w:t xml:space="preserve">        1.5.</w:t>
      </w:r>
      <w:r w:rsidRPr="00E7677F">
        <w:rPr>
          <w:sz w:val="24"/>
          <w:szCs w:val="24"/>
        </w:rPr>
        <w:t xml:space="preserve">       </w:t>
      </w:r>
      <w:r w:rsidR="00E70694" w:rsidRPr="00E7677F">
        <w:rPr>
          <w:sz w:val="24"/>
          <w:szCs w:val="24"/>
        </w:rPr>
        <w:t>Пункт 5</w:t>
      </w:r>
      <w:r w:rsidRPr="00E7677F">
        <w:rPr>
          <w:sz w:val="24"/>
          <w:szCs w:val="24"/>
        </w:rPr>
        <w:t xml:space="preserve"> </w:t>
      </w:r>
      <w:r w:rsidRPr="00E7677F">
        <w:rPr>
          <w:b w:val="0"/>
          <w:sz w:val="24"/>
          <w:szCs w:val="24"/>
        </w:rPr>
        <w:t xml:space="preserve">решения </w:t>
      </w:r>
      <w:r w:rsidRPr="00E7677F">
        <w:rPr>
          <w:b w:val="0"/>
        </w:rPr>
        <w:t>изложить в следующей редакции:</w:t>
      </w:r>
    </w:p>
    <w:p w:rsidR="00E70694" w:rsidRPr="00E7677F" w:rsidRDefault="00EA6935" w:rsidP="00EA6935">
      <w:pPr>
        <w:pStyle w:val="22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 </w:t>
      </w:r>
      <w:r w:rsidR="00E70694" w:rsidRPr="00E7677F">
        <w:rPr>
          <w:sz w:val="24"/>
          <w:szCs w:val="24"/>
        </w:rPr>
        <w:t>Утвердить распределение бюджетных ассигнований по целевым статьям (муниципальным программам) и видам расходов класси</w:t>
      </w:r>
      <w:r w:rsidR="000B0298" w:rsidRPr="00E7677F">
        <w:rPr>
          <w:sz w:val="24"/>
          <w:szCs w:val="24"/>
        </w:rPr>
        <w:t>фикации расходов бюджета на 2025</w:t>
      </w:r>
      <w:r w:rsidR="00E70694" w:rsidRPr="00E7677F">
        <w:rPr>
          <w:sz w:val="24"/>
          <w:szCs w:val="24"/>
        </w:rPr>
        <w:t xml:space="preserve"> год и пл</w:t>
      </w:r>
      <w:r w:rsidR="000B0298" w:rsidRPr="00E7677F">
        <w:rPr>
          <w:sz w:val="24"/>
          <w:szCs w:val="24"/>
        </w:rPr>
        <w:t>ановый период 2026-2027</w:t>
      </w:r>
      <w:r w:rsidR="00E70694" w:rsidRPr="00E7677F">
        <w:rPr>
          <w:sz w:val="24"/>
          <w:szCs w:val="24"/>
        </w:rPr>
        <w:t xml:space="preserve"> годов согласно приложению номер 6 к настоящему решению.</w:t>
      </w:r>
    </w:p>
    <w:p w:rsidR="00E70694" w:rsidRPr="00E7677F" w:rsidRDefault="00A30F82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</w:t>
      </w:r>
      <w:r w:rsidRPr="00E7677F">
        <w:rPr>
          <w:b w:val="0"/>
          <w:sz w:val="24"/>
          <w:szCs w:val="24"/>
        </w:rPr>
        <w:t>1.6</w:t>
      </w:r>
      <w:r w:rsidR="009E72BA" w:rsidRPr="00E7677F">
        <w:rPr>
          <w:b w:val="0"/>
          <w:sz w:val="24"/>
          <w:szCs w:val="24"/>
        </w:rPr>
        <w:t>.</w:t>
      </w:r>
      <w:r w:rsidRPr="00E7677F">
        <w:rPr>
          <w:sz w:val="24"/>
          <w:szCs w:val="24"/>
        </w:rPr>
        <w:t xml:space="preserve">       </w:t>
      </w:r>
      <w:r w:rsidR="00E70694" w:rsidRPr="00E7677F">
        <w:rPr>
          <w:sz w:val="24"/>
          <w:szCs w:val="24"/>
        </w:rPr>
        <w:t>Пункт 6</w:t>
      </w:r>
      <w:r w:rsidRPr="00E7677F">
        <w:rPr>
          <w:sz w:val="24"/>
          <w:szCs w:val="24"/>
        </w:rPr>
        <w:t xml:space="preserve"> </w:t>
      </w:r>
      <w:r w:rsidRPr="00E7677F">
        <w:rPr>
          <w:b w:val="0"/>
          <w:sz w:val="24"/>
          <w:szCs w:val="24"/>
        </w:rPr>
        <w:t xml:space="preserve">решения </w:t>
      </w:r>
      <w:r w:rsidRPr="00E7677F">
        <w:rPr>
          <w:b w:val="0"/>
        </w:rPr>
        <w:t>изложить в следующей редакции:</w:t>
      </w:r>
    </w:p>
    <w:p w:rsidR="00E70694" w:rsidRDefault="00EA6935" w:rsidP="00EA6935">
      <w:pPr>
        <w:pStyle w:val="22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 </w:t>
      </w:r>
      <w:r w:rsidR="00E70694" w:rsidRPr="00E7677F">
        <w:rPr>
          <w:sz w:val="24"/>
          <w:szCs w:val="24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</w:t>
      </w:r>
      <w:r w:rsidR="00016102" w:rsidRPr="00E7677F">
        <w:rPr>
          <w:sz w:val="24"/>
          <w:szCs w:val="24"/>
        </w:rPr>
        <w:t>одов бюджета н</w:t>
      </w:r>
      <w:r w:rsidR="000B0298" w:rsidRPr="00E7677F">
        <w:rPr>
          <w:sz w:val="24"/>
          <w:szCs w:val="24"/>
        </w:rPr>
        <w:t>а 2025 год и плановый период 2026</w:t>
      </w:r>
      <w:r w:rsidRPr="00E7677F">
        <w:rPr>
          <w:sz w:val="24"/>
          <w:szCs w:val="24"/>
        </w:rPr>
        <w:t>-</w:t>
      </w:r>
      <w:r w:rsidR="000B0298" w:rsidRPr="00E7677F">
        <w:rPr>
          <w:sz w:val="24"/>
          <w:szCs w:val="24"/>
        </w:rPr>
        <w:softHyphen/>
        <w:t>2027</w:t>
      </w:r>
      <w:r w:rsidR="00E70694" w:rsidRPr="00E7677F">
        <w:rPr>
          <w:sz w:val="24"/>
          <w:szCs w:val="24"/>
        </w:rPr>
        <w:t xml:space="preserve"> годов согласно приложению номер 7 к настоящему решению.</w:t>
      </w:r>
    </w:p>
    <w:p w:rsidR="00861790" w:rsidRPr="00E7677F" w:rsidRDefault="00861790" w:rsidP="00861790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E7677F">
        <w:rPr>
          <w:b w:val="0"/>
          <w:sz w:val="24"/>
          <w:szCs w:val="24"/>
        </w:rPr>
        <w:t>1.7.</w:t>
      </w:r>
      <w:r w:rsidRPr="00E7677F">
        <w:rPr>
          <w:sz w:val="24"/>
          <w:szCs w:val="24"/>
        </w:rPr>
        <w:t xml:space="preserve">      Пункт 7</w:t>
      </w:r>
      <w:r w:rsidRPr="00E7677F">
        <w:rPr>
          <w:b w:val="0"/>
          <w:sz w:val="24"/>
          <w:szCs w:val="24"/>
        </w:rPr>
        <w:t xml:space="preserve"> решения </w:t>
      </w:r>
      <w:r w:rsidRPr="00E7677F">
        <w:rPr>
          <w:b w:val="0"/>
        </w:rPr>
        <w:t>изложить в следующей редакции:</w:t>
      </w:r>
    </w:p>
    <w:p w:rsidR="00861790" w:rsidRPr="00E7677F" w:rsidRDefault="00861790" w:rsidP="00861790">
      <w:pPr>
        <w:pStyle w:val="22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 Установить объем бюджетных ассигнований на исполнение обязательств Небельского сельского поселения:</w:t>
      </w:r>
    </w:p>
    <w:p w:rsidR="00861790" w:rsidRPr="00E7677F" w:rsidRDefault="00861790" w:rsidP="00861790">
      <w:pPr>
        <w:pStyle w:val="22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в связи с исполнением органами местного самоуправления переданных отдельных государственных полномочий в 2025 году в сумме</w:t>
      </w:r>
      <w:r>
        <w:rPr>
          <w:sz w:val="24"/>
          <w:szCs w:val="24"/>
        </w:rPr>
        <w:t xml:space="preserve"> 344 3</w:t>
      </w:r>
      <w:r w:rsidRPr="00E7677F">
        <w:rPr>
          <w:sz w:val="24"/>
          <w:szCs w:val="24"/>
        </w:rPr>
        <w:t>00,00 руб. и плановый период в сумме 374 800,00 руб. в 2026 году и в сумме  388 600,00 руб. в 2027 году согласно приложению номер 8 к настоящему решению.</w:t>
      </w:r>
    </w:p>
    <w:p w:rsidR="00E70694" w:rsidRPr="00E7677F" w:rsidRDefault="00861790" w:rsidP="00EA6935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1.8</w:t>
      </w:r>
      <w:r w:rsidR="009E72BA" w:rsidRPr="00E7677F">
        <w:rPr>
          <w:b w:val="0"/>
          <w:sz w:val="24"/>
          <w:szCs w:val="24"/>
        </w:rPr>
        <w:t>.</w:t>
      </w:r>
      <w:r w:rsidR="009E72BA" w:rsidRPr="00E7677F">
        <w:rPr>
          <w:sz w:val="24"/>
          <w:szCs w:val="24"/>
        </w:rPr>
        <w:t xml:space="preserve">    </w:t>
      </w:r>
      <w:r w:rsidR="00E70694" w:rsidRPr="00E7677F">
        <w:rPr>
          <w:sz w:val="24"/>
          <w:szCs w:val="24"/>
        </w:rPr>
        <w:t>Пункт 11</w:t>
      </w:r>
      <w:r w:rsidR="009E72BA" w:rsidRPr="00E7677F">
        <w:rPr>
          <w:sz w:val="24"/>
          <w:szCs w:val="24"/>
        </w:rPr>
        <w:t xml:space="preserve"> </w:t>
      </w:r>
      <w:r w:rsidR="009E72BA" w:rsidRPr="00E7677F">
        <w:rPr>
          <w:b w:val="0"/>
          <w:sz w:val="24"/>
          <w:szCs w:val="24"/>
        </w:rPr>
        <w:t xml:space="preserve">решения </w:t>
      </w:r>
      <w:r w:rsidR="009E72BA" w:rsidRPr="00E7677F">
        <w:rPr>
          <w:b w:val="0"/>
        </w:rPr>
        <w:t>изложить в следующей редакции:</w:t>
      </w:r>
    </w:p>
    <w:p w:rsidR="00E70694" w:rsidRPr="00E7677F" w:rsidRDefault="00912D14" w:rsidP="00EA6935">
      <w:pPr>
        <w:pStyle w:val="22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           </w:t>
      </w:r>
      <w:r w:rsidR="00E70694" w:rsidRPr="00E7677F">
        <w:rPr>
          <w:sz w:val="24"/>
          <w:szCs w:val="24"/>
        </w:rPr>
        <w:t>Утвердить объем бюджетных ассигнований на финансовое обеспечение реализаци</w:t>
      </w:r>
      <w:r w:rsidR="00737772" w:rsidRPr="00E7677F">
        <w:rPr>
          <w:sz w:val="24"/>
          <w:szCs w:val="24"/>
        </w:rPr>
        <w:t>и муниципальных программ на 2025</w:t>
      </w:r>
      <w:r w:rsidR="00C5777F" w:rsidRPr="00E7677F">
        <w:rPr>
          <w:sz w:val="24"/>
          <w:szCs w:val="24"/>
        </w:rPr>
        <w:t xml:space="preserve"> год и плановый период 2025-2026</w:t>
      </w:r>
      <w:r w:rsidR="00E70694" w:rsidRPr="00E7677F">
        <w:rPr>
          <w:sz w:val="24"/>
          <w:szCs w:val="24"/>
        </w:rPr>
        <w:t xml:space="preserve"> годов согласно приложению номер 12 к настоящему решению.</w:t>
      </w:r>
    </w:p>
    <w:p w:rsidR="00282769" w:rsidRPr="00282769" w:rsidRDefault="00282769" w:rsidP="00282769">
      <w:pPr>
        <w:shd w:val="clear" w:color="auto" w:fill="FFFFFF"/>
        <w:tabs>
          <w:tab w:val="left" w:pos="993"/>
        </w:tabs>
        <w:autoSpaceDE w:val="0"/>
        <w:ind w:left="568"/>
        <w:jc w:val="both"/>
        <w:rPr>
          <w:rFonts w:ascii="Arial" w:hAnsi="Arial" w:cs="Arial"/>
        </w:rPr>
      </w:pPr>
    </w:p>
    <w:p w:rsidR="009E72BA" w:rsidRPr="00E7677F" w:rsidRDefault="009E72BA" w:rsidP="009E72BA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Настоящее решение вступает в силу со дня его официального опубликования в журнале «Информационный Вестник Небельского муниципального образования</w:t>
      </w:r>
    </w:p>
    <w:p w:rsidR="009E72BA" w:rsidRPr="00E7677F" w:rsidRDefault="009E72BA" w:rsidP="009E72BA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Опубликовать настоящее решение в журнале «Информационный Вестник Небельского муниципального образования» и на официальном сайте муниципального образования Киренский район в разделе «Поселения района».</w:t>
      </w:r>
    </w:p>
    <w:p w:rsidR="009E72BA" w:rsidRDefault="009E72BA" w:rsidP="009E72BA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6C5927" w:rsidRPr="00E7677F" w:rsidRDefault="006C5927" w:rsidP="009E72BA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D32375" w:rsidRPr="00E7677F" w:rsidRDefault="00D32375" w:rsidP="00D32375">
      <w:pPr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Председатель Схода граждан</w:t>
      </w:r>
    </w:p>
    <w:p w:rsidR="00D32375" w:rsidRPr="00E7677F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Небельского МО</w:t>
      </w:r>
    </w:p>
    <w:p w:rsidR="00D32375" w:rsidRPr="00E7677F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 xml:space="preserve">Н.В.Ворона </w:t>
      </w:r>
    </w:p>
    <w:p w:rsidR="00D32375" w:rsidRPr="00E7677F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2375" w:rsidRPr="00E7677F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Глава Небельского МО</w:t>
      </w:r>
    </w:p>
    <w:p w:rsidR="00D32375" w:rsidRPr="00E7677F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Н.В.Ворона</w:t>
      </w:r>
    </w:p>
    <w:p w:rsidR="00D32375" w:rsidRPr="00E7677F" w:rsidRDefault="00D32375" w:rsidP="00D32375">
      <w:pPr>
        <w:pStyle w:val="22"/>
        <w:shd w:val="clear" w:color="auto" w:fill="auto"/>
        <w:spacing w:before="0" w:after="0" w:line="240" w:lineRule="exact"/>
        <w:sectPr w:rsidR="00D32375" w:rsidRPr="00E7677F" w:rsidSect="002C4D34">
          <w:pgSz w:w="11900" w:h="16840"/>
          <w:pgMar w:top="426" w:right="817" w:bottom="918" w:left="1377" w:header="0" w:footer="3" w:gutter="0"/>
          <w:cols w:space="720"/>
        </w:sectPr>
      </w:pPr>
      <w:r w:rsidRPr="00E7677F">
        <w:t xml:space="preserve"> 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1 </w:t>
      </w:r>
      <w:r w:rsidRPr="002C4D34">
        <w:rPr>
          <w:rFonts w:ascii="Courier New" w:hAnsi="Courier New" w:cs="Courier New"/>
          <w:b/>
          <w:sz w:val="22"/>
          <w:szCs w:val="22"/>
          <w:lang w:eastAsia="ru-RU"/>
        </w:rPr>
        <w:t xml:space="preserve">к </w:t>
      </w:r>
      <w:r w:rsidR="002C4D34" w:rsidRPr="002C4D34">
        <w:rPr>
          <w:rFonts w:ascii="Courier New" w:hAnsi="Courier New" w:cs="Courier New"/>
          <w:b/>
          <w:sz w:val="22"/>
          <w:szCs w:val="22"/>
          <w:lang w:eastAsia="ru-RU"/>
        </w:rPr>
        <w:t>решения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схода граждан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</w:t>
      </w:r>
      <w:r w:rsidR="00865DEF" w:rsidRPr="00E7677F">
        <w:rPr>
          <w:rFonts w:ascii="Courier New" w:hAnsi="Courier New" w:cs="Courier New"/>
          <w:sz w:val="22"/>
          <w:szCs w:val="22"/>
          <w:lang w:eastAsia="ru-RU"/>
        </w:rPr>
        <w:t>о сельского поселения №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 xml:space="preserve"> 13</w:t>
      </w:r>
      <w:r w:rsidR="00865DEF" w:rsidRPr="00E7677F">
        <w:rPr>
          <w:rFonts w:ascii="Courier New" w:hAnsi="Courier New" w:cs="Courier New"/>
          <w:sz w:val="22"/>
          <w:szCs w:val="22"/>
          <w:lang w:eastAsia="ru-RU"/>
        </w:rPr>
        <w:t xml:space="preserve">  от </w:t>
      </w:r>
      <w:r w:rsidR="00282769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29</w:t>
      </w:r>
      <w:r w:rsidR="00282769">
        <w:rPr>
          <w:rFonts w:ascii="Courier New" w:hAnsi="Courier New" w:cs="Courier New"/>
          <w:sz w:val="22"/>
          <w:szCs w:val="22"/>
          <w:lang w:eastAsia="ru-RU"/>
        </w:rPr>
        <w:t>.08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8D21CE" w:rsidRPr="00E7677F" w:rsidRDefault="008D21CE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85E63" w:rsidRPr="00E7677F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10075" w:rsidRPr="00E7677F" w:rsidRDefault="00B10075" w:rsidP="00B10075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br/>
        <w:t>НЕБЕЛЬСКОЕ СЕЛЬСКОГО ПОСЕЛЕНИЯ НА 2025 ГОД И ПЛАНОВЫЙ ПЕРИОД 2026-2027 годов</w:t>
      </w:r>
    </w:p>
    <w:p w:rsidR="00B10075" w:rsidRPr="00E7677F" w:rsidRDefault="00B10075" w:rsidP="00B10075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5025" w:type="dxa"/>
        <w:tblInd w:w="534" w:type="dxa"/>
        <w:tblLook w:val="04A0"/>
      </w:tblPr>
      <w:tblGrid>
        <w:gridCol w:w="3969"/>
        <w:gridCol w:w="1060"/>
        <w:gridCol w:w="3476"/>
        <w:gridCol w:w="2255"/>
        <w:gridCol w:w="2268"/>
        <w:gridCol w:w="1997"/>
      </w:tblGrid>
      <w:tr w:rsidR="00B10075" w:rsidRPr="00E7677F" w:rsidTr="00B23C14">
        <w:trPr>
          <w:trHeight w:val="1095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B10075" w:rsidRPr="00E7677F" w:rsidTr="00B23C14">
        <w:trPr>
          <w:trHeight w:val="300"/>
          <w:tblHeader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300CD6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 </w:t>
            </w:r>
            <w:r w:rsidR="00B110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  </w:t>
            </w:r>
            <w:r w:rsidR="00B1107F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72 465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8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8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72 465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282769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7 398 880,00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7 398 880,00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7 398 880,00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7 398 880,00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1107F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B110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7 398 880</w:t>
            </w:r>
            <w:r w:rsidR="002254C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7 471 345,00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</w:t>
            </w:r>
            <w:r w:rsidR="00B10075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</w:t>
            </w:r>
            <w:r w:rsidR="00B10075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107F" w:rsidP="00300CD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7 471 345,00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7 471 345,00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7 471 345,00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7 471 345,00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</w:tbl>
    <w:p w:rsidR="00B10075" w:rsidRPr="00E7677F" w:rsidRDefault="00B10075" w:rsidP="00B10075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Pr="00E7677F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8B0734" w:rsidRPr="00E7677F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</w:t>
      </w:r>
    </w:p>
    <w:p w:rsidR="00D32375" w:rsidRPr="00E7677F" w:rsidRDefault="00D32375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Приложение № 3</w:t>
      </w:r>
    </w:p>
    <w:p w:rsidR="00915864" w:rsidRPr="00E7677F" w:rsidRDefault="002C4D3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2C4D34">
        <w:rPr>
          <w:rFonts w:ascii="Courier New" w:hAnsi="Courier New" w:cs="Courier New"/>
          <w:b/>
          <w:sz w:val="22"/>
          <w:szCs w:val="22"/>
          <w:lang w:eastAsia="ru-RU"/>
        </w:rPr>
        <w:t>к решени</w:t>
      </w:r>
      <w:r w:rsidR="006C5927">
        <w:rPr>
          <w:rFonts w:ascii="Courier New" w:hAnsi="Courier New" w:cs="Courier New"/>
          <w:b/>
          <w:sz w:val="22"/>
          <w:szCs w:val="22"/>
          <w:lang w:eastAsia="ru-RU"/>
        </w:rPr>
        <w:t>ю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915864" w:rsidRPr="00E7677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</w:t>
      </w:r>
      <w:r w:rsidR="00704D33" w:rsidRPr="00E7677F">
        <w:rPr>
          <w:rFonts w:ascii="Courier New" w:hAnsi="Courier New" w:cs="Courier New"/>
          <w:sz w:val="22"/>
          <w:szCs w:val="22"/>
          <w:lang w:eastAsia="ru-RU"/>
        </w:rPr>
        <w:t>о сельского поселения №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 xml:space="preserve"> 13</w:t>
      </w:r>
      <w:r w:rsidR="00704D33" w:rsidRPr="00E7677F">
        <w:rPr>
          <w:rFonts w:ascii="Courier New" w:hAnsi="Courier New" w:cs="Courier New"/>
          <w:sz w:val="22"/>
          <w:szCs w:val="22"/>
          <w:lang w:eastAsia="ru-RU"/>
        </w:rPr>
        <w:t xml:space="preserve">  от </w:t>
      </w:r>
      <w:r w:rsidR="00B110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29</w:t>
      </w:r>
      <w:r w:rsidR="00B1107F">
        <w:rPr>
          <w:rFonts w:ascii="Courier New" w:hAnsi="Courier New" w:cs="Courier New"/>
          <w:sz w:val="22"/>
          <w:szCs w:val="22"/>
          <w:lang w:eastAsia="ru-RU"/>
        </w:rPr>
        <w:t>.08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B23C14" w:rsidRPr="00E7677F" w:rsidRDefault="00B23C14" w:rsidP="00B23C14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23C14" w:rsidRPr="00E7677F" w:rsidRDefault="00B23C14" w:rsidP="00B23C14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НЕБЕЛЬСКОЕ СЕЛЬСКОГО ПОСЕЛЕНИЯ </w:t>
      </w:r>
    </w:p>
    <w:p w:rsidR="00B23C14" w:rsidRPr="00E7677F" w:rsidRDefault="00B23C14" w:rsidP="00B23C14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 ГОДОВ</w:t>
      </w:r>
    </w:p>
    <w:p w:rsidR="00B23C14" w:rsidRPr="00E7677F" w:rsidRDefault="00B23C14" w:rsidP="00B23C14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4459" w:type="dxa"/>
        <w:tblInd w:w="675" w:type="dxa"/>
        <w:tblLook w:val="04A0"/>
      </w:tblPr>
      <w:tblGrid>
        <w:gridCol w:w="3258"/>
        <w:gridCol w:w="5106"/>
        <w:gridCol w:w="1984"/>
        <w:gridCol w:w="2126"/>
        <w:gridCol w:w="1985"/>
      </w:tblGrid>
      <w:tr w:rsidR="00B23C14" w:rsidRPr="00E7677F" w:rsidTr="00B23C14">
        <w:trPr>
          <w:trHeight w:val="525"/>
          <w:tblHeader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B23C14" w:rsidRPr="00E7677F" w:rsidTr="00B23C14">
        <w:trPr>
          <w:trHeight w:val="285"/>
          <w:tblHeader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B23C14" w:rsidRPr="00E7677F" w:rsidTr="00B23C14">
        <w:trPr>
          <w:trHeight w:val="46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25B" w:rsidRPr="006703BE" w:rsidRDefault="0082525B" w:rsidP="0082525B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6703BE">
              <w:rPr>
                <w:rFonts w:ascii="Courier New" w:hAnsi="Courier New" w:cs="Courier New"/>
                <w:color w:val="000000"/>
                <w:sz w:val="22"/>
                <w:szCs w:val="22"/>
              </w:rPr>
              <w:t>000 1000000000 0000 000</w:t>
            </w:r>
          </w:p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1 449 300,00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1 541 200,00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1 639 200,00</w:t>
            </w:r>
          </w:p>
        </w:tc>
      </w:tr>
      <w:tr w:rsidR="00B23C14" w:rsidRPr="00E7677F" w:rsidTr="00B23C14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25B" w:rsidRPr="0082525B" w:rsidRDefault="0082525B" w:rsidP="0082525B">
            <w:pPr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ascii="Courier New" w:eastAsiaTheme="minorEastAsia" w:hAnsi="Courier New" w:cs="Courier New"/>
                <w:lang w:eastAsia="ru-RU"/>
              </w:rPr>
            </w:pPr>
            <w:r w:rsidRPr="0082525B">
              <w:rPr>
                <w:rFonts w:ascii="Courier New" w:eastAsiaTheme="minorEastAsia" w:hAnsi="Courier New" w:cs="Courier New"/>
                <w:sz w:val="22"/>
                <w:lang w:eastAsia="ru-RU"/>
              </w:rPr>
              <w:t>000 1010200001 0000 110</w:t>
            </w:r>
          </w:p>
          <w:p w:rsidR="00B23C14" w:rsidRPr="006703BE" w:rsidRDefault="00B23C14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1 256 300,00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1 344 200,00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1 438 200,00</w:t>
            </w:r>
          </w:p>
        </w:tc>
      </w:tr>
      <w:tr w:rsidR="00B23C14" w:rsidRPr="00E7677F" w:rsidTr="00B23C14">
        <w:trPr>
          <w:trHeight w:val="43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25B" w:rsidRPr="0082525B" w:rsidRDefault="0082525B" w:rsidP="0082525B">
            <w:pPr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ascii="Courier New" w:eastAsiaTheme="minorEastAsia" w:hAnsi="Courier New" w:cs="Courier New"/>
                <w:lang w:eastAsia="ru-RU"/>
              </w:rPr>
            </w:pPr>
            <w:r w:rsidRPr="0082525B">
              <w:rPr>
                <w:rFonts w:ascii="Courier New" w:eastAsiaTheme="minorEastAsia" w:hAnsi="Courier New" w:cs="Courier New"/>
                <w:sz w:val="22"/>
                <w:lang w:eastAsia="ru-RU"/>
              </w:rPr>
              <w:t>000 1010200001 0000 110</w:t>
            </w:r>
          </w:p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1 256 300,00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1 344 200,00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1 438 200,00</w:t>
            </w:r>
          </w:p>
        </w:tc>
      </w:tr>
      <w:tr w:rsidR="00B23C14" w:rsidRPr="00E7677F" w:rsidTr="00B23C14">
        <w:trPr>
          <w:trHeight w:val="13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82525B" w:rsidRDefault="0082525B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82525B">
              <w:rPr>
                <w:rFonts w:ascii="Courier New" w:hAnsi="Courier New" w:cs="Courier New"/>
                <w:sz w:val="22"/>
                <w:szCs w:val="22"/>
              </w:rPr>
              <w:t>000 1010201001 0000 110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25B" w:rsidRPr="0082525B" w:rsidRDefault="0082525B" w:rsidP="0082525B">
            <w:pPr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ascii="Courier New" w:eastAsiaTheme="minorEastAsia" w:hAnsi="Courier New" w:cs="Courier New"/>
                <w:lang w:eastAsia="ru-RU"/>
              </w:rPr>
            </w:pPr>
            <w:r w:rsidRPr="0082525B">
              <w:rPr>
                <w:rFonts w:ascii="Courier New" w:eastAsiaTheme="minorEastAsia" w:hAnsi="Courier New" w:cs="Courier New"/>
                <w:sz w:val="22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</w:t>
            </w:r>
            <w:r w:rsidRPr="0082525B">
              <w:rPr>
                <w:rFonts w:ascii="Courier New" w:eastAsiaTheme="minorEastAsia" w:hAnsi="Courier New" w:cs="Courier New"/>
                <w:sz w:val="22"/>
                <w:lang w:eastAsia="ru-RU"/>
              </w:rPr>
              <w:lastRenderedPageBreak/>
              <w:t>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25B" w:rsidRPr="0082525B" w:rsidRDefault="0082525B" w:rsidP="0082525B">
            <w:pPr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ascii="Courier New" w:eastAsiaTheme="minorEastAsia" w:hAnsi="Courier New" w:cs="Courier New"/>
                <w:lang w:eastAsia="ru-RU"/>
              </w:rPr>
            </w:pPr>
            <w:r>
              <w:rPr>
                <w:rFonts w:ascii="Courier New" w:eastAsiaTheme="minorEastAsia" w:hAnsi="Courier New" w:cs="Courier New"/>
                <w:sz w:val="22"/>
                <w:lang w:eastAsia="ru-RU"/>
              </w:rPr>
              <w:lastRenderedPageBreak/>
              <w:t xml:space="preserve"> </w:t>
            </w:r>
            <w:r w:rsidRPr="0082525B">
              <w:rPr>
                <w:rFonts w:ascii="Courier New" w:eastAsiaTheme="minorEastAsia" w:hAnsi="Courier New" w:cs="Courier New"/>
                <w:sz w:val="22"/>
                <w:lang w:eastAsia="ru-RU"/>
              </w:rPr>
              <w:t>920</w:t>
            </w:r>
            <w:r>
              <w:rPr>
                <w:rFonts w:ascii="Courier New" w:eastAsiaTheme="minorEastAsia" w:hAnsi="Courier New" w:cs="Courier New"/>
                <w:sz w:val="22"/>
                <w:lang w:eastAsia="ru-RU"/>
              </w:rPr>
              <w:t xml:space="preserve"> </w:t>
            </w:r>
            <w:r w:rsidRPr="0082525B">
              <w:rPr>
                <w:rFonts w:ascii="Courier New" w:eastAsiaTheme="minorEastAsia" w:hAnsi="Courier New" w:cs="Courier New"/>
                <w:sz w:val="22"/>
                <w:lang w:eastAsia="ru-RU"/>
              </w:rPr>
              <w:t>094,00</w:t>
            </w:r>
          </w:p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1 329 400,00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1 422 400,00</w:t>
            </w:r>
          </w:p>
        </w:tc>
      </w:tr>
      <w:tr w:rsidR="00B23C14" w:rsidRPr="00E7677F" w:rsidTr="00B23C14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6703BE" w:rsidRDefault="0082525B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6703BE">
              <w:rPr>
                <w:rFonts w:ascii="Courier New" w:hAnsi="Courier New" w:cs="Courier New"/>
                <w:sz w:val="22"/>
                <w:szCs w:val="22"/>
              </w:rPr>
              <w:lastRenderedPageBreak/>
              <w:t>000 1010203001 0000 110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25B" w:rsidRPr="0082525B" w:rsidRDefault="0082525B" w:rsidP="0082525B">
            <w:pPr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asciiTheme="minorHAnsi" w:eastAsiaTheme="minorEastAsia" w:hAnsiTheme="minorHAnsi" w:cs="Calibri"/>
                <w:lang w:eastAsia="ru-RU"/>
              </w:rPr>
            </w:pPr>
            <w:r w:rsidRPr="0082525B">
              <w:rPr>
                <w:rFonts w:asciiTheme="minorHAnsi" w:eastAsiaTheme="minorEastAsia" w:hAnsiTheme="minorHAnsi" w:cstheme="minorBidi"/>
                <w:sz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</w:tr>
      <w:tr w:rsidR="00B23C14" w:rsidRPr="00E7677F" w:rsidTr="00B23C14">
        <w:trPr>
          <w:trHeight w:val="4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25B" w:rsidRPr="0082525B" w:rsidRDefault="0082525B" w:rsidP="0082525B">
            <w:pPr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ascii="Courier New" w:eastAsiaTheme="minorEastAsia" w:hAnsi="Courier New" w:cs="Courier New"/>
                <w:lang w:eastAsia="ru-RU"/>
              </w:rPr>
            </w:pPr>
            <w:bookmarkStart w:id="0" w:name="RANGE!A18:E19"/>
            <w:bookmarkEnd w:id="0"/>
            <w:r w:rsidRPr="0082525B">
              <w:rPr>
                <w:rFonts w:ascii="Courier New" w:eastAsiaTheme="minorEastAsia" w:hAnsi="Courier New" w:cs="Courier New"/>
                <w:sz w:val="22"/>
                <w:lang w:eastAsia="ru-RU"/>
              </w:rPr>
              <w:t>000 1010208001 0000 110</w:t>
            </w:r>
          </w:p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25B" w:rsidRPr="0082525B" w:rsidRDefault="0082525B" w:rsidP="0082525B">
            <w:pPr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asciiTheme="minorHAnsi" w:eastAsiaTheme="minorEastAsia" w:hAnsiTheme="minorHAnsi" w:cs="Calibri"/>
                <w:lang w:eastAsia="ru-RU"/>
              </w:rPr>
            </w:pPr>
            <w:r w:rsidRPr="0082525B">
              <w:rPr>
                <w:rFonts w:asciiTheme="minorHAnsi" w:eastAsiaTheme="minorEastAsia" w:hAnsiTheme="minorHAnsi" w:cstheme="minorBidi"/>
                <w:sz w:val="22"/>
                <w:lang w:eastAsia="ru-RU"/>
              </w:rPr>
              <w:t xml:space="preserve">Налог на доходы физических лиц в части суммы налога, превышающей 650 000 рублей, относящейся к части налоговой базы, </w:t>
            </w:r>
            <w:r w:rsidRPr="0082525B">
              <w:rPr>
                <w:rFonts w:asciiTheme="minorHAnsi" w:eastAsiaTheme="minorEastAsia" w:hAnsiTheme="minorHAnsi" w:cstheme="minorBidi"/>
                <w:sz w:val="22"/>
                <w:lang w:eastAsia="ru-RU"/>
              </w:rPr>
              <w:lastRenderedPageBreak/>
              <w:t xml:space="preserve">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</w:t>
            </w:r>
            <w:r w:rsidRPr="0082525B">
              <w:rPr>
                <w:rFonts w:asciiTheme="minorHAnsi" w:eastAsiaTheme="minorEastAsia" w:hAnsiTheme="minorHAnsi" w:cstheme="minorBidi"/>
                <w:sz w:val="22"/>
                <w:lang w:eastAsia="ru-RU"/>
              </w:rPr>
              <w:lastRenderedPageBreak/>
              <w:t>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6703BE" w:rsidRDefault="0082525B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6703B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12</w:t>
            </w:r>
            <w:r w:rsidR="006703B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6703B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14 800,00</w:t>
            </w:r>
          </w:p>
        </w:tc>
      </w:tr>
      <w:tr w:rsidR="005C61F9" w:rsidRPr="00E7677F" w:rsidTr="00B23C14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25B" w:rsidRPr="0082525B" w:rsidRDefault="0082525B" w:rsidP="0082525B">
            <w:pPr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ascii="Courier New" w:eastAsiaTheme="minorEastAsia" w:hAnsi="Courier New" w:cs="Courier New"/>
                <w:lang w:eastAsia="ru-RU"/>
              </w:rPr>
            </w:pPr>
            <w:r w:rsidRPr="0082525B">
              <w:rPr>
                <w:rFonts w:ascii="Courier New" w:eastAsiaTheme="minorEastAsia" w:hAnsi="Courier New" w:cs="Courier New"/>
                <w:sz w:val="22"/>
                <w:lang w:eastAsia="ru-RU"/>
              </w:rPr>
              <w:lastRenderedPageBreak/>
              <w:t>000 1010221001 0000 110</w:t>
            </w:r>
          </w:p>
          <w:p w:rsidR="005C61F9" w:rsidRPr="00E7677F" w:rsidRDefault="005C61F9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25B" w:rsidRPr="0082525B" w:rsidRDefault="0082525B" w:rsidP="0082525B">
            <w:pPr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asciiTheme="minorHAnsi" w:eastAsiaTheme="minorEastAsia" w:hAnsiTheme="minorHAnsi" w:cs="Calibri"/>
                <w:lang w:eastAsia="ru-RU"/>
              </w:rPr>
            </w:pPr>
            <w:r w:rsidRPr="0082525B">
              <w:rPr>
                <w:rFonts w:asciiTheme="minorHAnsi" w:eastAsiaTheme="minorEastAsia" w:hAnsiTheme="minorHAnsi" w:cstheme="minorBidi"/>
                <w:sz w:val="22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  <w:p w:rsidR="005C61F9" w:rsidRPr="00E7677F" w:rsidRDefault="005C61F9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25B" w:rsidRPr="0082525B" w:rsidRDefault="0082525B" w:rsidP="0082525B">
            <w:pPr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ascii="Courier New" w:eastAsiaTheme="minorEastAsia" w:hAnsi="Courier New" w:cs="Courier New"/>
                <w:lang w:eastAsia="ru-RU"/>
              </w:rPr>
            </w:pPr>
            <w:r w:rsidRPr="0082525B">
              <w:rPr>
                <w:rFonts w:ascii="Courier New" w:eastAsiaTheme="minorEastAsia" w:hAnsi="Courier New" w:cs="Courier New"/>
                <w:sz w:val="22"/>
                <w:lang w:eastAsia="ru-RU"/>
              </w:rPr>
              <w:t>322</w:t>
            </w:r>
            <w:r w:rsidR="006703BE">
              <w:rPr>
                <w:rFonts w:ascii="Courier New" w:eastAsiaTheme="minorEastAsia" w:hAnsi="Courier New" w:cs="Courier New"/>
                <w:sz w:val="22"/>
                <w:lang w:eastAsia="ru-RU"/>
              </w:rPr>
              <w:t xml:space="preserve"> </w:t>
            </w:r>
            <w:r w:rsidRPr="0082525B">
              <w:rPr>
                <w:rFonts w:ascii="Courier New" w:eastAsiaTheme="minorEastAsia" w:hAnsi="Courier New" w:cs="Courier New"/>
                <w:sz w:val="22"/>
                <w:lang w:eastAsia="ru-RU"/>
              </w:rPr>
              <w:t>306</w:t>
            </w:r>
            <w:r w:rsidRPr="006703BE">
              <w:rPr>
                <w:rFonts w:ascii="Courier New" w:eastAsiaTheme="minorEastAsia" w:hAnsi="Courier New" w:cs="Courier New"/>
                <w:sz w:val="22"/>
                <w:lang w:eastAsia="ru-RU"/>
              </w:rPr>
              <w:t>,00</w:t>
            </w:r>
          </w:p>
          <w:p w:rsidR="005C61F9" w:rsidRPr="00E7677F" w:rsidRDefault="005C61F9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1F9" w:rsidRPr="00E7677F" w:rsidRDefault="005C61F9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1F9" w:rsidRPr="00E7677F" w:rsidRDefault="005C61F9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</w:tr>
      <w:tr w:rsidR="00B23C14" w:rsidRPr="00E7677F" w:rsidTr="00B23C14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182 1060000000 0000 000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lang w:eastAsia="ru-RU"/>
              </w:rPr>
              <w:t>178 000,00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lang w:eastAsia="ru-RU"/>
              </w:rPr>
              <w:t>181 000,00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lang w:eastAsia="ru-RU"/>
              </w:rPr>
              <w:t>185 000,00</w:t>
            </w:r>
          </w:p>
        </w:tc>
      </w:tr>
      <w:tr w:rsidR="00B23C14" w:rsidRPr="00E7677F" w:rsidTr="00B23C14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182 1060103010 0000 110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B23C14" w:rsidRPr="00E7677F" w:rsidTr="00B23C14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182 1060103010 0000 110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B23C14" w:rsidRPr="00E7677F" w:rsidTr="00B23C14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182 1060103010 0000 110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B23C14" w:rsidRPr="00E7677F" w:rsidTr="00B23C14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182 1060600000 0000 110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174 000,00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177 000,00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181 000,00</w:t>
            </w:r>
          </w:p>
        </w:tc>
      </w:tr>
      <w:tr w:rsidR="00B23C14" w:rsidRPr="00E7677F" w:rsidTr="00B23C14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182 1060603000 0000 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126 000,00</w:t>
            </w:r>
          </w:p>
        </w:tc>
      </w:tr>
      <w:tr w:rsidR="00B23C14" w:rsidRPr="00E7677F" w:rsidTr="00B23C14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182 1060603310 0000 110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126 000,00</w:t>
            </w:r>
          </w:p>
        </w:tc>
      </w:tr>
      <w:tr w:rsidR="00B23C14" w:rsidRPr="00E7677F" w:rsidTr="00B23C14">
        <w:trPr>
          <w:trHeight w:val="5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 xml:space="preserve">182 1060603310 0000 </w:t>
            </w:r>
            <w:r w:rsidR="00B23C14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126 000,00</w:t>
            </w:r>
          </w:p>
        </w:tc>
      </w:tr>
      <w:tr w:rsidR="00B23C14" w:rsidRPr="00E7677F" w:rsidTr="00B23C14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182 1060604000 0000 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B23C14" w:rsidRPr="00E7677F" w:rsidTr="00B23C14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182 1060604310 0000 110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B23C14" w:rsidRPr="00E7677F" w:rsidTr="00B23C14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182 1060604310 0000 </w:t>
            </w:r>
            <w:r w:rsidR="00B23C14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9E17E6" w:rsidRPr="00E7677F" w:rsidTr="00B23C14">
        <w:trPr>
          <w:trHeight w:val="3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182 1161800002 0000 140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9E17E6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15000,00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16 000,00</w:t>
            </w:r>
          </w:p>
        </w:tc>
      </w:tr>
      <w:tr w:rsidR="00B23C14" w:rsidRPr="00E7677F" w:rsidTr="00B23C14">
        <w:trPr>
          <w:trHeight w:val="3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000 2000000000 0000 000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lang w:eastAsia="ru-RU"/>
              </w:rPr>
            </w:pPr>
          </w:p>
          <w:p w:rsidR="00B23C14" w:rsidRPr="00E7677F" w:rsidRDefault="00B1107F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1107F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5 949 580,00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1 549 980,00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1 457 940,00</w:t>
            </w:r>
          </w:p>
        </w:tc>
      </w:tr>
      <w:tr w:rsidR="00B23C14" w:rsidRPr="00E7677F" w:rsidTr="00B23C14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000 2020000000 0000 000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1107F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B1107F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5 949 580,00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1 549 98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23C14" w:rsidRPr="00E7677F" w:rsidTr="00B23C14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000 2021600110 0000 150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1107F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5 305 280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340,00</w:t>
            </w:r>
          </w:p>
        </w:tc>
      </w:tr>
      <w:tr w:rsidR="00B23C14" w:rsidRPr="00E7677F" w:rsidTr="00B23C14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000 2021600110 0000 150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1107F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5 305 280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875 180,00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769 340,00</w:t>
            </w:r>
          </w:p>
        </w:tc>
      </w:tr>
      <w:tr w:rsidR="00B23C14" w:rsidRPr="00E7677F" w:rsidTr="00B23C14">
        <w:trPr>
          <w:trHeight w:val="9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000 2021600110 0000 150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1107F" w:rsidP="00130FF0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5 305 280</w:t>
            </w:r>
            <w:r w:rsidR="00B23C14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875 180,00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769 340,00</w:t>
            </w:r>
          </w:p>
        </w:tc>
      </w:tr>
      <w:tr w:rsidR="00B23C14" w:rsidRPr="00E7677F" w:rsidTr="00B23C14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000 2022999900 0000 150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B23C14" w:rsidRPr="00E7677F" w:rsidTr="00B23C14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000 2022999910 0000 150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B23C14" w:rsidRPr="00E7677F" w:rsidTr="00B23C14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000 2022999910 0000 150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B23C14" w:rsidRPr="00E7677F" w:rsidTr="00B23C14">
        <w:trPr>
          <w:trHeight w:val="5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000 2023000000 0000 150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B23C14" w:rsidRPr="00E767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1107F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344 300</w:t>
            </w:r>
            <w:r w:rsidR="00B23C14" w:rsidRPr="00B1107F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374 800,00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388 600,00</w:t>
            </w:r>
          </w:p>
        </w:tc>
      </w:tr>
      <w:tr w:rsidR="00B23C14" w:rsidRPr="00E7677F" w:rsidTr="00B23C14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000 2023002410 0000 150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B23C14" w:rsidRPr="00E7677F" w:rsidTr="00B23C14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000 2023002410 0000 150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B23C14" w:rsidRPr="00E7677F" w:rsidTr="00B23C14">
        <w:trPr>
          <w:trHeight w:val="63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000 2023002410 0000 150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23C14" w:rsidRPr="00E7677F" w:rsidTr="00B23C14">
        <w:trPr>
          <w:trHeight w:val="8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000 2023511810 0000 150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B110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3</w:t>
            </w:r>
            <w:r w:rsidRPr="00B1107F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B23C14" w:rsidRPr="00E7677F" w:rsidTr="00B23C14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000 2023511810 0000 150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B110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highlight w:val="cyan"/>
                <w:lang w:eastAsia="ru-RU"/>
              </w:rPr>
            </w:pPr>
          </w:p>
          <w:p w:rsidR="00B23C14" w:rsidRPr="00B110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3</w:t>
            </w:r>
            <w:r w:rsidRPr="00B1107F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</w:t>
            </w:r>
            <w:r w:rsidR="00130F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900,00</w:t>
            </w:r>
          </w:p>
        </w:tc>
      </w:tr>
      <w:tr w:rsidR="00B23C14" w:rsidRPr="00E7677F" w:rsidTr="00B23C14">
        <w:trPr>
          <w:trHeight w:val="7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000 2023511810 0000 150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B1107F" w:rsidRDefault="00B1107F" w:rsidP="00B23C14">
            <w:pPr>
              <w:suppressAutoHyphens w:val="0"/>
              <w:jc w:val="center"/>
              <w:rPr>
                <w:rFonts w:ascii="Courier New" w:hAnsi="Courier New" w:cs="Courier New"/>
                <w:highlight w:val="cyan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3</w:t>
            </w:r>
            <w:r w:rsidRPr="00B1107F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43 6</w:t>
            </w:r>
            <w:r w:rsidR="00130FF0" w:rsidRPr="00B1107F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B23C14" w:rsidRPr="00E7677F" w:rsidTr="00B23C14">
        <w:trPr>
          <w:trHeight w:val="2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  <w:p w:rsidR="00B23C14" w:rsidRPr="00E7677F" w:rsidRDefault="00B42E99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42E99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5 496 480</w:t>
            </w:r>
            <w:r w:rsidR="00B23C14" w:rsidRPr="00B42E99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1B1BFB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3 0</w:t>
            </w:r>
            <w:r w:rsidR="001B1BFB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91 180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1B1BFB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3 0</w:t>
            </w:r>
            <w:r w:rsidR="001B1BFB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97 140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B23C14" w:rsidRPr="00E7677F" w:rsidRDefault="00B23C14" w:rsidP="00B23C14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5B6C19">
      <w:pPr>
        <w:suppressAutoHyphens w:val="0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Pr="00E7677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4</w:t>
      </w:r>
    </w:p>
    <w:p w:rsidR="002C4D34" w:rsidRDefault="008D21CE" w:rsidP="00C3343D">
      <w:pPr>
        <w:suppressAutoHyphens w:val="0"/>
        <w:jc w:val="right"/>
        <w:rPr>
          <w:rFonts w:ascii="Courier New" w:hAnsi="Courier New" w:cs="Courier New"/>
          <w:lang w:eastAsia="ru-RU"/>
        </w:rPr>
      </w:pPr>
      <w:r w:rsidRPr="00E7677F">
        <w:rPr>
          <w:rFonts w:ascii="Courier New" w:hAnsi="Courier New" w:cs="Courier New"/>
          <w:lang w:eastAsia="ru-RU"/>
        </w:rPr>
        <w:t xml:space="preserve">                                                           </w:t>
      </w:r>
      <w:r w:rsidR="002C4D34">
        <w:rPr>
          <w:rFonts w:ascii="Courier New" w:hAnsi="Courier New" w:cs="Courier New"/>
          <w:lang w:eastAsia="ru-RU"/>
        </w:rPr>
        <w:t xml:space="preserve">                            </w:t>
      </w:r>
    </w:p>
    <w:p w:rsidR="002C4D34" w:rsidRDefault="002C4D34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2C4D34">
        <w:rPr>
          <w:rFonts w:ascii="Courier New" w:hAnsi="Courier New" w:cs="Courier New"/>
          <w:b/>
          <w:sz w:val="22"/>
          <w:szCs w:val="22"/>
          <w:lang w:eastAsia="ru-RU"/>
        </w:rPr>
        <w:t>к решени</w:t>
      </w:r>
      <w:r w:rsidR="006C5927">
        <w:rPr>
          <w:rFonts w:ascii="Courier New" w:hAnsi="Courier New" w:cs="Courier New"/>
          <w:b/>
          <w:sz w:val="22"/>
          <w:szCs w:val="22"/>
          <w:lang w:eastAsia="ru-RU"/>
        </w:rPr>
        <w:t>ю</w:t>
      </w:r>
      <w:r w:rsidR="008D21CE" w:rsidRPr="00E7677F">
        <w:rPr>
          <w:rFonts w:ascii="Courier New" w:hAnsi="Courier New" w:cs="Courier New"/>
          <w:lang w:eastAsia="ru-RU"/>
        </w:rPr>
        <w:t xml:space="preserve"> 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схода граждан </w:t>
      </w:r>
    </w:p>
    <w:p w:rsidR="002C4D34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 сельского поселения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№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13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6703BE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29</w:t>
      </w:r>
      <w:r w:rsidR="006703BE">
        <w:rPr>
          <w:rFonts w:ascii="Courier New" w:hAnsi="Courier New" w:cs="Courier New"/>
          <w:sz w:val="22"/>
          <w:szCs w:val="22"/>
          <w:lang w:eastAsia="ru-RU"/>
        </w:rPr>
        <w:t>.08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7B7F8C" w:rsidRPr="00E7677F" w:rsidRDefault="007B7F8C" w:rsidP="00C3343D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03A7C" w:rsidRPr="00E7677F" w:rsidRDefault="007B7F8C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ОБЪЕМ МЕЖБЮДЖЕТНЫХ ТРАНСФЕРТОВ, ПРОГНОЗИРУЕМЫЙ К ПОЛУЧЕНИЮ В БЮДЖЕТ </w:t>
      </w:r>
      <w:r w:rsidR="001A4B27" w:rsidRPr="00E7677F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 ИЗ ДРУГИХ БЮДЖ</w:t>
      </w:r>
      <w:r w:rsidR="003B3848"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ЕТОВ БЮДЖЕТНОЙ СИСТЕМЫ РФ </w:t>
      </w:r>
    </w:p>
    <w:p w:rsidR="007B7F8C" w:rsidRPr="00E7677F" w:rsidRDefault="00083F80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В 2025</w:t>
      </w:r>
      <w:r w:rsidR="003B3848"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ГОД</w:t>
      </w:r>
      <w:r w:rsidR="00B03A7C" w:rsidRPr="00E7677F">
        <w:rPr>
          <w:rFonts w:ascii="Arial" w:hAnsi="Arial" w:cs="Arial"/>
          <w:b/>
          <w:bCs/>
          <w:sz w:val="30"/>
          <w:szCs w:val="30"/>
          <w:lang w:eastAsia="ru-RU"/>
        </w:rPr>
        <w:t>У</w:t>
      </w: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И ПЛАНОВЫЙ ПЕРИОД 2026-2027</w:t>
      </w:r>
      <w:r w:rsidR="007B7F8C"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7B7F8C" w:rsidRPr="00E7677F" w:rsidRDefault="007B7F8C" w:rsidP="007B7F8C">
      <w:pPr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3261"/>
        <w:gridCol w:w="5244"/>
        <w:gridCol w:w="2114"/>
        <w:gridCol w:w="2126"/>
        <w:gridCol w:w="2139"/>
      </w:tblGrid>
      <w:tr w:rsidR="007B7F8C" w:rsidRPr="00E7677F" w:rsidTr="00B03A7C">
        <w:trPr>
          <w:trHeight w:val="61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дохода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B7F8C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B7F8C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</w:t>
            </w:r>
            <w:r w:rsidR="007B7F8C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7B7F8C" w:rsidRPr="00E7677F" w:rsidTr="00B03A7C">
        <w:trPr>
          <w:trHeight w:val="315"/>
          <w:tblHeader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7B7F8C" w:rsidRPr="00E7677F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505B4" w:rsidP="007B7F8C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6703BE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6703BE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5 949 580,00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1 549 980</w:t>
            </w:r>
            <w:r w:rsidR="00187667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1 457 940,00</w:t>
            </w:r>
          </w:p>
        </w:tc>
      </w:tr>
      <w:tr w:rsidR="007B7F8C" w:rsidRPr="00E7677F" w:rsidTr="008B0734">
        <w:trPr>
          <w:trHeight w:val="74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505B4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6703BE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5 949 580,00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1 549 980,00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</w:t>
            </w:r>
            <w:r w:rsidR="001360FA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E7677F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6703BE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6703BE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5 305 280</w:t>
            </w:r>
            <w:r w:rsidR="00B42E99" w:rsidRPr="006703BE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875 180</w:t>
            </w:r>
            <w:r w:rsidR="00A14B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769 340</w:t>
            </w:r>
            <w:r w:rsidR="00A14B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E7677F" w:rsidTr="00B03A7C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1" w:name="RANGE!A17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2.02.25599.10.0000.150</w:t>
            </w:r>
            <w:bookmarkEnd w:id="1"/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F1896">
        <w:trPr>
          <w:trHeight w:val="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7B7F8C" w:rsidRPr="00E7677F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7B7F8C" w:rsidRPr="00E7677F" w:rsidTr="00B03A7C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7B7F8C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C3343D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7B7F8C" w:rsidRPr="00E7677F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6703BE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6703BE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344 3</w:t>
            </w:r>
            <w:r w:rsidR="00083F80" w:rsidRPr="006703BE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374 800,00</w:t>
            </w:r>
            <w:r w:rsidR="00187667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388 600,00</w:t>
            </w:r>
          </w:p>
        </w:tc>
      </w:tr>
      <w:tr w:rsidR="007B7F8C" w:rsidRPr="00E7677F" w:rsidTr="00B03A7C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E7677F" w:rsidTr="00B03A7C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E7677F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E7677F" w:rsidTr="00B03A7C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6703BE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343 6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7B7F8C" w:rsidRPr="00E7677F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6703BE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343 6</w:t>
            </w:r>
            <w:r w:rsidR="00083F8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7B7F8C" w:rsidRPr="00E7677F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6703BE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343 6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</w:t>
            </w:r>
            <w:r w:rsidR="007B7F8C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</w:t>
            </w:r>
            <w:r w:rsidR="007B7F8C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E7677F" w:rsidTr="00B03A7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7B7F8C" w:rsidP="007B7F8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6703BE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03BE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5 949 580</w:t>
            </w:r>
            <w:r w:rsidR="00B42E99" w:rsidRPr="006703BE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1 549 980,00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1 457 940,00</w:t>
            </w:r>
          </w:p>
        </w:tc>
      </w:tr>
    </w:tbl>
    <w:p w:rsidR="007B7F8C" w:rsidRPr="00E7677F" w:rsidRDefault="007B7F8C" w:rsidP="007B7F8C">
      <w:pPr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7B7F8C" w:rsidRPr="00E7677F" w:rsidRDefault="007B7F8C" w:rsidP="007B7F8C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F1896" w:rsidRPr="00E7677F" w:rsidRDefault="00BF1896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F1896" w:rsidRPr="00E7677F" w:rsidRDefault="00BF1896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Pr="00E7677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5</w:t>
      </w:r>
    </w:p>
    <w:p w:rsidR="002C4D34" w:rsidRDefault="002C4D34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2C4D34">
        <w:rPr>
          <w:rFonts w:ascii="Courier New" w:hAnsi="Courier New" w:cs="Courier New"/>
          <w:b/>
          <w:sz w:val="22"/>
          <w:szCs w:val="22"/>
          <w:lang w:eastAsia="ru-RU"/>
        </w:rPr>
        <w:t>к решени</w:t>
      </w:r>
      <w:r w:rsidR="006C5927">
        <w:rPr>
          <w:rFonts w:ascii="Courier New" w:hAnsi="Courier New" w:cs="Courier New"/>
          <w:b/>
          <w:sz w:val="22"/>
          <w:szCs w:val="22"/>
          <w:lang w:eastAsia="ru-RU"/>
        </w:rPr>
        <w:t>ю</w:t>
      </w:r>
      <w:r w:rsidRPr="00E7677F">
        <w:rPr>
          <w:rFonts w:ascii="Courier New" w:hAnsi="Courier New" w:cs="Courier New"/>
          <w:lang w:eastAsia="ru-RU"/>
        </w:rPr>
        <w:t xml:space="preserve"> 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  <w:r w:rsidR="00B03A7C"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8D21CE" w:rsidRPr="00E7677F">
        <w:rPr>
          <w:rFonts w:ascii="Courier New" w:hAnsi="Courier New" w:cs="Courier New"/>
          <w:sz w:val="22"/>
          <w:szCs w:val="22"/>
          <w:lang w:eastAsia="ru-RU"/>
        </w:rPr>
        <w:t xml:space="preserve">                                                                                                      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Небельского сельского поселения №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13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DE444E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29</w:t>
      </w:r>
      <w:r w:rsidR="00DE444E">
        <w:rPr>
          <w:rFonts w:ascii="Courier New" w:hAnsi="Courier New" w:cs="Courier New"/>
          <w:sz w:val="22"/>
          <w:szCs w:val="22"/>
          <w:lang w:eastAsia="ru-RU"/>
        </w:rPr>
        <w:t>.08</w:t>
      </w:r>
      <w:r w:rsidR="00D43689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D43689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D43689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D43689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D01ACE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D01ACE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8D21CE" w:rsidRPr="00E7677F" w:rsidRDefault="008D21CE" w:rsidP="00C3343D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D43689" w:rsidRPr="00E7677F" w:rsidRDefault="00D43689" w:rsidP="00D43689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НЕБЕЛЬСКОЕ СЕЛЬСКОГО ПОСЕЛЕНИЯ </w:t>
      </w:r>
    </w:p>
    <w:p w:rsidR="00D43689" w:rsidRPr="00E7677F" w:rsidRDefault="00D43689" w:rsidP="00D43689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 ГОДОВ</w:t>
      </w:r>
    </w:p>
    <w:p w:rsidR="00D43689" w:rsidRPr="00E7677F" w:rsidRDefault="00D43689" w:rsidP="00D43689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613"/>
        <w:gridCol w:w="6521"/>
        <w:gridCol w:w="1580"/>
        <w:gridCol w:w="1918"/>
        <w:gridCol w:w="2126"/>
        <w:gridCol w:w="2126"/>
      </w:tblGrid>
      <w:tr w:rsidR="00D43689" w:rsidRPr="00E7677F" w:rsidTr="00D43689">
        <w:trPr>
          <w:trHeight w:val="1005"/>
          <w:tblHeader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D43689" w:rsidRPr="00E7677F" w:rsidTr="00D43689">
        <w:trPr>
          <w:trHeight w:val="315"/>
          <w:tblHeader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D43689" w:rsidRPr="00E7677F" w:rsidTr="00D43689">
        <w:trPr>
          <w:trHeight w:val="6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6703B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1 215 206</w:t>
            </w:r>
            <w:r w:rsidR="00B42E99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363 729,32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363 729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,32</w:t>
            </w:r>
          </w:p>
        </w:tc>
      </w:tr>
      <w:tr w:rsidR="00D43689" w:rsidRPr="00E7677F" w:rsidTr="00D43689">
        <w:trPr>
          <w:trHeight w:val="112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6703B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5 386 397,18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1 838  099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,5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1 830 259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,51</w:t>
            </w:r>
          </w:p>
        </w:tc>
      </w:tr>
      <w:tr w:rsidR="00D43689" w:rsidRPr="00E7677F" w:rsidTr="00D43689">
        <w:trPr>
          <w:trHeight w:val="413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</w:tr>
      <w:tr w:rsidR="00D43689" w:rsidRPr="00E7677F" w:rsidTr="00D43689">
        <w:trPr>
          <w:trHeight w:val="4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2" w:name="RANGE!C14:G15"/>
            <w:bookmarkStart w:id="3" w:name="RANGE!C14"/>
            <w:bookmarkEnd w:id="2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3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  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</w:tr>
      <w:tr w:rsidR="00D43689" w:rsidRPr="00E7677F" w:rsidTr="00D43689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6703B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343 6</w:t>
            </w:r>
            <w:r w:rsidR="00D01ACE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01AC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01AC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D43689" w:rsidRPr="00E7677F" w:rsidTr="00D43689">
        <w:trPr>
          <w:trHeight w:val="86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</w:tr>
      <w:tr w:rsidR="00D43689" w:rsidRPr="00E7677F" w:rsidTr="00D43689">
        <w:trPr>
          <w:trHeight w:val="37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155AB1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80 019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42E9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402 681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01AC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17373B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17373B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E444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11 870,17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84 551,17</w:t>
            </w:r>
          </w:p>
        </w:tc>
      </w:tr>
      <w:tr w:rsidR="00D43689" w:rsidRPr="00E7677F" w:rsidTr="00D43689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3C062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60 4</w:t>
            </w:r>
            <w:r w:rsidR="003C062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27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3C062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120 4</w:t>
            </w:r>
            <w:r w:rsidR="003C062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62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D43689" w:rsidRPr="00E7677F" w:rsidTr="00D43689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E444E" w:rsidP="00D01ACE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E444E">
              <w:rPr>
                <w:rFonts w:ascii="Courier New" w:hAnsi="Courier New" w:cs="Courier New"/>
                <w:b/>
                <w:bCs/>
                <w:sz w:val="22"/>
                <w:szCs w:val="22"/>
                <w:highlight w:val="cyan"/>
                <w:lang w:eastAsia="ru-RU"/>
              </w:rPr>
              <w:t>7 471 345,00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1737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17373B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091 180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97 14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</w:tbl>
    <w:p w:rsidR="000D0672" w:rsidRPr="00E7677F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B6C19" w:rsidRDefault="005B6C1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A7E4F" w:rsidRDefault="000A7E4F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Pr="00E7677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6</w:t>
      </w:r>
    </w:p>
    <w:p w:rsidR="002C4D34" w:rsidRDefault="002C4D34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2C4D34">
        <w:rPr>
          <w:rFonts w:ascii="Courier New" w:hAnsi="Courier New" w:cs="Courier New"/>
          <w:b/>
          <w:sz w:val="22"/>
          <w:szCs w:val="22"/>
          <w:lang w:eastAsia="ru-RU"/>
        </w:rPr>
        <w:t>к решени</w:t>
      </w:r>
      <w:r w:rsidR="006C5927">
        <w:rPr>
          <w:rFonts w:ascii="Courier New" w:hAnsi="Courier New" w:cs="Courier New"/>
          <w:b/>
          <w:sz w:val="22"/>
          <w:szCs w:val="22"/>
          <w:lang w:eastAsia="ru-RU"/>
        </w:rPr>
        <w:t>ю</w:t>
      </w:r>
      <w:r w:rsidRPr="00E7677F">
        <w:rPr>
          <w:rFonts w:ascii="Courier New" w:hAnsi="Courier New" w:cs="Courier New"/>
          <w:lang w:eastAsia="ru-RU"/>
        </w:rPr>
        <w:t xml:space="preserve"> 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  <w:r w:rsidR="00B03A7C"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8D21CE" w:rsidRPr="00E7677F">
        <w:rPr>
          <w:rFonts w:ascii="Courier New" w:hAnsi="Courier New" w:cs="Courier New"/>
          <w:sz w:val="22"/>
          <w:szCs w:val="22"/>
          <w:lang w:eastAsia="ru-RU"/>
        </w:rPr>
        <w:t xml:space="preserve">                                                                                                      </w:t>
      </w:r>
    </w:p>
    <w:p w:rsidR="008472FC" w:rsidRPr="00E7677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Небельского сельского поселения №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13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DE444E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29</w:t>
      </w:r>
      <w:r w:rsidR="00DE444E">
        <w:rPr>
          <w:rFonts w:ascii="Courier New" w:hAnsi="Courier New" w:cs="Courier New"/>
          <w:sz w:val="22"/>
          <w:szCs w:val="22"/>
          <w:lang w:eastAsia="ru-RU"/>
        </w:rPr>
        <w:t>.08</w:t>
      </w:r>
      <w:r w:rsidR="003C0626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8472FC" w:rsidRPr="00E7677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8472FC" w:rsidRPr="00E7677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3C0626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3C0626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3C0626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8472FC" w:rsidRPr="00E7677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3E0353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8472FC" w:rsidRPr="00E7677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3E0353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8D21CE" w:rsidRPr="00E7677F" w:rsidRDefault="008D21CE" w:rsidP="008472F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A5EE6" w:rsidRPr="00E7677F" w:rsidRDefault="00BA5EE6" w:rsidP="00BA5EE6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</w:t>
      </w:r>
    </w:p>
    <w:p w:rsidR="00BA5EE6" w:rsidRPr="00E7677F" w:rsidRDefault="00BA5EE6" w:rsidP="00BA5EE6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 2025 ГОД И ПЛАНОВЫЙ ПЕРИОД 2026-202</w:t>
      </w:r>
      <w:bookmarkStart w:id="4" w:name="_GoBack"/>
      <w:bookmarkEnd w:id="4"/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7 ГОДОВ</w:t>
      </w:r>
    </w:p>
    <w:p w:rsidR="00BA5EE6" w:rsidRPr="00E7677F" w:rsidRDefault="00BA5EE6" w:rsidP="00BA5EE6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025" w:type="dxa"/>
        <w:tblInd w:w="675" w:type="dxa"/>
        <w:tblLayout w:type="fixed"/>
        <w:tblLook w:val="04A0"/>
      </w:tblPr>
      <w:tblGrid>
        <w:gridCol w:w="5387"/>
        <w:gridCol w:w="1559"/>
        <w:gridCol w:w="851"/>
        <w:gridCol w:w="1046"/>
        <w:gridCol w:w="2072"/>
        <w:gridCol w:w="2126"/>
        <w:gridCol w:w="1984"/>
      </w:tblGrid>
      <w:tr w:rsidR="00BA5EE6" w:rsidRPr="00E7677F" w:rsidTr="00BA5EE6">
        <w:trPr>
          <w:trHeight w:val="990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BA5EE6" w:rsidRPr="00E7677F" w:rsidTr="00BA5EE6">
        <w:trPr>
          <w:trHeight w:val="315"/>
          <w:tblHeader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BA5EE6" w:rsidRPr="00E7677F" w:rsidTr="00BA5EE6">
        <w:trPr>
          <w:trHeight w:val="11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«Эффективное управление органами местного самоуправления Небельского сельского поселения на 2025год и плановый период 2026,2027год»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43458B" w:rsidP="00EC0FA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3458B">
              <w:rPr>
                <w:rFonts w:ascii="Courier New" w:hAnsi="Courier New" w:cs="Courier New"/>
                <w:bCs/>
                <w:highlight w:val="green"/>
                <w:lang w:eastAsia="ru-RU"/>
              </w:rPr>
              <w:t>7 </w:t>
            </w:r>
            <w:r w:rsidR="00EC0FA1">
              <w:rPr>
                <w:rFonts w:ascii="Courier New" w:hAnsi="Courier New" w:cs="Courier New"/>
                <w:bCs/>
                <w:highlight w:val="green"/>
                <w:lang w:eastAsia="ru-RU"/>
              </w:rPr>
              <w:t>448</w:t>
            </w:r>
            <w:r w:rsidRPr="0043458B">
              <w:rPr>
                <w:rFonts w:ascii="Courier New" w:hAnsi="Courier New" w:cs="Courier New"/>
                <w:bCs/>
                <w:highlight w:val="green"/>
                <w:lang w:eastAsia="ru-RU"/>
              </w:rPr>
              <w:t> </w:t>
            </w:r>
            <w:r w:rsidR="00EC0FA1">
              <w:rPr>
                <w:rFonts w:ascii="Courier New" w:hAnsi="Courier New" w:cs="Courier New"/>
                <w:bCs/>
                <w:highlight w:val="green"/>
                <w:lang w:eastAsia="ru-RU"/>
              </w:rPr>
              <w:t>603</w:t>
            </w:r>
            <w:r w:rsidRPr="0043458B">
              <w:rPr>
                <w:rFonts w:ascii="Courier New" w:hAnsi="Courier New" w:cs="Courier New"/>
                <w:bCs/>
                <w:highlight w:val="green"/>
                <w:lang w:eastAsia="ru-RU"/>
              </w:rPr>
              <w:t>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3 006 628,83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3 012 588,83</w:t>
            </w:r>
          </w:p>
        </w:tc>
      </w:tr>
      <w:tr w:rsidR="00BA5EE6" w:rsidRPr="00E7677F" w:rsidTr="00BA5EE6">
        <w:trPr>
          <w:trHeight w:val="9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Подпрограмма1                                  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3458B">
              <w:rPr>
                <w:rFonts w:ascii="Courier New" w:hAnsi="Courier New" w:cs="Courier New"/>
                <w:sz w:val="22"/>
                <w:szCs w:val="22"/>
                <w:highlight w:val="yellow"/>
              </w:rPr>
              <w:t>1 215 206</w:t>
            </w:r>
            <w:r w:rsidR="003C6406" w:rsidRPr="0043458B">
              <w:rPr>
                <w:rFonts w:ascii="Courier New" w:hAnsi="Courier New" w:cs="Courier New"/>
                <w:sz w:val="22"/>
                <w:szCs w:val="22"/>
                <w:highlight w:val="yellow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363 729,32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BA5EE6" w:rsidRPr="00E7677F" w:rsidTr="00BA5EE6">
        <w:trPr>
          <w:trHeight w:val="6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highlight w:val="cyan"/>
              </w:rPr>
              <w:t>1 215 206</w:t>
            </w:r>
            <w:r w:rsidRPr="00665816">
              <w:rPr>
                <w:rFonts w:ascii="Courier New" w:hAnsi="Courier New" w:cs="Courier New"/>
                <w:sz w:val="22"/>
                <w:szCs w:val="22"/>
                <w:highlight w:val="cyan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363 729,32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861790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861790">
              <w:rPr>
                <w:rFonts w:ascii="Courier New" w:hAnsi="Courier New" w:cs="Courier New"/>
                <w:sz w:val="22"/>
                <w:szCs w:val="22"/>
                <w:highlight w:val="cyan"/>
              </w:rPr>
              <w:t>933 338,00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3E035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E0353" w:rsidRPr="00E7677F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9 362,00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279 362,00</w:t>
            </w:r>
          </w:p>
        </w:tc>
      </w:tr>
      <w:tr w:rsidR="00BA5EE6" w:rsidRPr="00E7677F" w:rsidTr="00BA5EE6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861790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861790">
              <w:rPr>
                <w:rFonts w:ascii="Courier New" w:hAnsi="Courier New" w:cs="Courier New"/>
                <w:sz w:val="22"/>
                <w:szCs w:val="22"/>
                <w:highlight w:val="cyan"/>
              </w:rPr>
              <w:t>933 338,00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279 362,00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279 362,00</w:t>
            </w:r>
          </w:p>
        </w:tc>
      </w:tr>
      <w:tr w:rsidR="00BA5EE6" w:rsidRPr="00E7677F" w:rsidTr="00BA5EE6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7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9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43458B" w:rsidP="003C640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3458B">
              <w:rPr>
                <w:rFonts w:ascii="Courier New" w:hAnsi="Courier New" w:cs="Courier New"/>
                <w:sz w:val="22"/>
                <w:szCs w:val="22"/>
                <w:highlight w:val="cyan"/>
              </w:rPr>
              <w:t>281 868</w:t>
            </w:r>
            <w:r w:rsidR="00223637" w:rsidRPr="0043458B">
              <w:rPr>
                <w:rFonts w:ascii="Courier New" w:hAnsi="Courier New" w:cs="Courier New"/>
                <w:sz w:val="22"/>
                <w:szCs w:val="22"/>
                <w:highlight w:val="cyan"/>
              </w:rPr>
              <w:t>,0</w:t>
            </w:r>
            <w:r w:rsidR="003C6406" w:rsidRPr="0043458B">
              <w:rPr>
                <w:rFonts w:ascii="Courier New" w:hAnsi="Courier New" w:cs="Courier New"/>
                <w:sz w:val="22"/>
                <w:szCs w:val="22"/>
                <w:highlight w:val="cy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</w:rPr>
              <w:t>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84 367,32</w:t>
            </w:r>
          </w:p>
        </w:tc>
      </w:tr>
      <w:tr w:rsidR="00BA5EE6" w:rsidRPr="00E7677F" w:rsidTr="00BA5EE6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3458B">
              <w:rPr>
                <w:rFonts w:ascii="Courier New" w:hAnsi="Courier New" w:cs="Courier New"/>
                <w:sz w:val="22"/>
                <w:szCs w:val="22"/>
                <w:highlight w:val="cyan"/>
              </w:rPr>
              <w:t>281 868,00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84 367,32</w:t>
            </w:r>
          </w:p>
        </w:tc>
      </w:tr>
      <w:tr w:rsidR="00BA5EE6" w:rsidRPr="00E7677F" w:rsidTr="00BA5EE6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outlineLvl w:val="0"/>
              <w:rPr>
                <w:rFonts w:ascii="Courier New" w:hAnsi="Courier New" w:cs="Courier New"/>
                <w:b/>
              </w:rPr>
            </w:pPr>
            <w:bookmarkStart w:id="5" w:name="RANGE!A19:G20"/>
            <w:bookmarkStart w:id="6" w:name="RANGE!A20"/>
            <w:bookmarkEnd w:id="5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Подпрограмма2 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6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3458B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5 386 397,18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1 838 099,51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555CC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55CC3" w:rsidRPr="00E7677F">
              <w:rPr>
                <w:rFonts w:ascii="Courier New" w:hAnsi="Courier New" w:cs="Courier New"/>
                <w:sz w:val="22"/>
                <w:szCs w:val="22"/>
              </w:rPr>
              <w:t> 830 259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</w:tr>
      <w:tr w:rsidR="00BA5EE6" w:rsidRPr="00E7677F" w:rsidTr="00BA5EE6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Направление расходов.Финансирование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5 386 397,18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1 838 099,51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1 830 259,51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43458B">
              <w:rPr>
                <w:rFonts w:ascii="Courier New" w:hAnsi="Courier New" w:cs="Courier New"/>
                <w:sz w:val="22"/>
                <w:szCs w:val="22"/>
                <w:highlight w:val="cyan"/>
              </w:rPr>
              <w:t>3 311 665</w:t>
            </w:r>
            <w:r w:rsidR="003C6406" w:rsidRPr="0043458B">
              <w:rPr>
                <w:rFonts w:ascii="Courier New" w:hAnsi="Courier New" w:cs="Courier New"/>
                <w:sz w:val="22"/>
                <w:szCs w:val="22"/>
                <w:highlight w:val="cyan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730 514,80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730 574,82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3C6406" w:rsidP="0043458B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sz w:val="22"/>
                <w:szCs w:val="22"/>
                <w:highlight w:val="yellow"/>
              </w:rPr>
              <w:t>2 </w:t>
            </w:r>
            <w:r w:rsidR="0043458B" w:rsidRPr="00193711">
              <w:rPr>
                <w:rFonts w:ascii="Courier New" w:hAnsi="Courier New" w:cs="Courier New"/>
                <w:sz w:val="22"/>
                <w:szCs w:val="22"/>
                <w:highlight w:val="yellow"/>
              </w:rPr>
              <w:t>543695</w:t>
            </w:r>
            <w:r w:rsidRPr="00193711">
              <w:rPr>
                <w:rFonts w:ascii="Courier New" w:hAnsi="Courier New" w:cs="Courier New"/>
                <w:sz w:val="22"/>
                <w:szCs w:val="22"/>
                <w:highlight w:val="yellow"/>
              </w:rPr>
              <w:t>,</w:t>
            </w:r>
            <w:r w:rsidR="0043458B" w:rsidRPr="00193711">
              <w:rPr>
                <w:rFonts w:ascii="Courier New" w:hAnsi="Courier New" w:cs="Courier New"/>
                <w:sz w:val="22"/>
                <w:szCs w:val="22"/>
                <w:highlight w:val="yellow"/>
              </w:rPr>
              <w:t>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561 071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sz w:val="22"/>
                <w:szCs w:val="22"/>
                <w:highlight w:val="yellow"/>
              </w:rPr>
              <w:t>2 543695,00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561 071,27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BA5EE6" w:rsidRPr="00E7677F" w:rsidTr="00BA5EE6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10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767970</w:t>
            </w:r>
            <w:r w:rsidR="003C6406"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,</w:t>
            </w:r>
            <w:r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169 457,45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767970,00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169 457,45</w:t>
            </w:r>
          </w:p>
        </w:tc>
      </w:tr>
      <w:tr w:rsidR="00BA5EE6" w:rsidRPr="00E7677F" w:rsidTr="00BA5EE6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BA5EE6" w:rsidRPr="00E7677F" w:rsidTr="00BA5EE6">
        <w:trPr>
          <w:trHeight w:val="6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1 603 550,00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947 584,70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1 603 550,00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947 </w:t>
            </w:r>
            <w:r w:rsidR="003E0353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обеспечения государственных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>8822180000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93711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223637" w:rsidRPr="00193711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  <w:r w:rsidRPr="0019371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223637" w:rsidRPr="00193711">
              <w:rPr>
                <w:rFonts w:ascii="Courier New" w:hAnsi="Courier New" w:cs="Courier New"/>
                <w:sz w:val="22"/>
                <w:szCs w:val="22"/>
                <w:lang w:eastAsia="ru-RU"/>
              </w:rPr>
              <w:t>315,00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93711">
              <w:rPr>
                <w:rFonts w:ascii="Courier New" w:hAnsi="Courier New" w:cs="Courier New"/>
                <w:sz w:val="22"/>
                <w:szCs w:val="22"/>
                <w:lang w:eastAsia="ru-RU"/>
              </w:rPr>
              <w:t>18 315,00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F764C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193711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F764C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F764C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193711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F764C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F764C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193711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F764C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176 275,18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F764C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193711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F764C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176 275,18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193711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9371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223637" w:rsidRPr="00193711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223637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88423100</w:t>
            </w:r>
            <w:r w:rsidR="00696261" w:rsidRPr="00E7677F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49 992,00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>8842310000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49 992,00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платежей(штрафы,пени)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43458B" w:rsidP="00BA5EE6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1</w:t>
            </w:r>
            <w:r w:rsidR="00696261"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2</w:t>
            </w:r>
            <w:r w:rsidR="00BA5EE6"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193711" w:rsidP="00BA5EE6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1</w:t>
            </w:r>
            <w:r w:rsidR="00696261"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2</w:t>
            </w:r>
            <w:r w:rsidR="00BA5EE6"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Подпрограмма3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65816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Подпрограмма4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65816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A5EE6" w:rsidRPr="00E7677F" w:rsidTr="00BA5EE6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A5EE6" w:rsidRPr="00E7677F" w:rsidTr="00BA5EE6">
        <w:trPr>
          <w:trHeight w:val="6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Подпрограмма5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19371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343 6</w:t>
            </w:r>
            <w:r w:rsidR="00BA5EE6" w:rsidRPr="00665816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387 9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193711" w:rsidP="00BA5EE6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263 901,72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287 327,19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BA5EE6" w:rsidRPr="00E7677F" w:rsidTr="00BA5EE6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BA5EE6" w:rsidP="00193711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26</w:t>
            </w:r>
            <w:r w:rsidR="00193711"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3 901</w:t>
            </w:r>
            <w:r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,</w:t>
            </w:r>
            <w:r w:rsidR="00193711" w:rsidRPr="0019371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287 327,19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BA5EE6" w:rsidRPr="00E7677F" w:rsidTr="00BA5EE6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BA5EE6" w:rsidP="00193711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79</w:t>
            </w:r>
            <w:r w:rsidR="00193711"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698</w:t>
            </w:r>
            <w:r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,</w:t>
            </w:r>
            <w:r w:rsidR="00193711"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86 772,81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89 973,73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193711" w:rsidRDefault="00BA5EE6" w:rsidP="00193711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79</w:t>
            </w:r>
            <w:r w:rsidR="00193711"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698</w:t>
            </w:r>
            <w:r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,</w:t>
            </w:r>
            <w:r w:rsidR="00193711" w:rsidRPr="00193711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86 772,81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89 973,73</w:t>
            </w:r>
          </w:p>
        </w:tc>
      </w:tr>
      <w:tr w:rsidR="00BA5EE6" w:rsidRPr="00E7677F" w:rsidTr="00BA5EE6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Подпрограмма6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Защита населения и территории от чрезвычайных ситуаций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665816" w:rsidRPr="00E7677F" w:rsidTr="00BA5EE6">
        <w:trPr>
          <w:trHeight w:val="9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9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Подпрограмма7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«Содержание автомобильных дорог на территор Небельского сельского поселения"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96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 Небельского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4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Благоустройство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66581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80 019,6</w:t>
            </w:r>
            <w:r w:rsidR="00BA5EE6" w:rsidRPr="00665816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</w:tr>
      <w:tr w:rsidR="00665816" w:rsidRPr="00E7677F" w:rsidTr="00BA5EE6">
        <w:trPr>
          <w:trHeight w:val="2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9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5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BA5EE6" w:rsidRPr="00E7677F" w:rsidTr="00BA5EE6">
        <w:trPr>
          <w:trHeight w:val="3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BA5EE6" w:rsidRPr="00E7677F" w:rsidTr="00BA5EE6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BA5EE6" w:rsidRPr="00E7677F" w:rsidTr="00BA5EE6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19,6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Подпрограмма9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</w:t>
            </w:r>
          </w:p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</w:t>
            </w:r>
            <w:r w:rsidR="00361E5F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347E0B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402 681</w:t>
            </w:r>
            <w:r w:rsidR="00BA5EE6" w:rsidRPr="00347E0B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330 000,00</w:t>
            </w:r>
          </w:p>
        </w:tc>
      </w:tr>
      <w:tr w:rsidR="0066581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108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BA5EE6" w:rsidRPr="00E7677F" w:rsidTr="00BA5EE6">
        <w:trPr>
          <w:trHeight w:val="4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 рамках проекта народные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BA5EE6" w:rsidRPr="00E7677F" w:rsidTr="00BA5EE6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BA5EE6" w:rsidRPr="00E7677F" w:rsidTr="00BA5EE6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60 427</w:t>
            </w:r>
            <w:r w:rsidR="00BA5EE6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120 462</w:t>
            </w:r>
            <w:r w:rsidR="00BA5EE6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</w:tr>
      <w:tr w:rsidR="00347E0B" w:rsidRPr="00E7677F" w:rsidTr="00BA5EE6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347E0B" w:rsidRDefault="00347E0B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t>ИТОГО по муниципальным програмам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0A7E4F" w:rsidP="006F764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F764C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7</w:t>
            </w:r>
            <w:r w:rsidR="006F764C" w:rsidRPr="006F764C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 448 603,83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3 006 628,83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3 012 588,83</w:t>
            </w:r>
          </w:p>
        </w:tc>
      </w:tr>
      <w:tr w:rsidR="00BA5EE6" w:rsidRPr="00E7677F" w:rsidTr="00BA5EE6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347E0B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</w:pPr>
            <w:r w:rsidRPr="00347E0B"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t>Непрограммные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BA5EE6" w:rsidRPr="00E7677F" w:rsidTr="00BA5EE6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10 871,00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10 871,00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0A7E4F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11 870,17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84551,17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84551,17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.Перечисления другим бюджетам бюджетной системы Российской Федерации(согласно согл.) 44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>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9000200012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 .Перечисления другим бюджетам бюджетной системы Российской Федерации(согласно согл.) ГОЧС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0,00</w:t>
            </w:r>
          </w:p>
        </w:tc>
      </w:tr>
      <w:tr w:rsidR="00BA5EE6" w:rsidRPr="00E7677F" w:rsidTr="00BA5EE6">
        <w:trPr>
          <w:trHeight w:val="4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 .Перечисления другим бюджетам бюджетной системы Российской Федерации(согласно согл.)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</w:p>
        </w:tc>
      </w:tr>
      <w:tr w:rsidR="00BA5EE6" w:rsidRPr="00E7677F" w:rsidTr="00BA5EE6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347E0B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Всего по расходам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347E0B" w:rsidRDefault="000A7E4F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C0FA1">
              <w:rPr>
                <w:rFonts w:ascii="Courier New" w:hAnsi="Courier New" w:cs="Courier New"/>
                <w:b/>
                <w:bCs/>
                <w:highlight w:val="cyan"/>
                <w:lang w:eastAsia="ru-RU"/>
              </w:rPr>
              <w:t>7 471 345,00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3 091 180,00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3 097 140</w:t>
            </w:r>
            <w:r w:rsidR="00BA5EE6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BA5EE6" w:rsidRPr="00E7677F" w:rsidRDefault="00BA5EE6" w:rsidP="00BA5EE6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Pr="00E7677F" w:rsidRDefault="001F00F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Pr="00E7677F" w:rsidRDefault="001F00F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Pr="00E7677F" w:rsidRDefault="001F00F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F764C" w:rsidRDefault="006F764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Pr="00E7677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7</w:t>
      </w:r>
    </w:p>
    <w:p w:rsidR="000F3B3D" w:rsidRPr="00E7677F" w:rsidRDefault="002C4D34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2C4D34">
        <w:rPr>
          <w:rFonts w:ascii="Courier New" w:hAnsi="Courier New" w:cs="Courier New"/>
          <w:b/>
          <w:sz w:val="22"/>
          <w:szCs w:val="22"/>
          <w:lang w:eastAsia="ru-RU"/>
        </w:rPr>
        <w:t>к решени</w:t>
      </w:r>
      <w:r w:rsidR="006C5927">
        <w:rPr>
          <w:rFonts w:ascii="Courier New" w:hAnsi="Courier New" w:cs="Courier New"/>
          <w:b/>
          <w:sz w:val="22"/>
          <w:szCs w:val="22"/>
          <w:lang w:eastAsia="ru-RU"/>
        </w:rPr>
        <w:t>ю</w:t>
      </w:r>
      <w:r w:rsidRPr="00E7677F">
        <w:rPr>
          <w:rFonts w:ascii="Courier New" w:hAnsi="Courier New" w:cs="Courier New"/>
          <w:lang w:eastAsia="ru-RU"/>
        </w:rPr>
        <w:t xml:space="preserve"> 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  <w:r w:rsidR="008D21CE" w:rsidRPr="00E7677F">
        <w:rPr>
          <w:rFonts w:ascii="Courier New" w:hAnsi="Courier New" w:cs="Courier New"/>
          <w:lang w:eastAsia="ru-RU"/>
        </w:rPr>
        <w:t xml:space="preserve">                                                                                             </w:t>
      </w:r>
      <w:r w:rsidR="000F3B3D" w:rsidRPr="00E7677F">
        <w:rPr>
          <w:rFonts w:ascii="Courier New" w:hAnsi="Courier New" w:cs="Courier New"/>
          <w:sz w:val="22"/>
          <w:szCs w:val="22"/>
          <w:lang w:eastAsia="ru-RU"/>
        </w:rPr>
        <w:t xml:space="preserve">                                                                                                       Небельского сельского поселения №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13</w:t>
      </w:r>
      <w:r w:rsidR="000F3B3D" w:rsidRPr="00E7677F">
        <w:rPr>
          <w:rFonts w:ascii="Courier New" w:hAnsi="Courier New" w:cs="Courier New"/>
          <w:sz w:val="22"/>
          <w:szCs w:val="22"/>
          <w:lang w:eastAsia="ru-RU"/>
        </w:rPr>
        <w:t xml:space="preserve"> от</w:t>
      </w:r>
      <w:r w:rsidR="000A7E4F">
        <w:rPr>
          <w:rFonts w:ascii="Courier New" w:hAnsi="Courier New" w:cs="Courier New"/>
          <w:sz w:val="22"/>
          <w:szCs w:val="22"/>
          <w:lang w:eastAsia="ru-RU"/>
        </w:rPr>
        <w:t xml:space="preserve"> 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29</w:t>
      </w:r>
      <w:r w:rsidR="000A7E4F">
        <w:rPr>
          <w:rFonts w:ascii="Courier New" w:hAnsi="Courier New" w:cs="Courier New"/>
          <w:sz w:val="22"/>
          <w:szCs w:val="22"/>
          <w:lang w:eastAsia="ru-RU"/>
        </w:rPr>
        <w:t>.08</w:t>
      </w:r>
      <w:r w:rsidR="00696261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="000F3B3D"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0F3B3D" w:rsidRPr="00E7677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0F3B3D" w:rsidRPr="00E7677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696261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696261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F2462B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0F3B3D" w:rsidRPr="00E7677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F2462B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0F3B3D" w:rsidRPr="00E7677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F2462B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8D21CE" w:rsidRPr="00E7677F" w:rsidRDefault="008D21CE" w:rsidP="000F3B3D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0C4A0F" w:rsidRPr="00E7677F" w:rsidRDefault="000C4A0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Pr="00E7677F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696261" w:rsidRPr="00E7677F" w:rsidRDefault="00696261" w:rsidP="0069626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ВЕДОМСТВЕННАЯ СТРУКТУРА РАСХОДОВ БЮДЖЕТА НЕБЕЛЬСКОЕ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КЛАССИФИКАЦИИ РАСХОДОВ БЮДЖЕТА НА 2025 ГОД И ПЛАНОВЫЙ ПЕРИОД 2026-2027 ГОДОВ</w:t>
      </w:r>
    </w:p>
    <w:p w:rsidR="00696261" w:rsidRPr="00E7677F" w:rsidRDefault="00696261" w:rsidP="00696261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4111"/>
        <w:gridCol w:w="992"/>
        <w:gridCol w:w="1276"/>
        <w:gridCol w:w="1701"/>
        <w:gridCol w:w="992"/>
        <w:gridCol w:w="1985"/>
        <w:gridCol w:w="1843"/>
        <w:gridCol w:w="1984"/>
      </w:tblGrid>
      <w:tr w:rsidR="00696261" w:rsidRPr="00E7677F" w:rsidTr="00696261">
        <w:trPr>
          <w:trHeight w:val="99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696261" w:rsidRPr="00E7677F" w:rsidTr="00696261">
        <w:trPr>
          <w:trHeight w:val="315"/>
          <w:tblHeader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</w:tr>
      <w:tr w:rsidR="00696261" w:rsidRPr="00E7677F" w:rsidTr="00696261">
        <w:trPr>
          <w:trHeight w:val="110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«Эффективное управление органами местного самоуправления Небельского сельского поселения на 2024год и плановый период 2025,2026год»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0A7E4F" w:rsidP="00EC0FA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A7E4F">
              <w:rPr>
                <w:rFonts w:ascii="Courier New" w:hAnsi="Courier New" w:cs="Courier New"/>
                <w:bCs/>
                <w:sz w:val="22"/>
                <w:szCs w:val="22"/>
                <w:highlight w:val="green"/>
                <w:lang w:eastAsia="ru-RU"/>
              </w:rPr>
              <w:t>7</w:t>
            </w:r>
            <w:r w:rsidR="00EC0FA1">
              <w:rPr>
                <w:rFonts w:ascii="Courier New" w:hAnsi="Courier New" w:cs="Courier New"/>
                <w:bCs/>
                <w:sz w:val="22"/>
                <w:szCs w:val="22"/>
                <w:highlight w:val="green"/>
                <w:lang w:eastAsia="ru-RU"/>
              </w:rPr>
              <w:t> 448 603</w:t>
            </w:r>
            <w:r w:rsidRPr="000A7E4F">
              <w:rPr>
                <w:rFonts w:ascii="Courier New" w:hAnsi="Courier New" w:cs="Courier New"/>
                <w:bCs/>
                <w:sz w:val="22"/>
                <w:szCs w:val="22"/>
                <w:highlight w:val="green"/>
                <w:lang w:eastAsia="ru-RU"/>
              </w:rPr>
              <w:t>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3 006 628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3 012 588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,83</w:t>
            </w:r>
          </w:p>
        </w:tc>
      </w:tr>
      <w:tr w:rsidR="00696261" w:rsidRPr="00E7677F" w:rsidTr="00696261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Подпрограмма1                                  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0A7E4F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3458B">
              <w:rPr>
                <w:rFonts w:ascii="Courier New" w:hAnsi="Courier New" w:cs="Courier New"/>
                <w:sz w:val="22"/>
                <w:szCs w:val="22"/>
                <w:highlight w:val="yellow"/>
              </w:rPr>
              <w:t>1 215 206,00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696261" w:rsidRPr="00E7677F" w:rsidTr="00696261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"Создание условий для эффективного функционирования должностного лица системы органов местного самоуправления"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>Направление расходов.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347E0B" w:rsidP="000A7E4F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A7E4F">
              <w:rPr>
                <w:rFonts w:ascii="Courier New" w:hAnsi="Courier New" w:cs="Courier New"/>
                <w:sz w:val="22"/>
                <w:szCs w:val="22"/>
              </w:rPr>
              <w:t> 215 206</w:t>
            </w:r>
            <w:r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0A7E4F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61790">
              <w:rPr>
                <w:rFonts w:ascii="Courier New" w:hAnsi="Courier New" w:cs="Courier New"/>
                <w:sz w:val="22"/>
                <w:szCs w:val="22"/>
                <w:highlight w:val="cyan"/>
              </w:rPr>
              <w:t>933 338,00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</w:tr>
      <w:tr w:rsidR="00696261" w:rsidRPr="00E7677F" w:rsidTr="00696261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0A7E4F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61790">
              <w:rPr>
                <w:rFonts w:ascii="Courier New" w:hAnsi="Courier New" w:cs="Courier New"/>
                <w:sz w:val="22"/>
                <w:szCs w:val="22"/>
                <w:highlight w:val="cyan"/>
              </w:rPr>
              <w:t>933 338,00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</w:tr>
      <w:tr w:rsidR="00696261" w:rsidRPr="00E7677F" w:rsidTr="00696261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347E0B" w:rsidP="000A7E4F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A7E4F">
              <w:rPr>
                <w:rFonts w:ascii="Courier New" w:hAnsi="Courier New" w:cs="Courier New"/>
                <w:sz w:val="22"/>
                <w:szCs w:val="22"/>
                <w:highlight w:val="cyan"/>
              </w:rPr>
              <w:t>2</w:t>
            </w:r>
            <w:r w:rsidR="000A7E4F" w:rsidRPr="000A7E4F">
              <w:rPr>
                <w:rFonts w:ascii="Courier New" w:hAnsi="Courier New" w:cs="Courier New"/>
                <w:sz w:val="22"/>
                <w:szCs w:val="22"/>
                <w:highlight w:val="cyan"/>
              </w:rPr>
              <w:t>81</w:t>
            </w:r>
            <w:r w:rsidRPr="000A7E4F">
              <w:rPr>
                <w:rFonts w:ascii="Courier New" w:hAnsi="Courier New" w:cs="Courier New"/>
                <w:sz w:val="22"/>
                <w:szCs w:val="22"/>
                <w:highlight w:val="cyan"/>
              </w:rPr>
              <w:t> </w:t>
            </w:r>
            <w:r w:rsidR="000A7E4F" w:rsidRPr="000A7E4F">
              <w:rPr>
                <w:rFonts w:ascii="Courier New" w:hAnsi="Courier New" w:cs="Courier New"/>
                <w:sz w:val="22"/>
                <w:szCs w:val="22"/>
                <w:highlight w:val="cyan"/>
              </w:rPr>
              <w:t>868</w:t>
            </w:r>
            <w:r w:rsidR="00F2462B" w:rsidRPr="000A7E4F">
              <w:rPr>
                <w:rFonts w:ascii="Courier New" w:hAnsi="Courier New" w:cs="Courier New"/>
                <w:sz w:val="22"/>
                <w:szCs w:val="22"/>
                <w:highlight w:val="cyan"/>
              </w:rPr>
              <w:t>,0</w:t>
            </w:r>
            <w:r w:rsidRPr="000A7E4F">
              <w:rPr>
                <w:rFonts w:ascii="Courier New" w:hAnsi="Courier New" w:cs="Courier New"/>
                <w:sz w:val="22"/>
                <w:szCs w:val="22"/>
                <w:highlight w:val="cy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</w:tr>
      <w:tr w:rsidR="00696261" w:rsidRPr="00E7677F" w:rsidTr="00696261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0A7E4F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A7E4F">
              <w:rPr>
                <w:rFonts w:ascii="Courier New" w:hAnsi="Courier New" w:cs="Courier New"/>
                <w:sz w:val="22"/>
                <w:szCs w:val="22"/>
                <w:highlight w:val="cyan"/>
              </w:rPr>
              <w:t>281 868,00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</w:tr>
      <w:tr w:rsidR="00696261" w:rsidRPr="00E7677F" w:rsidTr="00696261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outlineLvl w:val="0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Подпрограмма2 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0A7E4F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3458B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5 386 397,18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130F2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130F24" w:rsidRPr="00E7677F">
              <w:rPr>
                <w:rFonts w:ascii="Courier New" w:hAnsi="Courier New" w:cs="Courier New"/>
                <w:sz w:val="22"/>
                <w:szCs w:val="22"/>
              </w:rPr>
              <w:t>838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130F24" w:rsidRPr="00E7677F">
              <w:rPr>
                <w:rFonts w:ascii="Courier New" w:hAnsi="Courier New" w:cs="Courier New"/>
                <w:sz w:val="22"/>
                <w:szCs w:val="22"/>
              </w:rPr>
              <w:t>099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862C1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862C10" w:rsidRPr="00E7677F">
              <w:rPr>
                <w:rFonts w:ascii="Courier New" w:hAnsi="Courier New" w:cs="Courier New"/>
                <w:sz w:val="22"/>
                <w:szCs w:val="22"/>
              </w:rPr>
              <w:t>830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862C10" w:rsidRPr="00E7677F">
              <w:rPr>
                <w:rFonts w:ascii="Courier New" w:hAnsi="Courier New" w:cs="Courier New"/>
                <w:sz w:val="22"/>
                <w:szCs w:val="22"/>
              </w:rPr>
              <w:t>259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</w:tr>
      <w:tr w:rsidR="00696261" w:rsidRPr="00E7677F" w:rsidTr="00696261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 xml:space="preserve">Основное мероприятие 2.2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Направление расходов.Финансирование мероприятий по обеспечению деятельности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0A7E4F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A7E4F">
              <w:rPr>
                <w:rFonts w:ascii="Courier New" w:hAnsi="Courier New" w:cs="Courier New"/>
                <w:sz w:val="22"/>
                <w:szCs w:val="22"/>
                <w:lang w:eastAsia="ru-RU"/>
              </w:rPr>
              <w:t>5 386 397,18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1 838 099,51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1 830 259,51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0A7E4F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3458B">
              <w:rPr>
                <w:rFonts w:ascii="Courier New" w:hAnsi="Courier New" w:cs="Courier New"/>
                <w:sz w:val="22"/>
                <w:szCs w:val="22"/>
                <w:highlight w:val="cyan"/>
              </w:rPr>
              <w:t>3 311 665,00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730 514,80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730 574,82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0A7E4F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2 </w:t>
            </w:r>
            <w:r w:rsidR="000A7E4F"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543</w:t>
            </w:r>
            <w:r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 </w:t>
            </w:r>
            <w:r w:rsidR="000A7E4F"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695</w:t>
            </w:r>
            <w:r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,</w:t>
            </w:r>
            <w:r w:rsidR="000A7E4F"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561 071,27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0A7E4F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2 543 695,00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561 071,27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696261" w:rsidRPr="00E7677F" w:rsidTr="00696261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0A7E4F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767 970,00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169 457,45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0A7E4F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767 970,00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169 457,45</w:t>
            </w:r>
          </w:p>
        </w:tc>
      </w:tr>
      <w:tr w:rsidR="00696261" w:rsidRPr="00E7677F" w:rsidTr="00696261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696261" w:rsidRPr="00E7677F" w:rsidTr="00696261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95EBA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1 603 550,00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947 584,70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95EBA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1 603 550,00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947 584,70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F2462B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8 315,00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F2462B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8 315,00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F764C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C33379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6F764C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F764C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C33379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F764C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C33379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176 275,18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</w:tr>
      <w:tr w:rsidR="006F764C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C33379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C33379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6F764C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E7677F" w:rsidRDefault="006F764C" w:rsidP="00696261">
            <w:pPr>
              <w:suppressAutoHyphens w:val="0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Default="006F764C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4C" w:rsidRPr="00E7677F" w:rsidRDefault="006F764C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B44AD5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B44AD5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49 992,00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49 992,00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696261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платежей(штрафы,пени)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B95EBA" w:rsidRDefault="00B95EBA" w:rsidP="00696261">
            <w:pPr>
              <w:suppressAutoHyphens w:val="0"/>
              <w:rPr>
                <w:rFonts w:ascii="Courier New" w:hAnsi="Courier New" w:cs="Courier New"/>
                <w:highlight w:val="cyan"/>
                <w:lang w:eastAsia="ru-RU"/>
              </w:rPr>
            </w:pPr>
            <w:r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1</w:t>
            </w:r>
            <w:r w:rsidR="00696261"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95EBA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1</w:t>
            </w:r>
            <w:r w:rsidR="00696261"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Подпрограмма3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95EBA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8728D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8728DB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Подпрограмма4</w:t>
            </w:r>
          </w:p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8728DB" w:rsidRDefault="008728DB" w:rsidP="00696261">
            <w:pPr>
              <w:suppressAutoHyphens w:val="0"/>
              <w:rPr>
                <w:rFonts w:ascii="Courier New" w:hAnsi="Courier New" w:cs="Courier New"/>
                <w:highlight w:val="cyan"/>
                <w:lang w:eastAsia="ru-RU"/>
              </w:rPr>
            </w:pPr>
            <w:r w:rsidRPr="00B95EBA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Подпрограмма5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95EBA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343 6</w:t>
            </w:r>
            <w:r w:rsidR="00696261" w:rsidRPr="008728DB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387 900,00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95EBA" w:rsidP="00B95EBA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263</w:t>
            </w:r>
            <w:r w:rsidR="00696261"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 </w:t>
            </w:r>
            <w:r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901</w:t>
            </w:r>
            <w:r w:rsidR="00696261"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,</w:t>
            </w:r>
            <w:r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261 121,80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696261" w:rsidRPr="00E7677F" w:rsidTr="00696261">
        <w:trPr>
          <w:trHeight w:val="3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95EBA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5EBA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263 901,72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261 121,80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696261" w:rsidRPr="00E7677F" w:rsidTr="00696261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B95EB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79</w:t>
            </w:r>
            <w:r w:rsidR="00B95EBA"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698</w:t>
            </w:r>
            <w:r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,</w:t>
            </w:r>
            <w:r w:rsidR="00B95EBA"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112 978,20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89 973,73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95EBA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95EBA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79698,28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112 978,20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89 973,73</w:t>
            </w:r>
          </w:p>
        </w:tc>
      </w:tr>
      <w:tr w:rsidR="00696261" w:rsidRPr="00E7677F" w:rsidTr="00696261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Подпрограмма6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Реализация мер по обеспечению пожарной безопасности на территории Небельского сельского поселения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8728DB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5EB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8728DB" w:rsidRPr="00E7677F" w:rsidTr="00696261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696261" w:rsidRPr="00E7677F" w:rsidTr="00696261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696261" w:rsidRPr="00E7677F" w:rsidTr="00696261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Подпрограмма7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«Содержание автомобильных дорог на территор Небельского сельского поселения"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0409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8728DB" w:rsidRPr="00E7677F" w:rsidTr="00696261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 Небельского сельского поселения"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44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Благоустройство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728DB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80 019,65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</w:tr>
      <w:tr w:rsidR="008728DB" w:rsidRPr="00E7677F" w:rsidTr="00696261">
        <w:trPr>
          <w:trHeight w:val="4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4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инфроструктуры уличного освещения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8728DB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73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69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696261" w:rsidRPr="00E7677F" w:rsidTr="00696261">
        <w:trPr>
          <w:trHeight w:val="3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696261" w:rsidRPr="00E7677F" w:rsidTr="00696261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696261" w:rsidRPr="00E7677F" w:rsidTr="00696261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Подпрограмма9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95EBA">
              <w:rPr>
                <w:rFonts w:ascii="Courier New" w:hAnsi="Courier New" w:cs="Courier New"/>
                <w:bCs/>
                <w:lang w:eastAsia="ru-RU"/>
              </w:rPr>
              <w:t>402 681,00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E77E02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88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 xml:space="preserve">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 xml:space="preserve">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государственных(муниципальных) нужд.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 рамках проекта народные инициативы.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Другие вопросы в области культуры.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60 427</w:t>
            </w:r>
            <w:r w:rsidR="00696261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120 462</w:t>
            </w:r>
            <w:r w:rsidR="00696261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</w:tr>
      <w:tr w:rsidR="00E77E02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7E02" w:rsidRDefault="00E77E02" w:rsidP="00696261">
            <w:pPr>
              <w:suppressAutoHyphens w:val="0"/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t>ИТОГО по муниципальным програмам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B95EBA" w:rsidP="00EC0FA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5EBA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7</w:t>
            </w:r>
            <w:r w:rsidR="00EC0FA1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 448 603</w:t>
            </w:r>
            <w:r w:rsidRPr="00B95EBA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3 006 628,83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3 012 588,83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7E02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</w:pPr>
            <w:r w:rsidRPr="00E77E02"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t>Непрограммные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696261" w:rsidRPr="00E7677F" w:rsidTr="00696261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10 871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10 871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11 870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84 551,17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 .Перечисления другим бюджетам бюджетной системы Российской Федерации(согласно согл.) 44 ФЗ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 .Перечисления другим бюджетам бюджетной системы Российской Федерации(согласно согл.) ГОЧС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 .Перечисления другим бюджетам бюджетной системы Российской Федерации(согласно согл.) КСП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73 681,00</w:t>
            </w:r>
          </w:p>
        </w:tc>
      </w:tr>
      <w:tr w:rsidR="00696261" w:rsidRPr="00E7677F" w:rsidTr="0069626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61" w:rsidRPr="00E7677F" w:rsidRDefault="00E77E02" w:rsidP="0069626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Всего по расходам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B95EBA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5EBA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7 471 345,00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130F2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091 180,00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3 097 140,00</w:t>
            </w:r>
          </w:p>
        </w:tc>
      </w:tr>
    </w:tbl>
    <w:p w:rsidR="00696261" w:rsidRPr="00E7677F" w:rsidRDefault="00696261" w:rsidP="00696261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696261" w:rsidRPr="00E7677F" w:rsidRDefault="00696261" w:rsidP="00696261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Pr="00E7677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61790" w:rsidRDefault="00861790" w:rsidP="00C33379">
      <w:pPr>
        <w:pStyle w:val="ac"/>
        <w:rPr>
          <w:lang w:eastAsia="ru-RU"/>
        </w:rPr>
      </w:pPr>
    </w:p>
    <w:p w:rsidR="00861790" w:rsidRDefault="00861790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5EBA" w:rsidRDefault="00B95EBA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5EBA" w:rsidRDefault="00B95EBA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5EBA" w:rsidRDefault="00B95EBA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5EBA" w:rsidRDefault="00B95EBA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5EBA" w:rsidRDefault="00B95EBA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5EBA" w:rsidRDefault="00B95EBA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5EBA" w:rsidRDefault="00B95EBA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5EBA" w:rsidRDefault="00B95EBA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5EBA" w:rsidRDefault="00B95EBA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5EBA" w:rsidRDefault="00B95EBA" w:rsidP="005B6C19">
      <w:pPr>
        <w:suppressAutoHyphens w:val="0"/>
        <w:rPr>
          <w:rFonts w:ascii="Courier New" w:hAnsi="Courier New" w:cs="Courier New"/>
          <w:sz w:val="22"/>
          <w:szCs w:val="22"/>
          <w:lang w:eastAsia="ru-RU"/>
        </w:rPr>
      </w:pPr>
    </w:p>
    <w:p w:rsidR="00B95EBA" w:rsidRDefault="00B95EBA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61790" w:rsidRDefault="00861790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Приложение № 8</w:t>
      </w:r>
    </w:p>
    <w:p w:rsidR="00861790" w:rsidRPr="00E7677F" w:rsidRDefault="00861790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2C4D34">
        <w:rPr>
          <w:rFonts w:ascii="Courier New" w:hAnsi="Courier New" w:cs="Courier New"/>
          <w:b/>
          <w:sz w:val="22"/>
          <w:szCs w:val="22"/>
          <w:lang w:eastAsia="ru-RU"/>
        </w:rPr>
        <w:t>к решени</w:t>
      </w:r>
      <w:r w:rsidR="006C5927">
        <w:rPr>
          <w:rFonts w:ascii="Courier New" w:hAnsi="Courier New" w:cs="Courier New"/>
          <w:b/>
          <w:sz w:val="22"/>
          <w:szCs w:val="22"/>
          <w:lang w:eastAsia="ru-RU"/>
        </w:rPr>
        <w:t>ю</w:t>
      </w:r>
      <w:r w:rsidRPr="00E7677F">
        <w:rPr>
          <w:rFonts w:ascii="Courier New" w:hAnsi="Courier New" w:cs="Courier New"/>
          <w:lang w:eastAsia="ru-RU"/>
        </w:rPr>
        <w:t xml:space="preserve"> 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861790" w:rsidRPr="00E7677F" w:rsidRDefault="00861790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Небельского сельского поселения №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13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Pr="00861790">
        <w:rPr>
          <w:rFonts w:ascii="Courier New" w:hAnsi="Courier New" w:cs="Courier New"/>
          <w:sz w:val="22"/>
          <w:szCs w:val="22"/>
          <w:highlight w:val="yellow"/>
          <w:lang w:eastAsia="ru-RU"/>
        </w:rPr>
        <w:t xml:space="preserve">от  </w:t>
      </w:r>
      <w:r w:rsidR="005B6C19">
        <w:rPr>
          <w:rFonts w:ascii="Courier New" w:hAnsi="Courier New" w:cs="Courier New"/>
          <w:sz w:val="22"/>
          <w:szCs w:val="22"/>
          <w:highlight w:val="yellow"/>
          <w:lang w:eastAsia="ru-RU"/>
        </w:rPr>
        <w:t>29</w:t>
      </w:r>
      <w:r w:rsidRPr="00861790">
        <w:rPr>
          <w:rFonts w:ascii="Courier New" w:hAnsi="Courier New" w:cs="Courier New"/>
          <w:sz w:val="22"/>
          <w:szCs w:val="22"/>
          <w:highlight w:val="yellow"/>
          <w:lang w:eastAsia="ru-RU"/>
        </w:rPr>
        <w:t>.08.2025 года</w:t>
      </w:r>
    </w:p>
    <w:p w:rsidR="00861790" w:rsidRPr="00E7677F" w:rsidRDefault="00861790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861790" w:rsidRPr="00E7677F" w:rsidRDefault="00861790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20 ОТ 27.12.2024 Г. </w:t>
      </w:r>
    </w:p>
    <w:tbl>
      <w:tblPr>
        <w:tblpPr w:leftFromText="180" w:rightFromText="180" w:vertAnchor="page" w:horzAnchor="margin" w:tblpXSpec="center" w:tblpY="6646"/>
        <w:tblW w:w="124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7"/>
        <w:gridCol w:w="1843"/>
        <w:gridCol w:w="2693"/>
        <w:gridCol w:w="2551"/>
      </w:tblGrid>
      <w:tr w:rsidR="00C33379" w:rsidRPr="00E7677F" w:rsidTr="00C33379">
        <w:trPr>
          <w:trHeight w:hRule="exact" w:val="433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2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Наименование</w:t>
            </w:r>
            <w:r w:rsidRPr="00E7677F">
              <w:rPr>
                <w:rFonts w:ascii="Courier New" w:hAnsi="Courier New" w:cs="Courier New"/>
                <w:bCs/>
                <w:spacing w:val="14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субвенции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291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2025</w:t>
            </w:r>
            <w:r w:rsidRPr="00E7677F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25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2026</w:t>
            </w:r>
            <w:r w:rsidRPr="00E7677F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3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2027</w:t>
            </w:r>
            <w:r w:rsidRPr="00E7677F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</w:tr>
      <w:tr w:rsidR="00C33379" w:rsidRPr="00E7677F" w:rsidTr="00C33379">
        <w:trPr>
          <w:trHeight w:hRule="exact" w:val="388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Субвенции,</w:t>
            </w:r>
            <w:r w:rsidRPr="00E7677F">
              <w:rPr>
                <w:rFonts w:ascii="Courier New" w:hAnsi="Courier New" w:cs="Courier New"/>
                <w:bCs/>
                <w:spacing w:val="1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 w:rsidRPr="0086179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  <w:highlight w:val="yellow"/>
              </w:rPr>
              <w:t>344 300,00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374 800,00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388 600,00</w:t>
            </w:r>
          </w:p>
        </w:tc>
      </w:tr>
      <w:tr w:rsidR="00C33379" w:rsidRPr="00E7677F" w:rsidTr="00C33379">
        <w:trPr>
          <w:trHeight w:hRule="exact" w:val="281"/>
        </w:trPr>
        <w:tc>
          <w:tcPr>
            <w:tcW w:w="124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w w:val="105"/>
                <w:sz w:val="22"/>
                <w:szCs w:val="22"/>
              </w:rPr>
              <w:t xml:space="preserve">в </w:t>
            </w:r>
            <w:r w:rsidRPr="00E7677F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том</w:t>
            </w:r>
            <w:r w:rsidRPr="00E7677F">
              <w:rPr>
                <w:rFonts w:ascii="Courier New" w:hAnsi="Courier New" w:cs="Courier New"/>
                <w:bCs/>
                <w:spacing w:val="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числе:</w:t>
            </w:r>
          </w:p>
        </w:tc>
      </w:tr>
      <w:tr w:rsidR="00C33379" w:rsidRPr="00E7677F" w:rsidTr="00C33379">
        <w:trPr>
          <w:trHeight w:hRule="exact" w:val="993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Субвенции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бюджетам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осуществление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первичного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воинского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учета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территориях,</w:t>
            </w:r>
            <w:r w:rsidRPr="00E7677F">
              <w:rPr>
                <w:rFonts w:ascii="Courier New" w:hAnsi="Courier New" w:cs="Courier New"/>
                <w:spacing w:val="63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где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отсутствуют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военные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комиссариаты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343 6</w:t>
            </w: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374 100,00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387 900,00</w:t>
            </w:r>
          </w:p>
        </w:tc>
      </w:tr>
      <w:tr w:rsidR="00C33379" w:rsidRPr="00E7677F" w:rsidTr="00C33379">
        <w:trPr>
          <w:trHeight w:hRule="exact" w:val="1991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Субвенции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осуществление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областных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государственных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полномочий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>по</w:t>
            </w:r>
            <w:r w:rsidRPr="00E7677F">
              <w:rPr>
                <w:rFonts w:ascii="Courier New" w:hAnsi="Courier New" w:cs="Courier New"/>
                <w:spacing w:val="6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определению</w:t>
            </w:r>
            <w:r w:rsidRPr="00E7677F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перечня</w:t>
            </w:r>
            <w:r w:rsidRPr="00E7677F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должностных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лиц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органов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местного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самоуправления,</w:t>
            </w:r>
            <w:r w:rsidRPr="00E7677F">
              <w:rPr>
                <w:rFonts w:ascii="Courier New" w:hAnsi="Courier New" w:cs="Courier New"/>
                <w:spacing w:val="49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3"/>
                <w:w w:val="105"/>
                <w:sz w:val="22"/>
                <w:szCs w:val="22"/>
              </w:rPr>
              <w:t>уполномоченных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составлять</w:t>
            </w:r>
            <w:r w:rsidRPr="00E7677F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 xml:space="preserve">протоколы 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об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административных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правонарушениях,</w:t>
            </w:r>
            <w:r w:rsidRPr="00E7677F">
              <w:rPr>
                <w:rFonts w:ascii="Courier New" w:hAnsi="Courier New" w:cs="Courier New"/>
                <w:spacing w:val="57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предусмотренных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отдельными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законами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Иркутской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области</w:t>
            </w:r>
            <w:r w:rsidRPr="00E7677F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об</w:t>
            </w:r>
            <w:r w:rsidRPr="00E7677F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административной</w:t>
            </w:r>
            <w:r w:rsidRPr="00E7677F">
              <w:rPr>
                <w:rFonts w:ascii="Courier New" w:hAnsi="Courier New" w:cs="Courier New"/>
                <w:spacing w:val="65"/>
                <w:w w:val="105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ответственности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700,00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C33379" w:rsidRPr="00E7677F" w:rsidRDefault="00C33379" w:rsidP="00C33379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700,00</w:t>
            </w:r>
          </w:p>
        </w:tc>
      </w:tr>
    </w:tbl>
    <w:p w:rsidR="00861790" w:rsidRPr="00E7677F" w:rsidRDefault="00861790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2025 ГОД</w:t>
      </w:r>
    </w:p>
    <w:p w:rsidR="00861790" w:rsidRPr="00E7677F" w:rsidRDefault="00861790" w:rsidP="0086179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2026-2027 ГОДОВ»</w:t>
      </w:r>
    </w:p>
    <w:p w:rsidR="00861790" w:rsidRPr="00E7677F" w:rsidRDefault="00861790" w:rsidP="00861790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61790" w:rsidRDefault="00861790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C33379" w:rsidRDefault="00C33379" w:rsidP="005B6C19">
      <w:pPr>
        <w:rPr>
          <w:rFonts w:ascii="Courier New" w:hAnsi="Courier New" w:cs="Courier New"/>
          <w:sz w:val="22"/>
          <w:szCs w:val="22"/>
        </w:rPr>
      </w:pPr>
    </w:p>
    <w:p w:rsidR="005B6C19" w:rsidRDefault="005B6C19" w:rsidP="005B6C19">
      <w:pPr>
        <w:rPr>
          <w:rFonts w:ascii="Courier New" w:hAnsi="Courier New" w:cs="Courier New"/>
          <w:sz w:val="22"/>
          <w:szCs w:val="22"/>
        </w:rPr>
      </w:pPr>
    </w:p>
    <w:p w:rsidR="00975CF1" w:rsidRPr="00E7677F" w:rsidRDefault="00975CF1" w:rsidP="00975CF1">
      <w:pPr>
        <w:jc w:val="right"/>
        <w:rPr>
          <w:rFonts w:ascii="Courier New" w:hAnsi="Courier New" w:cs="Courier New"/>
          <w:sz w:val="22"/>
          <w:szCs w:val="22"/>
        </w:rPr>
      </w:pPr>
      <w:r w:rsidRPr="00E7677F">
        <w:rPr>
          <w:rFonts w:ascii="Courier New" w:hAnsi="Courier New" w:cs="Courier New"/>
          <w:sz w:val="22"/>
          <w:szCs w:val="22"/>
        </w:rPr>
        <w:lastRenderedPageBreak/>
        <w:t>Приложение № 12</w:t>
      </w:r>
    </w:p>
    <w:p w:rsidR="002C4D34" w:rsidRDefault="002C4D34" w:rsidP="00B743DA">
      <w:pPr>
        <w:suppressAutoHyphens w:val="0"/>
        <w:jc w:val="right"/>
        <w:rPr>
          <w:rFonts w:ascii="Courier New" w:hAnsi="Courier New" w:cs="Courier New"/>
          <w:sz w:val="22"/>
          <w:szCs w:val="22"/>
        </w:rPr>
      </w:pPr>
      <w:r w:rsidRPr="002C4D34">
        <w:rPr>
          <w:rFonts w:ascii="Courier New" w:hAnsi="Courier New" w:cs="Courier New"/>
          <w:b/>
          <w:sz w:val="22"/>
          <w:szCs w:val="22"/>
          <w:lang w:eastAsia="ru-RU"/>
        </w:rPr>
        <w:t>к решени</w:t>
      </w:r>
      <w:r w:rsidR="006C5927">
        <w:rPr>
          <w:rFonts w:ascii="Courier New" w:hAnsi="Courier New" w:cs="Courier New"/>
          <w:b/>
          <w:sz w:val="22"/>
          <w:szCs w:val="22"/>
          <w:lang w:eastAsia="ru-RU"/>
        </w:rPr>
        <w:t>ю</w:t>
      </w:r>
      <w:r w:rsidRPr="00E7677F">
        <w:rPr>
          <w:rFonts w:ascii="Courier New" w:hAnsi="Courier New" w:cs="Courier New"/>
          <w:lang w:eastAsia="ru-RU"/>
        </w:rPr>
        <w:t xml:space="preserve"> 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  <w:r w:rsidR="00975CF1" w:rsidRPr="00E7677F">
        <w:rPr>
          <w:rFonts w:ascii="Courier New" w:hAnsi="Courier New" w:cs="Courier New"/>
          <w:sz w:val="22"/>
          <w:szCs w:val="22"/>
        </w:rPr>
        <w:t xml:space="preserve"> </w:t>
      </w:r>
      <w:r w:rsidR="008D21CE" w:rsidRPr="00E7677F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</w:t>
      </w:r>
    </w:p>
    <w:p w:rsidR="00B743DA" w:rsidRPr="00E7677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Небельского сельского поселения №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13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1F5C1E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5B6C19">
        <w:rPr>
          <w:rFonts w:ascii="Courier New" w:hAnsi="Courier New" w:cs="Courier New"/>
          <w:sz w:val="22"/>
          <w:szCs w:val="22"/>
          <w:lang w:eastAsia="ru-RU"/>
        </w:rPr>
        <w:t>29</w:t>
      </w:r>
      <w:r w:rsidR="001F5C1E">
        <w:rPr>
          <w:rFonts w:ascii="Courier New" w:hAnsi="Courier New" w:cs="Courier New"/>
          <w:sz w:val="22"/>
          <w:szCs w:val="22"/>
          <w:lang w:eastAsia="ru-RU"/>
        </w:rPr>
        <w:t>.08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B743DA" w:rsidRPr="00E7677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B743DA" w:rsidRPr="00E7677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B743DA" w:rsidRPr="00E7677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B743DA" w:rsidRPr="00E7677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975CF1" w:rsidRPr="00E7677F" w:rsidRDefault="00975CF1" w:rsidP="00B743DA">
      <w:pPr>
        <w:suppressAutoHyphens w:val="0"/>
        <w:jc w:val="center"/>
        <w:rPr>
          <w:rFonts w:ascii="Courier New" w:hAnsi="Courier New" w:cs="Courier New"/>
          <w:sz w:val="22"/>
          <w:szCs w:val="22"/>
        </w:rPr>
      </w:pPr>
    </w:p>
    <w:p w:rsidR="00D9201A" w:rsidRPr="00E7677F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62C10" w:rsidRPr="00E7677F" w:rsidRDefault="00862C10" w:rsidP="00862C10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БЮДЖЕТНЫЕ АССИГНОВАНИЯ НА ФИНАНСОВОЕ ОБЕСПЕЧЕНИЕ МУНИЦИПАЛЬНЫХ ПРОГРАММ </w:t>
      </w:r>
    </w:p>
    <w:p w:rsidR="00862C10" w:rsidRPr="00E7677F" w:rsidRDefault="00862C10" w:rsidP="00862C10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 ГОДОВ</w:t>
      </w:r>
    </w:p>
    <w:p w:rsidR="00862C10" w:rsidRPr="00E7677F" w:rsidRDefault="00862C10" w:rsidP="00862C1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459" w:type="dxa"/>
        <w:tblInd w:w="675" w:type="dxa"/>
        <w:tblLayout w:type="fixed"/>
        <w:tblLook w:val="04A0"/>
      </w:tblPr>
      <w:tblGrid>
        <w:gridCol w:w="849"/>
        <w:gridCol w:w="6381"/>
        <w:gridCol w:w="1701"/>
        <w:gridCol w:w="1842"/>
        <w:gridCol w:w="1843"/>
        <w:gridCol w:w="1843"/>
      </w:tblGrid>
      <w:tr w:rsidR="00862C10" w:rsidRPr="00E7677F" w:rsidTr="00CF498D">
        <w:trPr>
          <w:trHeight w:val="630"/>
          <w:tblHeader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862C10" w:rsidRPr="00E7677F" w:rsidTr="00CF498D">
        <w:trPr>
          <w:trHeight w:val="315"/>
          <w:tblHeader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862C10" w:rsidRPr="00E7677F" w:rsidTr="00CF498D">
        <w:trPr>
          <w:trHeight w:val="14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«Эффективное управление органами местного самоуправления Небельского сельского поселения на 2025год и плановый период 2026,2027год»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B95EBA" w:rsidP="00EC0FA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5EBA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7</w:t>
            </w:r>
            <w:r w:rsidR="00EC0FA1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 448 603</w:t>
            </w:r>
            <w:r w:rsidRPr="00B95EBA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3 006 628,83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3 012 588,83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C0FA1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F764C">
              <w:rPr>
                <w:rFonts w:ascii="Courier New" w:hAnsi="Courier New" w:cs="Courier New"/>
                <w:sz w:val="22"/>
                <w:szCs w:val="22"/>
                <w:highlight w:val="cyan"/>
              </w:rPr>
              <w:t>1 215 206,00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862C10" w:rsidRPr="00E7677F" w:rsidTr="00CF498D">
        <w:trPr>
          <w:trHeight w:val="70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C0FA1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1 215 206,00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7" w:name="RANGE!C13:G14"/>
            <w:bookmarkStart w:id="8" w:name="RANGE!C13"/>
            <w:bookmarkEnd w:id="7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Обеспечению деятельности главы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8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C0FA1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1 215 206,00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862C10" w:rsidRPr="00E7677F" w:rsidTr="00CF498D">
        <w:trPr>
          <w:trHeight w:val="69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Подпрограмма2 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8820000000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C0FA1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F764C">
              <w:rPr>
                <w:rFonts w:ascii="Courier New" w:hAnsi="Courier New" w:cs="Courier New"/>
                <w:sz w:val="22"/>
                <w:szCs w:val="22"/>
                <w:highlight w:val="cyan"/>
              </w:rPr>
              <w:t>5 386 397,18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</w:rPr>
              <w:t>838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</w:rPr>
              <w:t>099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</w:rPr>
              <w:t> 830 259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</w:tr>
      <w:tr w:rsidR="00862C10" w:rsidRPr="00E7677F" w:rsidTr="00CF498D">
        <w:trPr>
          <w:trHeight w:val="70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C0FA1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5 386 397,18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1 838 099,51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1 830 259,51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C0FA1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5 386 397,18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1 838 099,51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1 830 259,51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Подпрограмма3               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Резервные средства.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F764C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3.2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Резервные средства. 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мероприятие3.2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Подпрограмма 4                                             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6F764C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Подпрограмма5                                      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C0FA1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F764C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343 6</w:t>
            </w:r>
            <w:r w:rsidR="00CF498D" w:rsidRPr="006F764C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</w:t>
            </w:r>
            <w:r w:rsidR="00862C10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862C10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387 900,00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 на осуществление первичного воинского учёта на территории, где отсутствуют военные комиссариаты»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C0FA1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387 900,00</w:t>
            </w:r>
          </w:p>
        </w:tc>
      </w:tr>
      <w:tr w:rsidR="00862C10" w:rsidRPr="00E7677F" w:rsidTr="00CF498D">
        <w:trPr>
          <w:trHeight w:val="86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 на финансирование осуществление первичного воинского учёта на территории, где отсутствуют военные комиссариаты»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88520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6F764C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387 9</w:t>
            </w:r>
            <w:r w:rsidR="00862C10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</w:tr>
      <w:tr w:rsidR="00862C10" w:rsidRPr="00E7677F" w:rsidTr="00CF498D">
        <w:trPr>
          <w:trHeight w:val="10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 xml:space="preserve">Подпрограмма6                   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Реализация мер по обеспечению пожарной безопасности на территории Небельского сельского поселения.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F764C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862C10" w:rsidRPr="00E7677F" w:rsidTr="00CF498D">
        <w:trPr>
          <w:trHeight w:val="8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6.2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Подпрограмма7                   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 Небельского сельского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CF498D">
        <w:trPr>
          <w:trHeight w:val="9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Основное мероприятие 7.2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территории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8872500000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Народные инициативы 2023                                   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территории Небельского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8872500000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Подпрограмма8                                  "Благоустройство"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F764C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80 019,65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80 000,00</w:t>
            </w:r>
          </w:p>
        </w:tc>
      </w:tr>
      <w:tr w:rsidR="00862C10" w:rsidRPr="00E7677F" w:rsidTr="00CF498D">
        <w:trPr>
          <w:trHeight w:val="6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Основное мероприятие 8.2 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      Финансирование мероприятий по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862C10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80 000,00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Подпрограмма 9     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77E02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F764C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402 681</w:t>
            </w:r>
            <w:r w:rsidR="00862C10" w:rsidRPr="006F764C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9.2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Небельского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сельского поселения. Финансирование праздничных мероприятий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2C4D34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72 681,00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Небельского </w:t>
            </w:r>
            <w:r w:rsidR="002C4D34">
              <w:rPr>
                <w:rFonts w:ascii="Courier New" w:hAnsi="Courier New" w:cs="Courier New"/>
                <w:sz w:val="22"/>
                <w:szCs w:val="22"/>
              </w:rPr>
              <w:t>сельского поселения в том числе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Народные инициативы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2C4D34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862C10" w:rsidRPr="00E7677F" w:rsidTr="00CF498D">
        <w:trPr>
          <w:trHeight w:val="87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6F764C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F764C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7 448 603,83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3 006 628,83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3 012 588,83</w:t>
            </w:r>
          </w:p>
        </w:tc>
      </w:tr>
    </w:tbl>
    <w:p w:rsidR="001863BF" w:rsidRPr="00E7677F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737772" w:rsidRPr="00E7677F" w:rsidRDefault="00737772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sectPr w:rsidR="00737772" w:rsidRPr="00E7677F" w:rsidSect="00861790">
      <w:pgSz w:w="16838" w:h="11906" w:orient="landscape"/>
      <w:pgMar w:top="993" w:right="709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DBC" w:rsidRDefault="00C52DBC" w:rsidP="00C33379">
      <w:r>
        <w:separator/>
      </w:r>
    </w:p>
  </w:endnote>
  <w:endnote w:type="continuationSeparator" w:id="1">
    <w:p w:rsidR="00C52DBC" w:rsidRDefault="00C52DBC" w:rsidP="00C33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DBC" w:rsidRDefault="00C52DBC" w:rsidP="00C33379">
      <w:r>
        <w:separator/>
      </w:r>
    </w:p>
  </w:footnote>
  <w:footnote w:type="continuationSeparator" w:id="1">
    <w:p w:rsidR="00C52DBC" w:rsidRDefault="00C52DBC" w:rsidP="00C33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80FA3"/>
    <w:multiLevelType w:val="multilevel"/>
    <w:tmpl w:val="FC841B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8">
    <w:nsid w:val="23367F94"/>
    <w:multiLevelType w:val="hybridMultilevel"/>
    <w:tmpl w:val="29E0C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34F12A3"/>
    <w:multiLevelType w:val="multilevel"/>
    <w:tmpl w:val="5F301A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21451"/>
    <w:multiLevelType w:val="multilevel"/>
    <w:tmpl w:val="C19270A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2"/>
  </w:num>
  <w:num w:numId="7">
    <w:abstractNumId w:val="13"/>
  </w:num>
  <w:num w:numId="8">
    <w:abstractNumId w:val="5"/>
  </w:num>
  <w:num w:numId="9">
    <w:abstractNumId w:val="14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5C4B"/>
    <w:rsid w:val="000020EC"/>
    <w:rsid w:val="000117DA"/>
    <w:rsid w:val="00016102"/>
    <w:rsid w:val="000249EF"/>
    <w:rsid w:val="0002607E"/>
    <w:rsid w:val="0004266C"/>
    <w:rsid w:val="000505B4"/>
    <w:rsid w:val="00051455"/>
    <w:rsid w:val="00057302"/>
    <w:rsid w:val="000574F5"/>
    <w:rsid w:val="00076BB1"/>
    <w:rsid w:val="00083F80"/>
    <w:rsid w:val="00092893"/>
    <w:rsid w:val="00092B26"/>
    <w:rsid w:val="000930D9"/>
    <w:rsid w:val="000A27E5"/>
    <w:rsid w:val="000A7E4F"/>
    <w:rsid w:val="000B0298"/>
    <w:rsid w:val="000B4367"/>
    <w:rsid w:val="000C4A0F"/>
    <w:rsid w:val="000D0672"/>
    <w:rsid w:val="000D09DF"/>
    <w:rsid w:val="000D3C9C"/>
    <w:rsid w:val="000E1245"/>
    <w:rsid w:val="000E17A3"/>
    <w:rsid w:val="000F2FAB"/>
    <w:rsid w:val="000F3052"/>
    <w:rsid w:val="000F3B3D"/>
    <w:rsid w:val="000F770F"/>
    <w:rsid w:val="001050A6"/>
    <w:rsid w:val="00114BE7"/>
    <w:rsid w:val="00123248"/>
    <w:rsid w:val="00125499"/>
    <w:rsid w:val="00127544"/>
    <w:rsid w:val="0012774C"/>
    <w:rsid w:val="00130F24"/>
    <w:rsid w:val="00130FF0"/>
    <w:rsid w:val="001360FA"/>
    <w:rsid w:val="00144292"/>
    <w:rsid w:val="001472DD"/>
    <w:rsid w:val="001546A3"/>
    <w:rsid w:val="00155AB1"/>
    <w:rsid w:val="0015702C"/>
    <w:rsid w:val="00157E97"/>
    <w:rsid w:val="00160C07"/>
    <w:rsid w:val="00161E42"/>
    <w:rsid w:val="00162F5F"/>
    <w:rsid w:val="001653F2"/>
    <w:rsid w:val="0016578E"/>
    <w:rsid w:val="00165A44"/>
    <w:rsid w:val="001678DC"/>
    <w:rsid w:val="00171CC1"/>
    <w:rsid w:val="0017373B"/>
    <w:rsid w:val="00181447"/>
    <w:rsid w:val="00185849"/>
    <w:rsid w:val="001863BF"/>
    <w:rsid w:val="00187667"/>
    <w:rsid w:val="00193711"/>
    <w:rsid w:val="00193E66"/>
    <w:rsid w:val="001A02B2"/>
    <w:rsid w:val="001A199D"/>
    <w:rsid w:val="001A4B27"/>
    <w:rsid w:val="001B12F9"/>
    <w:rsid w:val="001B1BFB"/>
    <w:rsid w:val="001B65AA"/>
    <w:rsid w:val="001C05E5"/>
    <w:rsid w:val="001C264F"/>
    <w:rsid w:val="001C4EA6"/>
    <w:rsid w:val="001C6397"/>
    <w:rsid w:val="001D077D"/>
    <w:rsid w:val="001D7358"/>
    <w:rsid w:val="001F00FC"/>
    <w:rsid w:val="001F338A"/>
    <w:rsid w:val="001F413B"/>
    <w:rsid w:val="001F4540"/>
    <w:rsid w:val="001F5C1E"/>
    <w:rsid w:val="00204E82"/>
    <w:rsid w:val="002115E4"/>
    <w:rsid w:val="0021584E"/>
    <w:rsid w:val="0021630A"/>
    <w:rsid w:val="00223637"/>
    <w:rsid w:val="002254C6"/>
    <w:rsid w:val="00244723"/>
    <w:rsid w:val="0024735A"/>
    <w:rsid w:val="00247551"/>
    <w:rsid w:val="0025200D"/>
    <w:rsid w:val="00252AA3"/>
    <w:rsid w:val="00253D02"/>
    <w:rsid w:val="002578CB"/>
    <w:rsid w:val="00257A0E"/>
    <w:rsid w:val="00275BEA"/>
    <w:rsid w:val="00276317"/>
    <w:rsid w:val="00276613"/>
    <w:rsid w:val="00276FCB"/>
    <w:rsid w:val="00282769"/>
    <w:rsid w:val="00293DBF"/>
    <w:rsid w:val="00296A1C"/>
    <w:rsid w:val="002B54B1"/>
    <w:rsid w:val="002C1670"/>
    <w:rsid w:val="002C4385"/>
    <w:rsid w:val="002C4A07"/>
    <w:rsid w:val="002C4D34"/>
    <w:rsid w:val="002C68CD"/>
    <w:rsid w:val="002D3B02"/>
    <w:rsid w:val="002D6331"/>
    <w:rsid w:val="002D6FF2"/>
    <w:rsid w:val="002E0890"/>
    <w:rsid w:val="002E21F9"/>
    <w:rsid w:val="002E27E0"/>
    <w:rsid w:val="002E60FC"/>
    <w:rsid w:val="002E6468"/>
    <w:rsid w:val="00300CD6"/>
    <w:rsid w:val="00310F74"/>
    <w:rsid w:val="0031579C"/>
    <w:rsid w:val="003165D0"/>
    <w:rsid w:val="00321B10"/>
    <w:rsid w:val="003315BA"/>
    <w:rsid w:val="00335583"/>
    <w:rsid w:val="00341769"/>
    <w:rsid w:val="003420C9"/>
    <w:rsid w:val="00344D9A"/>
    <w:rsid w:val="00347DCF"/>
    <w:rsid w:val="00347E0B"/>
    <w:rsid w:val="00360700"/>
    <w:rsid w:val="00360887"/>
    <w:rsid w:val="00361798"/>
    <w:rsid w:val="00361E5F"/>
    <w:rsid w:val="0037158C"/>
    <w:rsid w:val="003773B5"/>
    <w:rsid w:val="003855F8"/>
    <w:rsid w:val="00387C00"/>
    <w:rsid w:val="00393734"/>
    <w:rsid w:val="003B0215"/>
    <w:rsid w:val="003B051F"/>
    <w:rsid w:val="003B3848"/>
    <w:rsid w:val="003B4AEA"/>
    <w:rsid w:val="003B4F69"/>
    <w:rsid w:val="003C0626"/>
    <w:rsid w:val="003C6406"/>
    <w:rsid w:val="003D076D"/>
    <w:rsid w:val="003D3BDF"/>
    <w:rsid w:val="003D4E44"/>
    <w:rsid w:val="003D5B4F"/>
    <w:rsid w:val="003E0353"/>
    <w:rsid w:val="003E0E0D"/>
    <w:rsid w:val="003E3962"/>
    <w:rsid w:val="003E5A8B"/>
    <w:rsid w:val="003F0693"/>
    <w:rsid w:val="003F278B"/>
    <w:rsid w:val="003F3CE8"/>
    <w:rsid w:val="004169D1"/>
    <w:rsid w:val="0041721B"/>
    <w:rsid w:val="00421215"/>
    <w:rsid w:val="004216A9"/>
    <w:rsid w:val="00424F49"/>
    <w:rsid w:val="0042509A"/>
    <w:rsid w:val="00431384"/>
    <w:rsid w:val="0043458B"/>
    <w:rsid w:val="00441D5A"/>
    <w:rsid w:val="00446534"/>
    <w:rsid w:val="00450174"/>
    <w:rsid w:val="00456EBC"/>
    <w:rsid w:val="0046215D"/>
    <w:rsid w:val="00474319"/>
    <w:rsid w:val="0047500A"/>
    <w:rsid w:val="004865E5"/>
    <w:rsid w:val="00491D83"/>
    <w:rsid w:val="00497ACF"/>
    <w:rsid w:val="004A0AF6"/>
    <w:rsid w:val="004A5F00"/>
    <w:rsid w:val="004B546B"/>
    <w:rsid w:val="004C32F2"/>
    <w:rsid w:val="004C5A48"/>
    <w:rsid w:val="004E0F49"/>
    <w:rsid w:val="004E78AE"/>
    <w:rsid w:val="004F0821"/>
    <w:rsid w:val="004F0ECE"/>
    <w:rsid w:val="004F19EB"/>
    <w:rsid w:val="00511CAD"/>
    <w:rsid w:val="00515AD0"/>
    <w:rsid w:val="00515E2A"/>
    <w:rsid w:val="005160C3"/>
    <w:rsid w:val="00532C13"/>
    <w:rsid w:val="0053571E"/>
    <w:rsid w:val="00536311"/>
    <w:rsid w:val="00536EDE"/>
    <w:rsid w:val="00541F8B"/>
    <w:rsid w:val="00542445"/>
    <w:rsid w:val="00542690"/>
    <w:rsid w:val="00555CC3"/>
    <w:rsid w:val="00563C79"/>
    <w:rsid w:val="00564837"/>
    <w:rsid w:val="00566DD2"/>
    <w:rsid w:val="00573329"/>
    <w:rsid w:val="00577821"/>
    <w:rsid w:val="005819E4"/>
    <w:rsid w:val="00587240"/>
    <w:rsid w:val="0059254F"/>
    <w:rsid w:val="005A139D"/>
    <w:rsid w:val="005B2E64"/>
    <w:rsid w:val="005B6C19"/>
    <w:rsid w:val="005C61F9"/>
    <w:rsid w:val="005D2223"/>
    <w:rsid w:val="005E1C36"/>
    <w:rsid w:val="005F1AAC"/>
    <w:rsid w:val="005F30D1"/>
    <w:rsid w:val="00603135"/>
    <w:rsid w:val="006037A8"/>
    <w:rsid w:val="00605A40"/>
    <w:rsid w:val="00610012"/>
    <w:rsid w:val="0061068C"/>
    <w:rsid w:val="006127A1"/>
    <w:rsid w:val="006147B8"/>
    <w:rsid w:val="00617780"/>
    <w:rsid w:val="00621DBC"/>
    <w:rsid w:val="00622F48"/>
    <w:rsid w:val="00624043"/>
    <w:rsid w:val="0062613C"/>
    <w:rsid w:val="00634F7A"/>
    <w:rsid w:val="00656850"/>
    <w:rsid w:val="00665816"/>
    <w:rsid w:val="006703BE"/>
    <w:rsid w:val="006838C2"/>
    <w:rsid w:val="00686C24"/>
    <w:rsid w:val="00691802"/>
    <w:rsid w:val="00692283"/>
    <w:rsid w:val="006922E8"/>
    <w:rsid w:val="00696261"/>
    <w:rsid w:val="006C1C75"/>
    <w:rsid w:val="006C5927"/>
    <w:rsid w:val="006D3773"/>
    <w:rsid w:val="006D390E"/>
    <w:rsid w:val="006E3120"/>
    <w:rsid w:val="006E5EC4"/>
    <w:rsid w:val="006E6DD4"/>
    <w:rsid w:val="006F0D50"/>
    <w:rsid w:val="006F764C"/>
    <w:rsid w:val="006F7B38"/>
    <w:rsid w:val="0070453B"/>
    <w:rsid w:val="00704D33"/>
    <w:rsid w:val="00705D6D"/>
    <w:rsid w:val="00712098"/>
    <w:rsid w:val="0071559B"/>
    <w:rsid w:val="007263C3"/>
    <w:rsid w:val="00727A8A"/>
    <w:rsid w:val="00734054"/>
    <w:rsid w:val="00737772"/>
    <w:rsid w:val="00743C17"/>
    <w:rsid w:val="007442D8"/>
    <w:rsid w:val="0075207A"/>
    <w:rsid w:val="00754EDC"/>
    <w:rsid w:val="00760F82"/>
    <w:rsid w:val="0076384A"/>
    <w:rsid w:val="00764E56"/>
    <w:rsid w:val="00765642"/>
    <w:rsid w:val="00770E29"/>
    <w:rsid w:val="00777734"/>
    <w:rsid w:val="00782A24"/>
    <w:rsid w:val="00782E43"/>
    <w:rsid w:val="00787F9F"/>
    <w:rsid w:val="0079506A"/>
    <w:rsid w:val="00796EF7"/>
    <w:rsid w:val="007B0EBF"/>
    <w:rsid w:val="007B6497"/>
    <w:rsid w:val="007B7A22"/>
    <w:rsid w:val="007B7F8C"/>
    <w:rsid w:val="007C2C64"/>
    <w:rsid w:val="007C3870"/>
    <w:rsid w:val="007D5715"/>
    <w:rsid w:val="007F3E53"/>
    <w:rsid w:val="007F4151"/>
    <w:rsid w:val="007F45A7"/>
    <w:rsid w:val="007F6885"/>
    <w:rsid w:val="00804304"/>
    <w:rsid w:val="00804E3D"/>
    <w:rsid w:val="00816C0F"/>
    <w:rsid w:val="00817C49"/>
    <w:rsid w:val="00822422"/>
    <w:rsid w:val="0082525B"/>
    <w:rsid w:val="00827BDE"/>
    <w:rsid w:val="00833B67"/>
    <w:rsid w:val="00841EE0"/>
    <w:rsid w:val="00843299"/>
    <w:rsid w:val="008433E0"/>
    <w:rsid w:val="008472FC"/>
    <w:rsid w:val="00856AB3"/>
    <w:rsid w:val="00860E47"/>
    <w:rsid w:val="00861790"/>
    <w:rsid w:val="0086271E"/>
    <w:rsid w:val="0086297B"/>
    <w:rsid w:val="00862C10"/>
    <w:rsid w:val="00865DEF"/>
    <w:rsid w:val="008728DB"/>
    <w:rsid w:val="00877CF3"/>
    <w:rsid w:val="00885C8A"/>
    <w:rsid w:val="00895E62"/>
    <w:rsid w:val="008A1264"/>
    <w:rsid w:val="008A6AAB"/>
    <w:rsid w:val="008B0734"/>
    <w:rsid w:val="008B6FF9"/>
    <w:rsid w:val="008C1D01"/>
    <w:rsid w:val="008C6E04"/>
    <w:rsid w:val="008D21CE"/>
    <w:rsid w:val="008D60DB"/>
    <w:rsid w:val="008E0F6C"/>
    <w:rsid w:val="008E44F5"/>
    <w:rsid w:val="008E4EF6"/>
    <w:rsid w:val="008E6947"/>
    <w:rsid w:val="008F3530"/>
    <w:rsid w:val="008F42DB"/>
    <w:rsid w:val="00904C47"/>
    <w:rsid w:val="00911C3E"/>
    <w:rsid w:val="0091203C"/>
    <w:rsid w:val="00912D14"/>
    <w:rsid w:val="00914D08"/>
    <w:rsid w:val="00915864"/>
    <w:rsid w:val="0091729F"/>
    <w:rsid w:val="009247D5"/>
    <w:rsid w:val="00924F13"/>
    <w:rsid w:val="00933A29"/>
    <w:rsid w:val="0093494C"/>
    <w:rsid w:val="0094186F"/>
    <w:rsid w:val="00944D89"/>
    <w:rsid w:val="00947FB9"/>
    <w:rsid w:val="00952921"/>
    <w:rsid w:val="009535DF"/>
    <w:rsid w:val="00961A90"/>
    <w:rsid w:val="009634BF"/>
    <w:rsid w:val="00972A2D"/>
    <w:rsid w:val="00972DD3"/>
    <w:rsid w:val="00973CE7"/>
    <w:rsid w:val="00975CF1"/>
    <w:rsid w:val="009A060A"/>
    <w:rsid w:val="009A3592"/>
    <w:rsid w:val="009B3A66"/>
    <w:rsid w:val="009B45C4"/>
    <w:rsid w:val="009B6738"/>
    <w:rsid w:val="009C4F70"/>
    <w:rsid w:val="009D3D25"/>
    <w:rsid w:val="009D3E35"/>
    <w:rsid w:val="009D56F9"/>
    <w:rsid w:val="009E17E6"/>
    <w:rsid w:val="009E307C"/>
    <w:rsid w:val="009E72BA"/>
    <w:rsid w:val="00A0343B"/>
    <w:rsid w:val="00A05F14"/>
    <w:rsid w:val="00A11286"/>
    <w:rsid w:val="00A14BF0"/>
    <w:rsid w:val="00A16744"/>
    <w:rsid w:val="00A250AC"/>
    <w:rsid w:val="00A30F82"/>
    <w:rsid w:val="00A316D5"/>
    <w:rsid w:val="00A327F9"/>
    <w:rsid w:val="00A33D53"/>
    <w:rsid w:val="00A37F45"/>
    <w:rsid w:val="00A408F6"/>
    <w:rsid w:val="00A45B5F"/>
    <w:rsid w:val="00A52AF6"/>
    <w:rsid w:val="00A63789"/>
    <w:rsid w:val="00A64243"/>
    <w:rsid w:val="00A66B69"/>
    <w:rsid w:val="00A763E3"/>
    <w:rsid w:val="00A86398"/>
    <w:rsid w:val="00A95951"/>
    <w:rsid w:val="00AA3D73"/>
    <w:rsid w:val="00AA77E9"/>
    <w:rsid w:val="00AA7883"/>
    <w:rsid w:val="00AB264B"/>
    <w:rsid w:val="00AB3AE6"/>
    <w:rsid w:val="00AB59E1"/>
    <w:rsid w:val="00AB5D9F"/>
    <w:rsid w:val="00AC0587"/>
    <w:rsid w:val="00AD3D54"/>
    <w:rsid w:val="00AD70B6"/>
    <w:rsid w:val="00AE3DDF"/>
    <w:rsid w:val="00AE6DF0"/>
    <w:rsid w:val="00AE7651"/>
    <w:rsid w:val="00AE78E7"/>
    <w:rsid w:val="00AF2712"/>
    <w:rsid w:val="00AF3A5A"/>
    <w:rsid w:val="00B01B2C"/>
    <w:rsid w:val="00B03A7C"/>
    <w:rsid w:val="00B057C8"/>
    <w:rsid w:val="00B10075"/>
    <w:rsid w:val="00B1107F"/>
    <w:rsid w:val="00B11411"/>
    <w:rsid w:val="00B1499A"/>
    <w:rsid w:val="00B23C14"/>
    <w:rsid w:val="00B36F98"/>
    <w:rsid w:val="00B42E99"/>
    <w:rsid w:val="00B44AD5"/>
    <w:rsid w:val="00B44DC3"/>
    <w:rsid w:val="00B5014E"/>
    <w:rsid w:val="00B521D4"/>
    <w:rsid w:val="00B70A9A"/>
    <w:rsid w:val="00B70DD0"/>
    <w:rsid w:val="00B72E99"/>
    <w:rsid w:val="00B743DA"/>
    <w:rsid w:val="00B75640"/>
    <w:rsid w:val="00B85E63"/>
    <w:rsid w:val="00B868A7"/>
    <w:rsid w:val="00B906CB"/>
    <w:rsid w:val="00B94133"/>
    <w:rsid w:val="00B95EBA"/>
    <w:rsid w:val="00BA042E"/>
    <w:rsid w:val="00BA0FDE"/>
    <w:rsid w:val="00BA217E"/>
    <w:rsid w:val="00BA5EE6"/>
    <w:rsid w:val="00BB0BFC"/>
    <w:rsid w:val="00BB577F"/>
    <w:rsid w:val="00BB6DDC"/>
    <w:rsid w:val="00BC091A"/>
    <w:rsid w:val="00BC42B5"/>
    <w:rsid w:val="00BD1517"/>
    <w:rsid w:val="00BD2117"/>
    <w:rsid w:val="00BD3F7C"/>
    <w:rsid w:val="00BE2408"/>
    <w:rsid w:val="00BE3D33"/>
    <w:rsid w:val="00BF1896"/>
    <w:rsid w:val="00C07630"/>
    <w:rsid w:val="00C10B36"/>
    <w:rsid w:val="00C13C39"/>
    <w:rsid w:val="00C22950"/>
    <w:rsid w:val="00C24466"/>
    <w:rsid w:val="00C2695E"/>
    <w:rsid w:val="00C33379"/>
    <w:rsid w:val="00C3343D"/>
    <w:rsid w:val="00C34812"/>
    <w:rsid w:val="00C34BD9"/>
    <w:rsid w:val="00C36646"/>
    <w:rsid w:val="00C371EA"/>
    <w:rsid w:val="00C40644"/>
    <w:rsid w:val="00C469B7"/>
    <w:rsid w:val="00C52CA0"/>
    <w:rsid w:val="00C52DBC"/>
    <w:rsid w:val="00C56C92"/>
    <w:rsid w:val="00C5777F"/>
    <w:rsid w:val="00C62524"/>
    <w:rsid w:val="00C6274A"/>
    <w:rsid w:val="00C76DAA"/>
    <w:rsid w:val="00C8339A"/>
    <w:rsid w:val="00C86E9F"/>
    <w:rsid w:val="00C91DE2"/>
    <w:rsid w:val="00C96B14"/>
    <w:rsid w:val="00CA0563"/>
    <w:rsid w:val="00CA41E7"/>
    <w:rsid w:val="00CB523A"/>
    <w:rsid w:val="00CC0186"/>
    <w:rsid w:val="00CC0D81"/>
    <w:rsid w:val="00CD0513"/>
    <w:rsid w:val="00CD4881"/>
    <w:rsid w:val="00CD7ABB"/>
    <w:rsid w:val="00CF2A56"/>
    <w:rsid w:val="00CF498D"/>
    <w:rsid w:val="00CF7EE9"/>
    <w:rsid w:val="00D01ACE"/>
    <w:rsid w:val="00D11443"/>
    <w:rsid w:val="00D13BA1"/>
    <w:rsid w:val="00D16996"/>
    <w:rsid w:val="00D2171B"/>
    <w:rsid w:val="00D21EC5"/>
    <w:rsid w:val="00D27773"/>
    <w:rsid w:val="00D27F3B"/>
    <w:rsid w:val="00D300FC"/>
    <w:rsid w:val="00D31BC6"/>
    <w:rsid w:val="00D32375"/>
    <w:rsid w:val="00D360FF"/>
    <w:rsid w:val="00D36706"/>
    <w:rsid w:val="00D41058"/>
    <w:rsid w:val="00D4165B"/>
    <w:rsid w:val="00D43689"/>
    <w:rsid w:val="00D6388F"/>
    <w:rsid w:val="00D70FDB"/>
    <w:rsid w:val="00D75375"/>
    <w:rsid w:val="00D835F6"/>
    <w:rsid w:val="00D9201A"/>
    <w:rsid w:val="00D9538E"/>
    <w:rsid w:val="00DA3791"/>
    <w:rsid w:val="00DA7E73"/>
    <w:rsid w:val="00DB0353"/>
    <w:rsid w:val="00DB6AA7"/>
    <w:rsid w:val="00DB7AE2"/>
    <w:rsid w:val="00DC4E90"/>
    <w:rsid w:val="00DC599D"/>
    <w:rsid w:val="00DE444E"/>
    <w:rsid w:val="00DE4B01"/>
    <w:rsid w:val="00DE5C4B"/>
    <w:rsid w:val="00DE6859"/>
    <w:rsid w:val="00DF3C7A"/>
    <w:rsid w:val="00DF58B4"/>
    <w:rsid w:val="00E13694"/>
    <w:rsid w:val="00E169CE"/>
    <w:rsid w:val="00E2511D"/>
    <w:rsid w:val="00E26086"/>
    <w:rsid w:val="00E310D7"/>
    <w:rsid w:val="00E411E5"/>
    <w:rsid w:val="00E45FB4"/>
    <w:rsid w:val="00E5566B"/>
    <w:rsid w:val="00E57D4E"/>
    <w:rsid w:val="00E60B02"/>
    <w:rsid w:val="00E61C80"/>
    <w:rsid w:val="00E66749"/>
    <w:rsid w:val="00E70694"/>
    <w:rsid w:val="00E74277"/>
    <w:rsid w:val="00E742C3"/>
    <w:rsid w:val="00E75885"/>
    <w:rsid w:val="00E764C9"/>
    <w:rsid w:val="00E7677F"/>
    <w:rsid w:val="00E77A46"/>
    <w:rsid w:val="00E77E02"/>
    <w:rsid w:val="00E80268"/>
    <w:rsid w:val="00E91452"/>
    <w:rsid w:val="00EA3CFE"/>
    <w:rsid w:val="00EA6935"/>
    <w:rsid w:val="00EB3CC6"/>
    <w:rsid w:val="00EB7C4D"/>
    <w:rsid w:val="00EC0FA1"/>
    <w:rsid w:val="00EC1B6B"/>
    <w:rsid w:val="00ED038F"/>
    <w:rsid w:val="00ED153A"/>
    <w:rsid w:val="00ED24D8"/>
    <w:rsid w:val="00ED2EA8"/>
    <w:rsid w:val="00ED53CA"/>
    <w:rsid w:val="00EF5173"/>
    <w:rsid w:val="00F00D8F"/>
    <w:rsid w:val="00F031D2"/>
    <w:rsid w:val="00F06258"/>
    <w:rsid w:val="00F1051D"/>
    <w:rsid w:val="00F16D6B"/>
    <w:rsid w:val="00F23CA7"/>
    <w:rsid w:val="00F2462B"/>
    <w:rsid w:val="00F31C84"/>
    <w:rsid w:val="00F32B01"/>
    <w:rsid w:val="00F51640"/>
    <w:rsid w:val="00F616F4"/>
    <w:rsid w:val="00F63992"/>
    <w:rsid w:val="00F71149"/>
    <w:rsid w:val="00F75CD8"/>
    <w:rsid w:val="00F83A95"/>
    <w:rsid w:val="00F904ED"/>
    <w:rsid w:val="00F91774"/>
    <w:rsid w:val="00F91A3D"/>
    <w:rsid w:val="00F91EF8"/>
    <w:rsid w:val="00FA203D"/>
    <w:rsid w:val="00FB0FD7"/>
    <w:rsid w:val="00FB6E7A"/>
    <w:rsid w:val="00FC3295"/>
    <w:rsid w:val="00FC39F5"/>
    <w:rsid w:val="00FC4874"/>
    <w:rsid w:val="00FC50FD"/>
    <w:rsid w:val="00FD0A50"/>
    <w:rsid w:val="00FD0D6C"/>
    <w:rsid w:val="00FD7308"/>
    <w:rsid w:val="00FE05AF"/>
    <w:rsid w:val="00FE2B30"/>
    <w:rsid w:val="00FF0726"/>
    <w:rsid w:val="00FF650D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unhideWhenUsed/>
    <w:qFormat/>
    <w:rsid w:val="00C333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E39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1">
    <w:name w:val="Основной текст (2)_"/>
    <w:basedOn w:val="a0"/>
    <w:link w:val="22"/>
    <w:locked/>
    <w:rsid w:val="00E70694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70694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70694"/>
    <w:pPr>
      <w:widowControl w:val="0"/>
      <w:shd w:val="clear" w:color="auto" w:fill="FFFFFF"/>
      <w:suppressAutoHyphens w:val="0"/>
      <w:spacing w:before="240" w:after="6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70694"/>
    <w:pPr>
      <w:widowControl w:val="0"/>
      <w:shd w:val="clear" w:color="auto" w:fill="FFFFFF"/>
      <w:suppressAutoHyphens w:val="0"/>
      <w:spacing w:before="60" w:line="274" w:lineRule="exact"/>
      <w:jc w:val="both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E70694"/>
    <w:pPr>
      <w:widowControl w:val="0"/>
      <w:shd w:val="clear" w:color="auto" w:fill="FFFFFF"/>
      <w:suppressAutoHyphens w:val="0"/>
      <w:spacing w:line="274" w:lineRule="exact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E70694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1">
    <w:name w:val="Основной текст (2) + 11"/>
    <w:aliases w:val="5 pt,Полужирный,Курсив,Основной текст (2) + 6"/>
    <w:basedOn w:val="21"/>
    <w:rsid w:val="00E70694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Default">
    <w:name w:val="Default"/>
    <w:rsid w:val="00F83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locked/>
    <w:rsid w:val="0054269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42690"/>
    <w:pPr>
      <w:widowControl w:val="0"/>
      <w:shd w:val="clear" w:color="auto" w:fill="FFFFFF"/>
      <w:suppressAutoHyphens w:val="0"/>
      <w:spacing w:before="240" w:line="240" w:lineRule="exact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locked/>
    <w:rsid w:val="00542690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42690"/>
    <w:pPr>
      <w:widowControl w:val="0"/>
      <w:shd w:val="clear" w:color="auto" w:fill="FFFFFF"/>
      <w:suppressAutoHyphens w:val="0"/>
      <w:spacing w:before="120" w:line="0" w:lineRule="atLeast"/>
      <w:jc w:val="center"/>
    </w:pPr>
    <w:rPr>
      <w:rFonts w:ascii="Arial" w:eastAsia="Arial" w:hAnsi="Arial" w:cs="Arial"/>
      <w:b/>
      <w:bCs/>
      <w:sz w:val="13"/>
      <w:szCs w:val="13"/>
      <w:lang w:eastAsia="en-US"/>
    </w:rPr>
  </w:style>
  <w:style w:type="character" w:customStyle="1" w:styleId="ab">
    <w:name w:val="Подпись к таблице"/>
    <w:basedOn w:val="a0"/>
    <w:rsid w:val="00542690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3E39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c">
    <w:name w:val="No Spacing"/>
    <w:link w:val="ad"/>
    <w:qFormat/>
    <w:rsid w:val="003E39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Strong"/>
    <w:basedOn w:val="a0"/>
    <w:uiPriority w:val="22"/>
    <w:qFormat/>
    <w:rsid w:val="00BF1896"/>
    <w:rPr>
      <w:b/>
      <w:bCs/>
    </w:rPr>
  </w:style>
  <w:style w:type="character" w:customStyle="1" w:styleId="ad">
    <w:name w:val="Без интервала Знак"/>
    <w:basedOn w:val="a0"/>
    <w:link w:val="ac"/>
    <w:locked/>
    <w:rsid w:val="0069626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header"/>
    <w:basedOn w:val="a"/>
    <w:link w:val="af0"/>
    <w:uiPriority w:val="99"/>
    <w:semiHidden/>
    <w:unhideWhenUsed/>
    <w:rsid w:val="006962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9626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semiHidden/>
    <w:unhideWhenUsed/>
    <w:rsid w:val="006962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9626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333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4;&#1086;&#1082;&#1091;&#1084;&#1077;&#1085;&#1090;&#1099;%20&#1089;%20&#1056;&#1072;&#1073;&#1057;&#1090;&#1086;&#1083;&#1072;\2023\&#1041;&#1070;&#1044;&#1046;&#1045;&#1058;2023\&#1080;&#1079;&#1084;&#1077;&#1085;&#1077;&#1085;&#1080;&#1077;%20&#1073;&#1102;&#1076;&#1078;&#1077;&#1090;&#1072;%20&#1079;&#1072;%202023&#1075;\&#1048;&#1047;&#1052;&#1045;&#1053;&#1045;&#1053;&#1048;&#1071;&#1074;%20&#1073;&#1102;&#1076;&#1078;&#1077;&#1090;2023&#1075;%20&#1040;&#1050;&#1058;&#1059;&#1040;&#1051;&#1068;&#1053;&#1067;&#1045;\&#1088;&#1077;&#1096;&#1077;&#1085;&#1080;&#1103;%202023&#1075;%20&#1087;&#1086;%20&#1096;&#1072;&#1073;&#1083;&#1086;&#1085;&#1091;%20&#1040;&#1083;&#1099;&#1084;&#1086;&#1074;\&#1087;&#1077;&#1088;&#1074;&#1086;&#1085;%20&#1076;&#1077;&#1082;&#1072;&#1073;&#1088;&#1100;2022&#1075;22&#1086;&#1090;29122022\&#1056;&#1077;&#1096;&#1077;&#1085;&#1080;&#1077;%20&#1087;&#1077;&#1088;&#1074;&#1086;&#1085;&#1074;&#1095;&#1072;&#1083;&#1100;&#1085;&#1086;&#1077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F3DD1-E382-4DEE-8B64-4B76E02A3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первонвчальное1</Template>
  <TotalTime>2969</TotalTime>
  <Pages>1</Pages>
  <Words>8028</Words>
  <Characters>45766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Пользоваьель</dc:creator>
  <cp:lastModifiedBy>Admin</cp:lastModifiedBy>
  <cp:revision>30</cp:revision>
  <cp:lastPrinted>2025-09-01T06:06:00Z</cp:lastPrinted>
  <dcterms:created xsi:type="dcterms:W3CDTF">2023-11-09T03:54:00Z</dcterms:created>
  <dcterms:modified xsi:type="dcterms:W3CDTF">2025-09-01T06:07:00Z</dcterms:modified>
</cp:coreProperties>
</file>