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3E0353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19</w:t>
      </w:r>
      <w:r w:rsidR="00D835F6">
        <w:rPr>
          <w:rFonts w:ascii="Arial" w:hAnsi="Arial" w:cs="Arial"/>
          <w:b/>
          <w:smallCaps/>
          <w:color w:val="000000"/>
          <w:sz w:val="32"/>
          <w:szCs w:val="32"/>
        </w:rPr>
        <w:t>.03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.2025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Г. №</w:t>
      </w:r>
      <w:r w:rsidR="00007449"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4</w:t>
      </w:r>
    </w:p>
    <w:p w:rsidR="00B75640" w:rsidRPr="00B75640" w:rsidRDefault="00B75640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610012" w:rsidRDefault="00610012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АДМИНИСТРАЦИЯ</w:t>
      </w:r>
    </w:p>
    <w:p w:rsidR="00B75640" w:rsidRPr="00B75640" w:rsidRDefault="00610012" w:rsidP="00007449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НЕБЕЛЬСКОГО СЕЛЬСКОГО ПОСЕЛЕНИЯ</w:t>
      </w:r>
    </w:p>
    <w:p w:rsidR="00B75640" w:rsidRDefault="001A4B27" w:rsidP="00007449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Default="00B75640" w:rsidP="003000D3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007449" w:rsidRPr="00B75640" w:rsidRDefault="00007449" w:rsidP="00007449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15702C" w:rsidRDefault="0015702C" w:rsidP="00007449">
      <w:pPr>
        <w:shd w:val="clear" w:color="auto" w:fill="FFFFFF"/>
        <w:autoSpaceDE w:val="0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</w:t>
      </w:r>
      <w:r w:rsidR="00B10075">
        <w:rPr>
          <w:rFonts w:ascii="Arial" w:hAnsi="Arial" w:cs="Arial"/>
          <w:b/>
          <w:sz w:val="32"/>
          <w:szCs w:val="32"/>
        </w:rPr>
        <w:t>ЛЬСКОГО СЕЛЬСКОГО ПОСЕЛЕНИЯ № 20 ОТ 27.12.2024</w:t>
      </w:r>
      <w:r w:rsidRPr="00F06258">
        <w:rPr>
          <w:rFonts w:ascii="Arial" w:hAnsi="Arial" w:cs="Arial"/>
          <w:b/>
          <w:sz w:val="32"/>
          <w:szCs w:val="32"/>
        </w:rPr>
        <w:t xml:space="preserve"> Г. "О БЮДЖЕТЕ </w:t>
      </w:r>
      <w:r>
        <w:rPr>
          <w:rFonts w:ascii="Arial" w:hAnsi="Arial" w:cs="Arial"/>
          <w:b/>
          <w:sz w:val="32"/>
          <w:szCs w:val="32"/>
        </w:rPr>
        <w:t>НЕБЕЛЬС</w:t>
      </w:r>
      <w:r w:rsidR="00B10075">
        <w:rPr>
          <w:rFonts w:ascii="Arial" w:hAnsi="Arial" w:cs="Arial"/>
          <w:b/>
          <w:sz w:val="32"/>
          <w:szCs w:val="32"/>
        </w:rPr>
        <w:t>КОГО СЕЛЬСКОГО ПОСЕЛЕНИЯ НА 2025 ГОД  И ПЛАНОВЫЙ ПЕРИОД 2026-2027</w:t>
      </w:r>
      <w:r w:rsidRPr="00F06258">
        <w:rPr>
          <w:rFonts w:ascii="Arial" w:hAnsi="Arial" w:cs="Arial"/>
          <w:b/>
          <w:sz w:val="32"/>
          <w:szCs w:val="32"/>
        </w:rPr>
        <w:t xml:space="preserve"> ГОДОВ</w:t>
      </w:r>
    </w:p>
    <w:p w:rsidR="00007449" w:rsidRPr="00B75640" w:rsidRDefault="00007449" w:rsidP="00007449">
      <w:pPr>
        <w:shd w:val="clear" w:color="auto" w:fill="FFFFFF"/>
        <w:autoSpaceDE w:val="0"/>
        <w:jc w:val="center"/>
        <w:rPr>
          <w:rFonts w:ascii="Arial" w:hAnsi="Arial" w:cs="Arial"/>
          <w:b/>
          <w:bCs/>
          <w:color w:val="000000"/>
        </w:rPr>
      </w:pPr>
    </w:p>
    <w:p w:rsidR="0015702C" w:rsidRDefault="00EA6935" w:rsidP="00007449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CD7ABB" w:rsidRPr="00CD7ABB">
        <w:rPr>
          <w:rFonts w:ascii="Arial" w:hAnsi="Arial" w:cs="Arial"/>
        </w:rPr>
        <w:t>28.04.2023 г. № 6</w:t>
      </w:r>
      <w:r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</w:t>
      </w:r>
      <w:r w:rsidR="003E0353">
        <w:rPr>
          <w:rFonts w:ascii="Arial" w:hAnsi="Arial" w:cs="Arial"/>
        </w:rPr>
        <w:t>о образования, рассмотрев  бюджет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 202</w:t>
      </w:r>
      <w:r w:rsidR="003E0353">
        <w:rPr>
          <w:rFonts w:ascii="Arial" w:hAnsi="Arial" w:cs="Arial"/>
        </w:rPr>
        <w:t>5</w:t>
      </w:r>
      <w:proofErr w:type="gramEnd"/>
      <w:r w:rsidR="003B051F" w:rsidRPr="00765642">
        <w:rPr>
          <w:rFonts w:ascii="Arial" w:hAnsi="Arial" w:cs="Arial"/>
        </w:rPr>
        <w:t xml:space="preserve"> год и плановый период 202</w:t>
      </w:r>
      <w:r w:rsidR="003E035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>-202</w:t>
      </w:r>
      <w:r w:rsidR="003E0353">
        <w:rPr>
          <w:rFonts w:ascii="Arial" w:hAnsi="Arial" w:cs="Arial"/>
        </w:rPr>
        <w:t>7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>муниципального образования</w:t>
      </w:r>
    </w:p>
    <w:p w:rsidR="003000D3" w:rsidRDefault="003000D3" w:rsidP="00007449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</w:p>
    <w:p w:rsidR="00344D9A" w:rsidRDefault="000505B4" w:rsidP="00007449">
      <w:pPr>
        <w:shd w:val="clear" w:color="auto" w:fill="FFFFFF"/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44D9A" w:rsidRPr="00B75640">
        <w:rPr>
          <w:rFonts w:ascii="Arial" w:hAnsi="Arial" w:cs="Arial"/>
          <w:b/>
          <w:sz w:val="30"/>
          <w:szCs w:val="30"/>
        </w:rPr>
        <w:t>РЕШИЛ</w:t>
      </w:r>
      <w:r w:rsidR="00344D9A" w:rsidRPr="00B75640">
        <w:rPr>
          <w:rFonts w:ascii="Arial" w:hAnsi="Arial" w:cs="Arial"/>
          <w:b/>
        </w:rPr>
        <w:t>:</w:t>
      </w:r>
    </w:p>
    <w:p w:rsidR="003B051F" w:rsidRPr="00EA6935" w:rsidRDefault="003B051F" w:rsidP="00007449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</w:p>
    <w:p w:rsidR="0015702C" w:rsidRPr="003000D3" w:rsidRDefault="003000D3" w:rsidP="003000D3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1. </w:t>
      </w:r>
      <w:r w:rsidR="0015702C" w:rsidRPr="003000D3">
        <w:rPr>
          <w:rFonts w:ascii="Arial" w:hAnsi="Arial" w:cs="Arial"/>
        </w:rPr>
        <w:t xml:space="preserve">Внести в Решение схода граждан </w:t>
      </w:r>
      <w:proofErr w:type="spellStart"/>
      <w:r w:rsidR="0015702C" w:rsidRPr="003000D3">
        <w:rPr>
          <w:rFonts w:ascii="Arial" w:hAnsi="Arial" w:cs="Arial"/>
        </w:rPr>
        <w:t>Небельского</w:t>
      </w:r>
      <w:proofErr w:type="spellEnd"/>
      <w:r w:rsidR="0015702C" w:rsidRPr="003000D3">
        <w:rPr>
          <w:rFonts w:ascii="Arial" w:hAnsi="Arial" w:cs="Arial"/>
        </w:rPr>
        <w:t xml:space="preserve"> сельского поселения № </w:t>
      </w:r>
      <w:r w:rsidR="00B10075" w:rsidRPr="003000D3">
        <w:rPr>
          <w:rFonts w:ascii="Arial" w:hAnsi="Arial" w:cs="Arial"/>
        </w:rPr>
        <w:t>20 от 27.12.2024</w:t>
      </w:r>
      <w:r w:rsidR="0015702C" w:rsidRPr="003000D3">
        <w:rPr>
          <w:rFonts w:ascii="Arial" w:hAnsi="Arial" w:cs="Arial"/>
        </w:rPr>
        <w:t xml:space="preserve"> г. «О бюджете </w:t>
      </w:r>
      <w:proofErr w:type="spellStart"/>
      <w:r w:rsidR="0015702C" w:rsidRPr="003000D3">
        <w:rPr>
          <w:rFonts w:ascii="Arial" w:hAnsi="Arial" w:cs="Arial"/>
        </w:rPr>
        <w:t>Небельского</w:t>
      </w:r>
      <w:proofErr w:type="spellEnd"/>
      <w:r w:rsidR="0015702C" w:rsidRPr="003000D3">
        <w:rPr>
          <w:rFonts w:ascii="Arial" w:hAnsi="Arial" w:cs="Arial"/>
        </w:rPr>
        <w:t xml:space="preserve"> сел</w:t>
      </w:r>
      <w:r w:rsidR="00B10075" w:rsidRPr="003000D3">
        <w:rPr>
          <w:rFonts w:ascii="Arial" w:hAnsi="Arial" w:cs="Arial"/>
        </w:rPr>
        <w:t>ьского поселения на 2025 год и плановый период 2026-2027</w:t>
      </w:r>
      <w:r w:rsidR="0015702C" w:rsidRPr="003000D3">
        <w:rPr>
          <w:rFonts w:ascii="Arial" w:hAnsi="Arial" w:cs="Arial"/>
        </w:rPr>
        <w:t xml:space="preserve"> годов» следующие изменения:</w:t>
      </w:r>
    </w:p>
    <w:p w:rsidR="0015702C" w:rsidRPr="00007449" w:rsidRDefault="00007449" w:rsidP="003000D3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07449">
        <w:rPr>
          <w:rFonts w:ascii="Arial" w:hAnsi="Arial" w:cs="Arial"/>
        </w:rPr>
        <w:t>1.1.</w:t>
      </w:r>
      <w:r>
        <w:rPr>
          <w:rFonts w:ascii="Arial" w:hAnsi="Arial" w:cs="Arial"/>
          <w:b/>
        </w:rPr>
        <w:t xml:space="preserve"> </w:t>
      </w:r>
      <w:r w:rsidR="00344D9A" w:rsidRPr="00007449">
        <w:rPr>
          <w:rFonts w:ascii="Arial" w:hAnsi="Arial" w:cs="Arial"/>
          <w:b/>
        </w:rPr>
        <w:t>П</w:t>
      </w:r>
      <w:r w:rsidR="0015702C" w:rsidRPr="00007449">
        <w:rPr>
          <w:rFonts w:ascii="Arial" w:hAnsi="Arial" w:cs="Arial"/>
          <w:b/>
        </w:rPr>
        <w:t xml:space="preserve">ункт 1 </w:t>
      </w:r>
      <w:r w:rsidR="0015702C" w:rsidRPr="00007449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3000D3" w:rsidRDefault="00E70694" w:rsidP="00007449">
      <w:pPr>
        <w:pStyle w:val="42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3000D3">
        <w:rPr>
          <w:b w:val="0"/>
          <w:sz w:val="24"/>
          <w:szCs w:val="24"/>
        </w:rPr>
        <w:t xml:space="preserve"> Утвердить основные характеристики бюджета </w:t>
      </w:r>
      <w:proofErr w:type="spellStart"/>
      <w:r w:rsidRPr="003000D3">
        <w:rPr>
          <w:b w:val="0"/>
          <w:sz w:val="24"/>
          <w:szCs w:val="24"/>
        </w:rPr>
        <w:t>Небельс</w:t>
      </w:r>
      <w:r w:rsidR="00B10075" w:rsidRPr="003000D3">
        <w:rPr>
          <w:b w:val="0"/>
          <w:sz w:val="24"/>
          <w:szCs w:val="24"/>
        </w:rPr>
        <w:t>кого</w:t>
      </w:r>
      <w:proofErr w:type="spellEnd"/>
      <w:r w:rsidR="00B10075" w:rsidRPr="003000D3">
        <w:rPr>
          <w:b w:val="0"/>
          <w:sz w:val="24"/>
          <w:szCs w:val="24"/>
        </w:rPr>
        <w:t xml:space="preserve"> сельского поселения на 2025</w:t>
      </w:r>
      <w:r w:rsidRPr="003000D3">
        <w:rPr>
          <w:b w:val="0"/>
          <w:sz w:val="24"/>
          <w:szCs w:val="24"/>
        </w:rPr>
        <w:t xml:space="preserve"> год:</w:t>
      </w:r>
    </w:p>
    <w:p w:rsidR="00DE5C4B" w:rsidRPr="00E7677F" w:rsidRDefault="00E70694" w:rsidP="0000744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E7677F">
        <w:rPr>
          <w:sz w:val="24"/>
          <w:szCs w:val="24"/>
        </w:rPr>
        <w:t>-Общий об</w:t>
      </w:r>
      <w:r w:rsidR="007263C3" w:rsidRPr="00E7677F">
        <w:rPr>
          <w:sz w:val="24"/>
          <w:szCs w:val="24"/>
        </w:rPr>
        <w:t>ъем доходо</w:t>
      </w:r>
      <w:r w:rsidR="00D835F6" w:rsidRPr="00E7677F">
        <w:rPr>
          <w:sz w:val="24"/>
          <w:szCs w:val="24"/>
        </w:rPr>
        <w:t>в бюджета в сумме -</w:t>
      </w:r>
      <w:r w:rsidR="001B1BFB" w:rsidRPr="00E7677F">
        <w:rPr>
          <w:sz w:val="24"/>
          <w:szCs w:val="24"/>
        </w:rPr>
        <w:t>3 312 460</w:t>
      </w:r>
      <w:r w:rsidRPr="00E7677F">
        <w:rPr>
          <w:sz w:val="24"/>
          <w:szCs w:val="24"/>
        </w:rPr>
        <w:t xml:space="preserve">,00 руб., в том числе: налоговые и неналоговые </w:t>
      </w:r>
      <w:r w:rsidR="00D835F6" w:rsidRPr="00E7677F">
        <w:rPr>
          <w:sz w:val="24"/>
          <w:szCs w:val="24"/>
        </w:rPr>
        <w:t>доходы -</w:t>
      </w:r>
      <w:r w:rsidR="001B1BFB" w:rsidRPr="00E7677F">
        <w:rPr>
          <w:sz w:val="24"/>
          <w:szCs w:val="24"/>
        </w:rPr>
        <w:t>1 449 300</w:t>
      </w:r>
      <w:r w:rsidRPr="00E7677F">
        <w:rPr>
          <w:sz w:val="24"/>
          <w:szCs w:val="24"/>
        </w:rPr>
        <w:t>,00 руб. безвозмезд</w:t>
      </w:r>
      <w:r w:rsidR="00D835F6" w:rsidRPr="00E7677F">
        <w:rPr>
          <w:sz w:val="24"/>
          <w:szCs w:val="24"/>
        </w:rPr>
        <w:t>ны</w:t>
      </w:r>
      <w:r w:rsidR="001B1BFB" w:rsidRPr="00E7677F">
        <w:rPr>
          <w:sz w:val="24"/>
          <w:szCs w:val="24"/>
        </w:rPr>
        <w:t>е перечисления в сумме –  1 863 160,00</w:t>
      </w:r>
      <w:r w:rsidRPr="00E7677F">
        <w:rPr>
          <w:sz w:val="24"/>
          <w:szCs w:val="24"/>
        </w:rPr>
        <w:t xml:space="preserve"> руб., из них объем межбюджетных транс</w:t>
      </w:r>
      <w:r w:rsidR="00DE5C4B" w:rsidRPr="00E7677F">
        <w:rPr>
          <w:sz w:val="24"/>
          <w:szCs w:val="24"/>
        </w:rPr>
        <w:t>фертов</w:t>
      </w:r>
      <w:r w:rsidR="007263C3" w:rsidRPr="00E7677F">
        <w:rPr>
          <w:sz w:val="24"/>
          <w:szCs w:val="24"/>
        </w:rPr>
        <w:t xml:space="preserve"> из областного бюджета – </w:t>
      </w:r>
      <w:r w:rsidR="00D835F6" w:rsidRPr="00E7677F">
        <w:rPr>
          <w:sz w:val="24"/>
          <w:szCs w:val="24"/>
        </w:rPr>
        <w:t xml:space="preserve">0,00 </w:t>
      </w:r>
      <w:r w:rsidRPr="00E7677F">
        <w:rPr>
          <w:sz w:val="24"/>
          <w:szCs w:val="24"/>
        </w:rPr>
        <w:t xml:space="preserve">руб., </w:t>
      </w:r>
    </w:p>
    <w:p w:rsidR="00E70694" w:rsidRPr="00E7677F" w:rsidRDefault="00E70694" w:rsidP="0000744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E7677F">
        <w:rPr>
          <w:sz w:val="24"/>
          <w:szCs w:val="24"/>
        </w:rPr>
        <w:t>объем межбюджетных трансферт</w:t>
      </w:r>
      <w:r w:rsidR="007263C3" w:rsidRPr="00E7677F">
        <w:rPr>
          <w:sz w:val="24"/>
          <w:szCs w:val="24"/>
        </w:rPr>
        <w:t xml:space="preserve">ов из районного бюджета – </w:t>
      </w:r>
      <w:r w:rsidR="001B1BFB" w:rsidRPr="00E7677F">
        <w:rPr>
          <w:sz w:val="24"/>
          <w:szCs w:val="24"/>
        </w:rPr>
        <w:t>1 221 260</w:t>
      </w:r>
      <w:r w:rsidRPr="00E7677F">
        <w:rPr>
          <w:sz w:val="24"/>
          <w:szCs w:val="24"/>
        </w:rPr>
        <w:t>,00 руб.</w:t>
      </w:r>
    </w:p>
    <w:p w:rsidR="00E70694" w:rsidRPr="00E7677F" w:rsidRDefault="00E70694" w:rsidP="00007449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40" w:lineRule="auto"/>
        <w:rPr>
          <w:sz w:val="24"/>
          <w:szCs w:val="24"/>
        </w:rPr>
      </w:pPr>
      <w:r w:rsidRPr="00E7677F">
        <w:rPr>
          <w:sz w:val="24"/>
          <w:szCs w:val="24"/>
        </w:rPr>
        <w:t>Общий объем расходов</w:t>
      </w:r>
      <w:r w:rsidR="007263C3" w:rsidRPr="00E7677F">
        <w:rPr>
          <w:sz w:val="24"/>
          <w:szCs w:val="24"/>
        </w:rPr>
        <w:t xml:space="preserve"> бюджета в сумме </w:t>
      </w:r>
      <w:r w:rsidR="00D835F6" w:rsidRPr="00E7677F">
        <w:rPr>
          <w:sz w:val="24"/>
          <w:szCs w:val="24"/>
        </w:rPr>
        <w:t>–</w:t>
      </w:r>
      <w:r w:rsidR="007263C3" w:rsidRPr="00E7677F">
        <w:rPr>
          <w:sz w:val="24"/>
          <w:szCs w:val="24"/>
        </w:rPr>
        <w:t xml:space="preserve"> </w:t>
      </w:r>
      <w:r w:rsidR="003B4F69" w:rsidRPr="00E7677F">
        <w:rPr>
          <w:sz w:val="24"/>
          <w:szCs w:val="24"/>
        </w:rPr>
        <w:t xml:space="preserve">3 625 891 </w:t>
      </w:r>
      <w:proofErr w:type="spellStart"/>
      <w:r w:rsidR="003B4F69" w:rsidRPr="00E7677F">
        <w:rPr>
          <w:sz w:val="24"/>
          <w:szCs w:val="24"/>
        </w:rPr>
        <w:t>руб</w:t>
      </w:r>
      <w:proofErr w:type="spellEnd"/>
      <w:r w:rsidR="003B4F69" w:rsidRPr="00E7677F">
        <w:rPr>
          <w:sz w:val="24"/>
          <w:szCs w:val="24"/>
        </w:rPr>
        <w:t xml:space="preserve"> 02</w:t>
      </w:r>
      <w:r w:rsidR="00D835F6" w:rsidRPr="00E7677F">
        <w:rPr>
          <w:sz w:val="24"/>
          <w:szCs w:val="24"/>
        </w:rPr>
        <w:t xml:space="preserve"> </w:t>
      </w:r>
      <w:r w:rsidR="003B4F69" w:rsidRPr="00E7677F">
        <w:rPr>
          <w:sz w:val="24"/>
          <w:szCs w:val="24"/>
        </w:rPr>
        <w:t>коп</w:t>
      </w:r>
      <w:r w:rsidRPr="00E7677F">
        <w:rPr>
          <w:sz w:val="24"/>
          <w:szCs w:val="24"/>
        </w:rPr>
        <w:t>.</w:t>
      </w:r>
    </w:p>
    <w:p w:rsidR="00E70694" w:rsidRPr="00E7677F" w:rsidRDefault="00E70694" w:rsidP="00007449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40" w:lineRule="auto"/>
        <w:rPr>
          <w:sz w:val="24"/>
          <w:szCs w:val="24"/>
        </w:rPr>
      </w:pPr>
      <w:r w:rsidRPr="00E7677F">
        <w:rPr>
          <w:sz w:val="24"/>
          <w:szCs w:val="24"/>
        </w:rPr>
        <w:t>Размер дефицита бюджета муници</w:t>
      </w:r>
      <w:r w:rsidR="007263C3" w:rsidRPr="00E7677F">
        <w:rPr>
          <w:sz w:val="24"/>
          <w:szCs w:val="24"/>
        </w:rPr>
        <w:t>па</w:t>
      </w:r>
      <w:r w:rsidR="003B4F69" w:rsidRPr="00E7677F">
        <w:rPr>
          <w:sz w:val="24"/>
          <w:szCs w:val="24"/>
        </w:rPr>
        <w:t>льного образования в сумме – 72 465</w:t>
      </w:r>
      <w:r w:rsidR="007263C3" w:rsidRPr="00E7677F">
        <w:rPr>
          <w:sz w:val="24"/>
          <w:szCs w:val="24"/>
        </w:rPr>
        <w:t>,00руб., или 5</w:t>
      </w:r>
      <w:r w:rsidRPr="00E7677F">
        <w:rPr>
          <w:sz w:val="24"/>
          <w:szCs w:val="24"/>
        </w:rPr>
        <w:t xml:space="preserve">,00 </w:t>
      </w:r>
      <w:r w:rsidRPr="00E7677F">
        <w:rPr>
          <w:rStyle w:val="211"/>
          <w:i/>
          <w:iCs/>
          <w:sz w:val="24"/>
          <w:szCs w:val="24"/>
        </w:rPr>
        <w:t>%</w:t>
      </w:r>
      <w:r w:rsidRPr="00E7677F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Pr="00E7677F" w:rsidRDefault="00344D9A" w:rsidP="00007449">
      <w:pPr>
        <w:pStyle w:val="a8"/>
        <w:numPr>
          <w:ilvl w:val="0"/>
          <w:numId w:val="12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Увеличить размер дефицита бюджета муниципального образования за счет снижения остатков средств на счетах по учету средств местного бю</w:t>
      </w:r>
      <w:r w:rsidR="003B4F69" w:rsidRPr="00E7677F">
        <w:rPr>
          <w:rFonts w:ascii="Arial" w:hAnsi="Arial" w:cs="Arial"/>
        </w:rPr>
        <w:t>джета по состоянию на 01.01.2025</w:t>
      </w:r>
      <w:r w:rsidR="00B868A7" w:rsidRPr="00E7677F">
        <w:rPr>
          <w:rFonts w:ascii="Arial" w:hAnsi="Arial" w:cs="Arial"/>
        </w:rPr>
        <w:t xml:space="preserve"> года в сумме </w:t>
      </w:r>
      <w:r w:rsidR="003B4F69" w:rsidRPr="00E7677F">
        <w:rPr>
          <w:rFonts w:ascii="Arial" w:hAnsi="Arial" w:cs="Arial"/>
        </w:rPr>
        <w:t>240 966,02</w:t>
      </w:r>
      <w:r w:rsidR="00B868A7" w:rsidRPr="00E7677F">
        <w:rPr>
          <w:rFonts w:ascii="Arial" w:hAnsi="Arial" w:cs="Arial"/>
        </w:rPr>
        <w:t xml:space="preserve"> </w:t>
      </w:r>
      <w:r w:rsidRPr="00E7677F">
        <w:rPr>
          <w:rFonts w:ascii="Arial" w:hAnsi="Arial" w:cs="Arial"/>
        </w:rPr>
        <w:t>руб. Общий объем размера дефицита бюджета утвердить</w:t>
      </w:r>
      <w:r w:rsidR="00B868A7" w:rsidRPr="00E7677F">
        <w:rPr>
          <w:rFonts w:ascii="Arial" w:hAnsi="Arial" w:cs="Arial"/>
        </w:rPr>
        <w:t xml:space="preserve"> </w:t>
      </w:r>
      <w:r w:rsidR="003B4F69" w:rsidRPr="00E7677F">
        <w:rPr>
          <w:rFonts w:ascii="Arial" w:hAnsi="Arial" w:cs="Arial"/>
        </w:rPr>
        <w:t>313</w:t>
      </w:r>
      <w:r w:rsidR="003000D3">
        <w:rPr>
          <w:rFonts w:ascii="Arial" w:hAnsi="Arial" w:cs="Arial"/>
        </w:rPr>
        <w:t> </w:t>
      </w:r>
      <w:r w:rsidR="003B4F69" w:rsidRPr="00E7677F">
        <w:rPr>
          <w:rFonts w:ascii="Arial" w:hAnsi="Arial" w:cs="Arial"/>
        </w:rPr>
        <w:t>431</w:t>
      </w:r>
      <w:r w:rsidR="003000D3">
        <w:rPr>
          <w:rFonts w:ascii="Arial" w:hAnsi="Arial" w:cs="Arial"/>
        </w:rPr>
        <w:t>,02</w:t>
      </w:r>
      <w:r w:rsidR="00B868A7" w:rsidRPr="00E7677F">
        <w:rPr>
          <w:rFonts w:ascii="Arial" w:hAnsi="Arial" w:cs="Arial"/>
        </w:rPr>
        <w:t xml:space="preserve"> </w:t>
      </w:r>
      <w:r w:rsidRPr="00E7677F">
        <w:rPr>
          <w:rFonts w:ascii="Arial" w:hAnsi="Arial" w:cs="Arial"/>
        </w:rPr>
        <w:t>руб.</w:t>
      </w:r>
    </w:p>
    <w:p w:rsidR="00FD7308" w:rsidRPr="003000D3" w:rsidRDefault="00FD7308" w:rsidP="00007449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460"/>
        <w:rPr>
          <w:sz w:val="24"/>
          <w:szCs w:val="24"/>
        </w:rPr>
      </w:pPr>
      <w:r w:rsidRPr="00E7677F">
        <w:rPr>
          <w:sz w:val="24"/>
          <w:szCs w:val="24"/>
        </w:rPr>
        <w:t xml:space="preserve"> </w:t>
      </w:r>
      <w:r w:rsidRPr="003000D3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3000D3">
        <w:rPr>
          <w:sz w:val="24"/>
          <w:szCs w:val="24"/>
        </w:rPr>
        <w:t>Небельского</w:t>
      </w:r>
      <w:proofErr w:type="spellEnd"/>
      <w:r w:rsidRPr="003000D3">
        <w:rPr>
          <w:sz w:val="24"/>
          <w:szCs w:val="24"/>
        </w:rPr>
        <w:t xml:space="preserve"> сельского поселения на плановый период:</w:t>
      </w:r>
    </w:p>
    <w:p w:rsidR="00FD7308" w:rsidRPr="00E7677F" w:rsidRDefault="00FD7308" w:rsidP="0000744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E7677F">
        <w:rPr>
          <w:sz w:val="24"/>
          <w:szCs w:val="24"/>
        </w:rPr>
        <w:t>-Общ</w:t>
      </w:r>
      <w:r w:rsidR="003B4F69" w:rsidRPr="00E7677F">
        <w:rPr>
          <w:sz w:val="24"/>
          <w:szCs w:val="24"/>
        </w:rPr>
        <w:t>ий объем доходов бюджета на 2026</w:t>
      </w:r>
      <w:r w:rsidRPr="00E7677F">
        <w:rPr>
          <w:sz w:val="24"/>
          <w:szCs w:val="24"/>
        </w:rPr>
        <w:t xml:space="preserve"> год в сумме-</w:t>
      </w:r>
      <w:r w:rsidR="003B4F69" w:rsidRPr="00E7677F">
        <w:rPr>
          <w:sz w:val="24"/>
          <w:szCs w:val="24"/>
        </w:rPr>
        <w:t xml:space="preserve"> 3 091 180</w:t>
      </w:r>
      <w:r w:rsidRPr="00E7677F">
        <w:rPr>
          <w:sz w:val="24"/>
          <w:szCs w:val="24"/>
        </w:rPr>
        <w:t>,00 руб., в том числе:</w:t>
      </w:r>
    </w:p>
    <w:p w:rsidR="00FD7308" w:rsidRPr="00E7677F" w:rsidRDefault="00FD7308" w:rsidP="00FD7308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7677F">
        <w:rPr>
          <w:sz w:val="24"/>
          <w:szCs w:val="24"/>
        </w:rPr>
        <w:t>налоговые и неналоговые доходы –</w:t>
      </w:r>
      <w:r w:rsidR="003B4F69" w:rsidRPr="00E7677F">
        <w:rPr>
          <w:sz w:val="24"/>
          <w:szCs w:val="24"/>
        </w:rPr>
        <w:t>1 541 200</w:t>
      </w:r>
      <w:r w:rsidRPr="00E7677F">
        <w:rPr>
          <w:sz w:val="24"/>
          <w:szCs w:val="24"/>
        </w:rPr>
        <w:t xml:space="preserve">,00 руб. безвозмездные </w:t>
      </w:r>
      <w:r w:rsidRPr="00E7677F">
        <w:rPr>
          <w:sz w:val="24"/>
          <w:szCs w:val="24"/>
        </w:rPr>
        <w:lastRenderedPageBreak/>
        <w:t>перечисления в сумме -</w:t>
      </w:r>
      <w:r w:rsidR="003B4F69" w:rsidRPr="00E7677F">
        <w:rPr>
          <w:sz w:val="24"/>
          <w:szCs w:val="24"/>
        </w:rPr>
        <w:t>1 549 980</w:t>
      </w:r>
      <w:r w:rsidRPr="00E7677F">
        <w:rPr>
          <w:sz w:val="24"/>
          <w:szCs w:val="24"/>
        </w:rPr>
        <w:t xml:space="preserve">,00 руб., из них объем межбюджетных трансфертов из областного бюджета- </w:t>
      </w:r>
      <w:r w:rsidR="0016578E" w:rsidRPr="00E7677F">
        <w:rPr>
          <w:sz w:val="24"/>
          <w:szCs w:val="24"/>
        </w:rPr>
        <w:t>0,00</w:t>
      </w:r>
      <w:r w:rsidRPr="00E7677F">
        <w:rPr>
          <w:sz w:val="24"/>
          <w:szCs w:val="24"/>
        </w:rPr>
        <w:t xml:space="preserve"> руб., объем межбюджетных трансфертов из районного бюджета  -  </w:t>
      </w:r>
      <w:r w:rsidR="003B4F69" w:rsidRPr="00E7677F">
        <w:rPr>
          <w:sz w:val="24"/>
          <w:szCs w:val="24"/>
        </w:rPr>
        <w:t xml:space="preserve">     875 180</w:t>
      </w:r>
      <w:r w:rsidRPr="00E7677F">
        <w:rPr>
          <w:sz w:val="24"/>
          <w:szCs w:val="24"/>
        </w:rPr>
        <w:t>,00 руб.</w:t>
      </w:r>
    </w:p>
    <w:p w:rsidR="00FD7308" w:rsidRPr="00E7677F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Общий объем расходов бюджета в сумме </w:t>
      </w:r>
      <w:r w:rsidR="0016578E" w:rsidRPr="00E7677F">
        <w:rPr>
          <w:sz w:val="24"/>
          <w:szCs w:val="24"/>
        </w:rPr>
        <w:t>–</w:t>
      </w:r>
      <w:r w:rsidRPr="00E7677F">
        <w:rPr>
          <w:sz w:val="24"/>
          <w:szCs w:val="24"/>
        </w:rPr>
        <w:t xml:space="preserve"> </w:t>
      </w:r>
      <w:r w:rsidR="003B4F69" w:rsidRPr="00E7677F">
        <w:rPr>
          <w:sz w:val="24"/>
          <w:szCs w:val="24"/>
        </w:rPr>
        <w:t xml:space="preserve">3 091 180,00 </w:t>
      </w:r>
      <w:r w:rsidRPr="00E7677F">
        <w:rPr>
          <w:sz w:val="24"/>
          <w:szCs w:val="24"/>
        </w:rPr>
        <w:t>руб.;</w:t>
      </w:r>
    </w:p>
    <w:p w:rsidR="0016578E" w:rsidRPr="00E7677F" w:rsidRDefault="0016578E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</w:p>
    <w:p w:rsidR="00FD7308" w:rsidRPr="00E7677F" w:rsidRDefault="00FD7308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-Общ</w:t>
      </w:r>
      <w:r w:rsidR="003B4F69" w:rsidRPr="00E7677F">
        <w:rPr>
          <w:sz w:val="24"/>
          <w:szCs w:val="24"/>
        </w:rPr>
        <w:t>ий объем доходов бюджета на 2027</w:t>
      </w:r>
      <w:r w:rsidRPr="00E7677F">
        <w:rPr>
          <w:sz w:val="24"/>
          <w:szCs w:val="24"/>
        </w:rPr>
        <w:t xml:space="preserve"> год в сумме-</w:t>
      </w:r>
      <w:r w:rsidR="000B0298" w:rsidRPr="00E7677F">
        <w:rPr>
          <w:sz w:val="24"/>
          <w:szCs w:val="24"/>
        </w:rPr>
        <w:t xml:space="preserve"> 3 097 140,00 </w:t>
      </w:r>
      <w:r w:rsidRPr="00E7677F">
        <w:rPr>
          <w:sz w:val="24"/>
          <w:szCs w:val="24"/>
        </w:rPr>
        <w:t>руб., в том числе:</w:t>
      </w:r>
    </w:p>
    <w:p w:rsidR="00FD7308" w:rsidRPr="00E7677F" w:rsidRDefault="00FD7308" w:rsidP="00FD7308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7677F">
        <w:rPr>
          <w:sz w:val="24"/>
          <w:szCs w:val="24"/>
        </w:rPr>
        <w:t xml:space="preserve">налоговые </w:t>
      </w:r>
      <w:r w:rsidR="000B0298" w:rsidRPr="00E7677F">
        <w:rPr>
          <w:sz w:val="24"/>
          <w:szCs w:val="24"/>
        </w:rPr>
        <w:t>и неналоговые доходы – 1 639 200</w:t>
      </w:r>
      <w:r w:rsidRPr="00E7677F">
        <w:rPr>
          <w:sz w:val="24"/>
          <w:szCs w:val="24"/>
        </w:rPr>
        <w:t>,00 руб. безвозме</w:t>
      </w:r>
      <w:r w:rsidR="0016578E" w:rsidRPr="00E7677F">
        <w:rPr>
          <w:sz w:val="24"/>
          <w:szCs w:val="24"/>
        </w:rPr>
        <w:t>здные перечисления в сумме –</w:t>
      </w:r>
      <w:r w:rsidR="000B0298" w:rsidRPr="00E7677F">
        <w:rPr>
          <w:sz w:val="24"/>
          <w:szCs w:val="24"/>
        </w:rPr>
        <w:t xml:space="preserve">1 457 940,00 </w:t>
      </w:r>
      <w:r w:rsidRPr="00E7677F">
        <w:rPr>
          <w:sz w:val="24"/>
          <w:szCs w:val="24"/>
        </w:rPr>
        <w:t xml:space="preserve">руб., из них объем межбюджетных трансфертов из областного бюджета – </w:t>
      </w:r>
      <w:r w:rsidR="0016578E" w:rsidRPr="00E7677F">
        <w:rPr>
          <w:sz w:val="24"/>
          <w:szCs w:val="24"/>
        </w:rPr>
        <w:t xml:space="preserve">0,00 </w:t>
      </w:r>
      <w:r w:rsidRPr="00E7677F">
        <w:rPr>
          <w:sz w:val="24"/>
          <w:szCs w:val="24"/>
        </w:rPr>
        <w:t>руб., объем межбюджетных трансферт</w:t>
      </w:r>
      <w:r w:rsidR="000B0298" w:rsidRPr="00E7677F">
        <w:rPr>
          <w:sz w:val="24"/>
          <w:szCs w:val="24"/>
        </w:rPr>
        <w:t>ов из районного бюджета      – 769 340</w:t>
      </w:r>
      <w:r w:rsidRPr="00E7677F">
        <w:rPr>
          <w:sz w:val="24"/>
          <w:szCs w:val="24"/>
        </w:rPr>
        <w:t>,00 руб.</w:t>
      </w:r>
    </w:p>
    <w:p w:rsidR="00FD7308" w:rsidRPr="00E7677F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Общий объем расходов бюджета в сумме -</w:t>
      </w:r>
      <w:r w:rsidR="000B0298" w:rsidRPr="00E7677F">
        <w:rPr>
          <w:sz w:val="24"/>
          <w:szCs w:val="24"/>
        </w:rPr>
        <w:t xml:space="preserve">3 097 140,00 </w:t>
      </w:r>
      <w:r w:rsidRPr="00E7677F">
        <w:rPr>
          <w:sz w:val="24"/>
          <w:szCs w:val="24"/>
        </w:rPr>
        <w:t>руб.;</w:t>
      </w:r>
    </w:p>
    <w:p w:rsidR="00FD7308" w:rsidRPr="00E7677F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Размер дефицита бюджета муниципального образов</w:t>
      </w:r>
      <w:r w:rsidR="000B0298" w:rsidRPr="00E7677F">
        <w:rPr>
          <w:sz w:val="24"/>
          <w:szCs w:val="24"/>
        </w:rPr>
        <w:t>ания в 2026 году в сумме 0,00 руб. или 0</w:t>
      </w:r>
      <w:r w:rsidRPr="00E7677F">
        <w:rPr>
          <w:sz w:val="24"/>
          <w:szCs w:val="24"/>
        </w:rPr>
        <w:t xml:space="preserve">,00 </w:t>
      </w:r>
      <w:r w:rsidRPr="00E7677F">
        <w:rPr>
          <w:rStyle w:val="211"/>
          <w:i/>
          <w:iCs/>
          <w:sz w:val="24"/>
          <w:szCs w:val="24"/>
        </w:rPr>
        <w:t>%</w:t>
      </w:r>
      <w:r w:rsidRPr="00E7677F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</w:t>
      </w:r>
    </w:p>
    <w:p w:rsidR="00FD7308" w:rsidRPr="00E7677F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Размер дефицита бюджета муниципального образо</w:t>
      </w:r>
      <w:r w:rsidR="000B0298" w:rsidRPr="00E7677F">
        <w:rPr>
          <w:sz w:val="24"/>
          <w:szCs w:val="24"/>
        </w:rPr>
        <w:t>вания в 2027 году в сумме 0,00руб. или 0</w:t>
      </w:r>
      <w:r w:rsidRPr="00E7677F">
        <w:rPr>
          <w:sz w:val="24"/>
          <w:szCs w:val="24"/>
        </w:rPr>
        <w:t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Pr="00E7677F" w:rsidRDefault="00FD7308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источники финансирования дефицита бюджета согласно приложению номер 1 к настоящему решению.</w:t>
      </w:r>
    </w:p>
    <w:p w:rsidR="00344D9A" w:rsidRPr="00E7677F" w:rsidRDefault="00FD7308" w:rsidP="00344D9A">
      <w:pPr>
        <w:pStyle w:val="20"/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b/>
        </w:rPr>
        <w:t xml:space="preserve">              </w:t>
      </w:r>
    </w:p>
    <w:p w:rsidR="00532C13" w:rsidRPr="00007449" w:rsidRDefault="00007449" w:rsidP="00007449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007449">
        <w:rPr>
          <w:rFonts w:ascii="Arial" w:hAnsi="Arial" w:cs="Arial"/>
        </w:rPr>
        <w:t>1.2.</w:t>
      </w:r>
      <w:r w:rsidR="00532C13" w:rsidRPr="00007449">
        <w:rPr>
          <w:rFonts w:ascii="Arial" w:hAnsi="Arial" w:cs="Arial"/>
          <w:b/>
        </w:rPr>
        <w:t xml:space="preserve">  Абзац 6 Пункта 2</w:t>
      </w:r>
      <w:r w:rsidR="00532C13" w:rsidRPr="00007449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7677F" w:rsidRDefault="00E70694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Pr="00E7677F">
        <w:rPr>
          <w:sz w:val="24"/>
          <w:szCs w:val="24"/>
        </w:rPr>
        <w:t>Небельс</w:t>
      </w:r>
      <w:r w:rsidR="000B0298" w:rsidRPr="00E7677F">
        <w:rPr>
          <w:sz w:val="24"/>
          <w:szCs w:val="24"/>
        </w:rPr>
        <w:t>кого</w:t>
      </w:r>
      <w:proofErr w:type="spellEnd"/>
      <w:r w:rsidR="000B0298" w:rsidRPr="00E7677F">
        <w:rPr>
          <w:sz w:val="24"/>
          <w:szCs w:val="24"/>
        </w:rPr>
        <w:t xml:space="preserve"> сельского поселения на 2025</w:t>
      </w:r>
      <w:r w:rsidR="001C05E5" w:rsidRPr="00E7677F">
        <w:rPr>
          <w:sz w:val="24"/>
          <w:szCs w:val="24"/>
        </w:rPr>
        <w:t xml:space="preserve"> год и плановый пери</w:t>
      </w:r>
      <w:r w:rsidR="000B0298" w:rsidRPr="00E7677F">
        <w:rPr>
          <w:sz w:val="24"/>
          <w:szCs w:val="24"/>
        </w:rPr>
        <w:t>од 2026-2027</w:t>
      </w:r>
      <w:r w:rsidRPr="00E7677F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E70694" w:rsidRPr="00E7677F" w:rsidRDefault="00007449" w:rsidP="00007449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Pr="00007449">
        <w:rPr>
          <w:b w:val="0"/>
          <w:sz w:val="24"/>
          <w:szCs w:val="24"/>
        </w:rPr>
        <w:t>1.3.</w:t>
      </w:r>
      <w:r w:rsidR="00A30F82" w:rsidRPr="00E7677F">
        <w:rPr>
          <w:sz w:val="24"/>
          <w:szCs w:val="24"/>
        </w:rPr>
        <w:t xml:space="preserve">  </w:t>
      </w:r>
      <w:r w:rsidR="00E70694" w:rsidRPr="00E7677F">
        <w:rPr>
          <w:sz w:val="24"/>
          <w:szCs w:val="24"/>
        </w:rPr>
        <w:t>Пункт 3</w:t>
      </w:r>
      <w:r w:rsidR="00A30F82" w:rsidRPr="00E7677F">
        <w:rPr>
          <w:sz w:val="24"/>
          <w:szCs w:val="24"/>
        </w:rPr>
        <w:t xml:space="preserve">  </w:t>
      </w:r>
      <w:r w:rsidR="00A30F82" w:rsidRPr="00E7677F">
        <w:rPr>
          <w:b w:val="0"/>
          <w:sz w:val="24"/>
          <w:szCs w:val="24"/>
        </w:rPr>
        <w:t xml:space="preserve">решения </w:t>
      </w:r>
      <w:r w:rsidR="00A30F82" w:rsidRPr="00E7677F">
        <w:rPr>
          <w:b w:val="0"/>
        </w:rPr>
        <w:t>изложить в следующей редакции:</w:t>
      </w:r>
    </w:p>
    <w:p w:rsidR="00A30F82" w:rsidRPr="00E7677F" w:rsidRDefault="00A30F82" w:rsidP="00A30F82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</w:t>
      </w:r>
      <w:r w:rsidR="00E70694" w:rsidRPr="00E7677F">
        <w:rPr>
          <w:sz w:val="24"/>
          <w:szCs w:val="24"/>
        </w:rPr>
        <w:t>Утвердить объем межбюджетных трансфертов, п</w:t>
      </w:r>
      <w:r w:rsidR="000B0298" w:rsidRPr="00E7677F">
        <w:rPr>
          <w:sz w:val="24"/>
          <w:szCs w:val="24"/>
        </w:rPr>
        <w:t>рогнозируемых к получению в 2025</w:t>
      </w:r>
      <w:r w:rsidR="00E70694" w:rsidRPr="00E7677F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16578E" w:rsidRPr="00E7677F">
        <w:rPr>
          <w:sz w:val="24"/>
          <w:szCs w:val="24"/>
        </w:rPr>
        <w:t xml:space="preserve"> </w:t>
      </w:r>
      <w:r w:rsidR="000E17A3" w:rsidRPr="00E7677F">
        <w:rPr>
          <w:sz w:val="24"/>
          <w:szCs w:val="24"/>
        </w:rPr>
        <w:t>1 863 160</w:t>
      </w:r>
      <w:r w:rsidR="00E70694" w:rsidRPr="00E7677F">
        <w:rPr>
          <w:sz w:val="24"/>
          <w:szCs w:val="24"/>
        </w:rPr>
        <w:t xml:space="preserve"> руб. и </w:t>
      </w:r>
      <w:r w:rsidR="00016102" w:rsidRPr="00E7677F">
        <w:rPr>
          <w:sz w:val="24"/>
          <w:szCs w:val="24"/>
        </w:rPr>
        <w:t>плановый период сумме</w:t>
      </w:r>
      <w:r w:rsidR="000E17A3" w:rsidRPr="00E7677F">
        <w:rPr>
          <w:sz w:val="24"/>
          <w:szCs w:val="24"/>
        </w:rPr>
        <w:t xml:space="preserve"> 1 549 980</w:t>
      </w:r>
      <w:r w:rsidR="00016102" w:rsidRPr="00E7677F">
        <w:rPr>
          <w:sz w:val="24"/>
          <w:szCs w:val="24"/>
        </w:rPr>
        <w:t>,00</w:t>
      </w:r>
      <w:r w:rsidR="000B0298" w:rsidRPr="00E7677F">
        <w:rPr>
          <w:sz w:val="24"/>
          <w:szCs w:val="24"/>
        </w:rPr>
        <w:t xml:space="preserve"> руб. в 2026</w:t>
      </w:r>
      <w:r w:rsidR="00E70694" w:rsidRPr="00E7677F">
        <w:rPr>
          <w:sz w:val="24"/>
          <w:szCs w:val="24"/>
        </w:rPr>
        <w:t>г. и в сум</w:t>
      </w:r>
      <w:r w:rsidR="00865DEF" w:rsidRPr="00E7677F">
        <w:rPr>
          <w:sz w:val="24"/>
          <w:szCs w:val="24"/>
        </w:rPr>
        <w:t>ме</w:t>
      </w:r>
      <w:proofErr w:type="gramStart"/>
      <w:r w:rsidR="000E17A3" w:rsidRPr="00E7677F">
        <w:rPr>
          <w:sz w:val="24"/>
          <w:szCs w:val="24"/>
        </w:rPr>
        <w:t>1</w:t>
      </w:r>
      <w:proofErr w:type="gramEnd"/>
      <w:r w:rsidR="000E17A3" w:rsidRPr="00E7677F">
        <w:rPr>
          <w:sz w:val="24"/>
          <w:szCs w:val="24"/>
        </w:rPr>
        <w:t> 457 940</w:t>
      </w:r>
      <w:r w:rsidR="00016102" w:rsidRPr="00E7677F">
        <w:rPr>
          <w:sz w:val="24"/>
          <w:szCs w:val="24"/>
        </w:rPr>
        <w:t>,00 руб. в 202</w:t>
      </w:r>
      <w:r w:rsidR="000B0298" w:rsidRPr="00E7677F">
        <w:rPr>
          <w:sz w:val="24"/>
          <w:szCs w:val="24"/>
        </w:rPr>
        <w:t>7</w:t>
      </w:r>
      <w:r w:rsidR="00E70694" w:rsidRPr="00E7677F">
        <w:rPr>
          <w:sz w:val="24"/>
          <w:szCs w:val="24"/>
        </w:rPr>
        <w:t xml:space="preserve"> г. согласно приложению номер 4 к настоящему решению. </w:t>
      </w:r>
      <w:r w:rsidR="00734054" w:rsidRPr="00E7677F">
        <w:rPr>
          <w:sz w:val="24"/>
          <w:szCs w:val="24"/>
        </w:rPr>
        <w:t xml:space="preserve">  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1.4</w:t>
      </w:r>
      <w:r w:rsidR="00734054" w:rsidRPr="00E7677F">
        <w:rPr>
          <w:sz w:val="24"/>
          <w:szCs w:val="24"/>
        </w:rPr>
        <w:t xml:space="preserve">    </w:t>
      </w:r>
      <w:r w:rsidRPr="00E7677F">
        <w:rPr>
          <w:sz w:val="24"/>
          <w:szCs w:val="24"/>
        </w:rPr>
        <w:t xml:space="preserve">   Пункт 4 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B0298" w:rsidRPr="00E7677F">
        <w:rPr>
          <w:sz w:val="24"/>
          <w:szCs w:val="24"/>
        </w:rPr>
        <w:t>25 год и плановый период 2026-2027</w:t>
      </w:r>
      <w:r w:rsidR="00E70694" w:rsidRPr="00E7677F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1.5.</w:t>
      </w:r>
      <w:r w:rsidRPr="00E7677F">
        <w:rPr>
          <w:sz w:val="24"/>
          <w:szCs w:val="24"/>
        </w:rPr>
        <w:t xml:space="preserve">       </w:t>
      </w:r>
      <w:r w:rsidR="00E70694" w:rsidRPr="00E7677F">
        <w:rPr>
          <w:sz w:val="24"/>
          <w:szCs w:val="24"/>
        </w:rPr>
        <w:t>Пункт 5</w:t>
      </w:r>
      <w:r w:rsidRPr="00E7677F">
        <w:rPr>
          <w:sz w:val="24"/>
          <w:szCs w:val="24"/>
        </w:rPr>
        <w:t xml:space="preserve">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B0298" w:rsidRPr="00E7677F">
        <w:rPr>
          <w:sz w:val="24"/>
          <w:szCs w:val="24"/>
        </w:rPr>
        <w:t>фикации расходов бюджета на 2025</w:t>
      </w:r>
      <w:r w:rsidR="00E70694" w:rsidRPr="00E7677F">
        <w:rPr>
          <w:sz w:val="24"/>
          <w:szCs w:val="24"/>
        </w:rPr>
        <w:t xml:space="preserve"> год и пл</w:t>
      </w:r>
      <w:r w:rsidR="000B0298" w:rsidRPr="00E7677F">
        <w:rPr>
          <w:sz w:val="24"/>
          <w:szCs w:val="24"/>
        </w:rPr>
        <w:t>ановый период 2026-2027</w:t>
      </w:r>
      <w:r w:rsidR="00E70694" w:rsidRPr="00E7677F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7677F" w:rsidRDefault="00A30F82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</w:t>
      </w:r>
      <w:r w:rsidRPr="00E7677F">
        <w:rPr>
          <w:b w:val="0"/>
          <w:sz w:val="24"/>
          <w:szCs w:val="24"/>
        </w:rPr>
        <w:t>1.6</w:t>
      </w:r>
      <w:r w:rsidR="009E72BA" w:rsidRPr="00E7677F">
        <w:rPr>
          <w:b w:val="0"/>
          <w:sz w:val="24"/>
          <w:szCs w:val="24"/>
        </w:rPr>
        <w:t>.</w:t>
      </w:r>
      <w:r w:rsidRPr="00E7677F">
        <w:rPr>
          <w:sz w:val="24"/>
          <w:szCs w:val="24"/>
        </w:rPr>
        <w:t xml:space="preserve">       </w:t>
      </w:r>
      <w:r w:rsidR="00E70694" w:rsidRPr="00E7677F">
        <w:rPr>
          <w:sz w:val="24"/>
          <w:szCs w:val="24"/>
        </w:rPr>
        <w:t>Пункт 6</w:t>
      </w:r>
      <w:r w:rsidRPr="00E7677F">
        <w:rPr>
          <w:sz w:val="24"/>
          <w:szCs w:val="24"/>
        </w:rPr>
        <w:t xml:space="preserve">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7677F">
        <w:rPr>
          <w:sz w:val="24"/>
          <w:szCs w:val="24"/>
        </w:rPr>
        <w:t>одов бюджета н</w:t>
      </w:r>
      <w:r w:rsidR="000B0298" w:rsidRPr="00E7677F">
        <w:rPr>
          <w:sz w:val="24"/>
          <w:szCs w:val="24"/>
        </w:rPr>
        <w:t>а 2025 год и плановый период 2026</w:t>
      </w:r>
      <w:r w:rsidRPr="00E7677F">
        <w:rPr>
          <w:sz w:val="24"/>
          <w:szCs w:val="24"/>
        </w:rPr>
        <w:t>-</w:t>
      </w:r>
      <w:r w:rsidR="000B0298" w:rsidRPr="00E7677F">
        <w:rPr>
          <w:sz w:val="24"/>
          <w:szCs w:val="24"/>
        </w:rPr>
        <w:softHyphen/>
        <w:t>2027</w:t>
      </w:r>
      <w:r w:rsidR="00E70694" w:rsidRPr="00E7677F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sz w:val="24"/>
          <w:szCs w:val="24"/>
        </w:rPr>
      </w:pPr>
      <w:bookmarkStart w:id="0" w:name="bookmark1"/>
      <w:r w:rsidRPr="00E7677F">
        <w:rPr>
          <w:sz w:val="24"/>
          <w:szCs w:val="24"/>
        </w:rPr>
        <w:t xml:space="preserve">         </w:t>
      </w:r>
      <w:r w:rsidRPr="00E7677F">
        <w:rPr>
          <w:b w:val="0"/>
          <w:sz w:val="24"/>
          <w:szCs w:val="24"/>
        </w:rPr>
        <w:t>1.7</w:t>
      </w:r>
      <w:r w:rsidR="009E72BA" w:rsidRPr="00E7677F">
        <w:rPr>
          <w:b w:val="0"/>
          <w:sz w:val="24"/>
          <w:szCs w:val="24"/>
        </w:rPr>
        <w:t>.</w:t>
      </w:r>
      <w:r w:rsidRPr="00E7677F">
        <w:rPr>
          <w:sz w:val="24"/>
          <w:szCs w:val="24"/>
        </w:rPr>
        <w:t xml:space="preserve">      </w:t>
      </w:r>
      <w:r w:rsidR="00E70694" w:rsidRPr="00E7677F">
        <w:rPr>
          <w:sz w:val="24"/>
          <w:szCs w:val="24"/>
        </w:rPr>
        <w:t>Пункт 7</w:t>
      </w:r>
      <w:bookmarkEnd w:id="0"/>
      <w:r w:rsidRPr="00E7677F">
        <w:rPr>
          <w:b w:val="0"/>
          <w:sz w:val="24"/>
          <w:szCs w:val="24"/>
        </w:rPr>
        <w:t xml:space="preserve"> 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 xml:space="preserve">Установить объем бюджетных ассигнований на исполнение обязательств </w:t>
      </w:r>
      <w:proofErr w:type="spellStart"/>
      <w:r w:rsidR="00E70694" w:rsidRPr="00E7677F">
        <w:rPr>
          <w:sz w:val="24"/>
          <w:szCs w:val="24"/>
        </w:rPr>
        <w:t>Небельского</w:t>
      </w:r>
      <w:proofErr w:type="spellEnd"/>
      <w:r w:rsidR="00E70694" w:rsidRPr="00E7677F">
        <w:rPr>
          <w:sz w:val="24"/>
          <w:szCs w:val="24"/>
        </w:rPr>
        <w:t xml:space="preserve"> сельского поселения: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в связи с исполнением органами местного самоуправления переданных отдельных г</w:t>
      </w:r>
      <w:r w:rsidR="00C5777F" w:rsidRPr="00E7677F">
        <w:rPr>
          <w:sz w:val="24"/>
          <w:szCs w:val="24"/>
        </w:rPr>
        <w:t>осударственных полн</w:t>
      </w:r>
      <w:r w:rsidR="000B0298" w:rsidRPr="00E7677F">
        <w:rPr>
          <w:sz w:val="24"/>
          <w:szCs w:val="24"/>
        </w:rPr>
        <w:t>омочий в 2025</w:t>
      </w:r>
      <w:r w:rsidR="00865DEF" w:rsidRPr="00E7677F">
        <w:rPr>
          <w:sz w:val="24"/>
          <w:szCs w:val="24"/>
        </w:rPr>
        <w:t xml:space="preserve"> году в сумме</w:t>
      </w:r>
      <w:r w:rsidR="000E17A3" w:rsidRPr="00E7677F">
        <w:rPr>
          <w:sz w:val="24"/>
          <w:szCs w:val="24"/>
        </w:rPr>
        <w:t xml:space="preserve"> 341 900</w:t>
      </w:r>
      <w:r w:rsidRPr="00E7677F">
        <w:rPr>
          <w:sz w:val="24"/>
          <w:szCs w:val="24"/>
        </w:rPr>
        <w:t>,00 р</w:t>
      </w:r>
      <w:r w:rsidR="00C5777F" w:rsidRPr="00E7677F">
        <w:rPr>
          <w:sz w:val="24"/>
          <w:szCs w:val="24"/>
        </w:rPr>
        <w:t>уб.</w:t>
      </w:r>
      <w:r w:rsidR="000E17A3" w:rsidRPr="00E7677F">
        <w:rPr>
          <w:sz w:val="24"/>
          <w:szCs w:val="24"/>
        </w:rPr>
        <w:t xml:space="preserve"> и плановый период в сумме 374 800</w:t>
      </w:r>
      <w:r w:rsidR="00C5777F" w:rsidRPr="00E7677F">
        <w:rPr>
          <w:sz w:val="24"/>
          <w:szCs w:val="24"/>
        </w:rPr>
        <w:t>,00</w:t>
      </w:r>
      <w:r w:rsidR="000E17A3" w:rsidRPr="00E7677F">
        <w:rPr>
          <w:sz w:val="24"/>
          <w:szCs w:val="24"/>
        </w:rPr>
        <w:t xml:space="preserve"> руб. в 2026 году и в сумме  388 6</w:t>
      </w:r>
      <w:r w:rsidR="00865DEF" w:rsidRPr="00E7677F">
        <w:rPr>
          <w:sz w:val="24"/>
          <w:szCs w:val="24"/>
        </w:rPr>
        <w:t>00</w:t>
      </w:r>
      <w:r w:rsidR="000E17A3" w:rsidRPr="00E7677F">
        <w:rPr>
          <w:sz w:val="24"/>
          <w:szCs w:val="24"/>
        </w:rPr>
        <w:t>,00 руб. в 2027</w:t>
      </w:r>
      <w:r w:rsidRPr="00E7677F">
        <w:rPr>
          <w:sz w:val="24"/>
          <w:szCs w:val="24"/>
        </w:rPr>
        <w:t xml:space="preserve"> году согласно приложению номер 8 к настоящему решению.</w:t>
      </w:r>
    </w:p>
    <w:p w:rsidR="00E70694" w:rsidRPr="00E7677F" w:rsidRDefault="000E17A3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</w:t>
      </w:r>
      <w:r w:rsidR="00007449">
        <w:rPr>
          <w:b w:val="0"/>
          <w:sz w:val="24"/>
          <w:szCs w:val="24"/>
        </w:rPr>
        <w:t xml:space="preserve">    </w:t>
      </w:r>
      <w:r w:rsidRPr="00E7677F">
        <w:rPr>
          <w:b w:val="0"/>
          <w:sz w:val="24"/>
          <w:szCs w:val="24"/>
        </w:rPr>
        <w:t xml:space="preserve"> 1.8</w:t>
      </w:r>
      <w:r w:rsidR="009E72BA" w:rsidRPr="00E7677F">
        <w:rPr>
          <w:b w:val="0"/>
          <w:sz w:val="24"/>
          <w:szCs w:val="24"/>
        </w:rPr>
        <w:t>.</w:t>
      </w:r>
      <w:r w:rsidR="009E72BA" w:rsidRPr="00E7677F">
        <w:rPr>
          <w:sz w:val="24"/>
          <w:szCs w:val="24"/>
        </w:rPr>
        <w:t xml:space="preserve">    </w:t>
      </w:r>
      <w:r w:rsidR="00E70694" w:rsidRPr="00E7677F">
        <w:rPr>
          <w:sz w:val="24"/>
          <w:szCs w:val="24"/>
        </w:rPr>
        <w:t>Пункт 11</w:t>
      </w:r>
      <w:r w:rsidR="009E72BA" w:rsidRPr="00E7677F">
        <w:rPr>
          <w:sz w:val="24"/>
          <w:szCs w:val="24"/>
        </w:rPr>
        <w:t xml:space="preserve"> </w:t>
      </w:r>
      <w:r w:rsidR="009E72BA" w:rsidRPr="00E7677F">
        <w:rPr>
          <w:b w:val="0"/>
          <w:sz w:val="24"/>
          <w:szCs w:val="24"/>
        </w:rPr>
        <w:t xml:space="preserve">решения </w:t>
      </w:r>
      <w:r w:rsidR="009E72BA" w:rsidRPr="00E7677F">
        <w:rPr>
          <w:b w:val="0"/>
        </w:rPr>
        <w:t>изложить в следующей редакции:</w:t>
      </w:r>
    </w:p>
    <w:p w:rsidR="00E70694" w:rsidRPr="00E7677F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737772" w:rsidRPr="00E7677F">
        <w:rPr>
          <w:sz w:val="24"/>
          <w:szCs w:val="24"/>
        </w:rPr>
        <w:t>и муниципальных программ на 2025</w:t>
      </w:r>
      <w:r w:rsidR="00C5777F" w:rsidRPr="00E7677F">
        <w:rPr>
          <w:sz w:val="24"/>
          <w:szCs w:val="24"/>
        </w:rPr>
        <w:t xml:space="preserve"> год и плановый период 2025-2026</w:t>
      </w:r>
      <w:r w:rsidR="00E70694" w:rsidRPr="00E7677F">
        <w:rPr>
          <w:sz w:val="24"/>
          <w:szCs w:val="24"/>
        </w:rPr>
        <w:t xml:space="preserve"> </w:t>
      </w:r>
      <w:r w:rsidR="00E70694" w:rsidRPr="00E7677F">
        <w:rPr>
          <w:sz w:val="24"/>
          <w:szCs w:val="24"/>
        </w:rPr>
        <w:lastRenderedPageBreak/>
        <w:t>годов согласно приложению номер 12 к настоящему решению.</w:t>
      </w:r>
    </w:p>
    <w:p w:rsidR="00737772" w:rsidRPr="00E7677F" w:rsidRDefault="00007449" w:rsidP="00737772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737772" w:rsidRPr="00E7677F">
        <w:rPr>
          <w:b w:val="0"/>
          <w:sz w:val="24"/>
          <w:szCs w:val="24"/>
        </w:rPr>
        <w:t>1.9.</w:t>
      </w:r>
      <w:r w:rsidR="00737772" w:rsidRPr="00E7677F">
        <w:rPr>
          <w:sz w:val="24"/>
          <w:szCs w:val="24"/>
        </w:rPr>
        <w:t xml:space="preserve">    Пункт 18</w:t>
      </w:r>
      <w:r w:rsidR="00737772" w:rsidRPr="00E7677F">
        <w:rPr>
          <w:b w:val="0"/>
          <w:sz w:val="24"/>
          <w:szCs w:val="24"/>
        </w:rPr>
        <w:t xml:space="preserve"> решения </w:t>
      </w:r>
      <w:r w:rsidR="00737772" w:rsidRPr="00E7677F">
        <w:rPr>
          <w:b w:val="0"/>
        </w:rPr>
        <w:t>изложить в следующей редакции:</w:t>
      </w:r>
    </w:p>
    <w:p w:rsidR="00737772" w:rsidRPr="00E7677F" w:rsidRDefault="00737772" w:rsidP="00737772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Утвердить общий объём бюджетных ассигнований, направленных на исполнение публичных нормативных обязательств, в 2025 год в сумме 10871,00 руб.; в 2026 году в сумме 0,00 руб.; в 2027 году в сумме 0,00 </w:t>
      </w:r>
      <w:proofErr w:type="spellStart"/>
      <w:r w:rsidRPr="00E7677F">
        <w:rPr>
          <w:sz w:val="24"/>
          <w:szCs w:val="24"/>
        </w:rPr>
        <w:t>руб</w:t>
      </w:r>
      <w:proofErr w:type="spellEnd"/>
      <w:r w:rsidRPr="00E7677F">
        <w:rPr>
          <w:sz w:val="24"/>
          <w:szCs w:val="24"/>
        </w:rPr>
        <w:t xml:space="preserve"> согласно приложению номер 13 к настоящему решению.</w:t>
      </w:r>
    </w:p>
    <w:p w:rsidR="00E70694" w:rsidRPr="00E7677F" w:rsidRDefault="00007449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0E17A3" w:rsidRPr="00E7677F">
        <w:rPr>
          <w:b w:val="0"/>
          <w:sz w:val="24"/>
          <w:szCs w:val="24"/>
        </w:rPr>
        <w:t>1.</w:t>
      </w:r>
      <w:r w:rsidR="00737772" w:rsidRPr="00E7677F">
        <w:rPr>
          <w:b w:val="0"/>
          <w:sz w:val="24"/>
          <w:szCs w:val="24"/>
        </w:rPr>
        <w:t>10</w:t>
      </w:r>
      <w:r w:rsidR="000E17A3" w:rsidRPr="00E7677F">
        <w:rPr>
          <w:sz w:val="24"/>
          <w:szCs w:val="24"/>
        </w:rPr>
        <w:t xml:space="preserve">  </w:t>
      </w:r>
      <w:r w:rsidR="00737772" w:rsidRPr="00E7677F">
        <w:rPr>
          <w:sz w:val="24"/>
          <w:szCs w:val="24"/>
        </w:rPr>
        <w:t>Пункт 19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Установить, что остатки средств бюджета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се</w:t>
      </w:r>
      <w:r w:rsidR="000E17A3" w:rsidRPr="00E7677F">
        <w:rPr>
          <w:rFonts w:ascii="Arial" w:hAnsi="Arial" w:cs="Arial"/>
        </w:rPr>
        <w:t>льского поселения на начало 2025</w:t>
      </w:r>
      <w:r w:rsidRPr="00E7677F">
        <w:rPr>
          <w:rFonts w:ascii="Arial" w:hAnsi="Arial" w:cs="Arial"/>
        </w:rPr>
        <w:t xml:space="preserve">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</w:t>
      </w:r>
      <w:r w:rsidR="000E17A3" w:rsidRPr="00E7677F">
        <w:rPr>
          <w:rFonts w:ascii="Arial" w:hAnsi="Arial" w:cs="Arial"/>
        </w:rPr>
        <w:t>00 процентов направляются в 2025</w:t>
      </w:r>
      <w:r w:rsidRPr="00E7677F">
        <w:rPr>
          <w:rFonts w:ascii="Arial" w:hAnsi="Arial" w:cs="Arial"/>
        </w:rPr>
        <w:t xml:space="preserve"> году: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сельского поселения;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- на увеличение в текущем финансовом году бюджетных ассигнований муниципального дорожного фонда;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муниципального образования.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дефицита.</w:t>
      </w:r>
    </w:p>
    <w:p w:rsidR="003000D3" w:rsidRDefault="003000D3" w:rsidP="003000D3">
      <w:pPr>
        <w:shd w:val="clear" w:color="auto" w:fill="FFFFFF"/>
        <w:tabs>
          <w:tab w:val="left" w:pos="993"/>
        </w:tabs>
        <w:autoSpaceDE w:val="0"/>
        <w:ind w:firstLine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2. </w:t>
      </w:r>
      <w:r w:rsidR="009E72BA" w:rsidRPr="003000D3">
        <w:rPr>
          <w:rFonts w:ascii="Arial" w:hAnsi="Arial" w:cs="Arial"/>
        </w:rPr>
        <w:t>Настоящее решение вступает в силу со дня его официального опубликования</w:t>
      </w:r>
      <w:r>
        <w:rPr>
          <w:rFonts w:ascii="Arial" w:hAnsi="Arial" w:cs="Arial"/>
        </w:rPr>
        <w:t>.</w:t>
      </w:r>
    </w:p>
    <w:p w:rsidR="009E72BA" w:rsidRPr="003000D3" w:rsidRDefault="003000D3" w:rsidP="003000D3">
      <w:pPr>
        <w:shd w:val="clear" w:color="auto" w:fill="FFFFFF"/>
        <w:tabs>
          <w:tab w:val="left" w:pos="993"/>
        </w:tabs>
        <w:autoSpaceDE w:val="0"/>
        <w:ind w:firstLine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3. </w:t>
      </w:r>
      <w:r w:rsidR="009E72BA" w:rsidRPr="003000D3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9E72BA" w:rsidRPr="003000D3">
        <w:rPr>
          <w:rFonts w:ascii="Arial" w:hAnsi="Arial" w:cs="Arial"/>
        </w:rPr>
        <w:t>Небельского</w:t>
      </w:r>
      <w:proofErr w:type="spellEnd"/>
      <w:r w:rsidR="009E72BA" w:rsidRPr="003000D3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9E72BA" w:rsidRPr="00E7677F" w:rsidRDefault="009E72BA" w:rsidP="003000D3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D32375" w:rsidRPr="00E7677F" w:rsidRDefault="00D32375" w:rsidP="003000D3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D32375" w:rsidRPr="00E7677F" w:rsidRDefault="00D32375" w:rsidP="003000D3">
      <w:pPr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Председатель Схода граждан</w:t>
      </w:r>
    </w:p>
    <w:p w:rsidR="00D32375" w:rsidRPr="00E7677F" w:rsidRDefault="00D32375" w:rsidP="003000D3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МО</w:t>
      </w:r>
    </w:p>
    <w:p w:rsidR="00D32375" w:rsidRPr="00E7677F" w:rsidRDefault="00D32375" w:rsidP="003000D3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Н.В.Ворона </w:t>
      </w:r>
    </w:p>
    <w:p w:rsidR="00D32375" w:rsidRPr="00E7677F" w:rsidRDefault="00D32375" w:rsidP="003000D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E7677F" w:rsidRDefault="00D32375" w:rsidP="003000D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Глава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МО</w:t>
      </w:r>
    </w:p>
    <w:p w:rsidR="00D32375" w:rsidRPr="00E7677F" w:rsidRDefault="00D32375" w:rsidP="003000D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Н.В.Ворона</w:t>
      </w:r>
    </w:p>
    <w:p w:rsidR="00D32375" w:rsidRPr="00E7677F" w:rsidRDefault="00D32375" w:rsidP="003000D3">
      <w:pPr>
        <w:pStyle w:val="20"/>
        <w:shd w:val="clear" w:color="auto" w:fill="auto"/>
        <w:spacing w:before="0" w:after="0" w:line="240" w:lineRule="auto"/>
        <w:sectPr w:rsidR="00D32375" w:rsidRPr="00E7677F">
          <w:pgSz w:w="11900" w:h="16840"/>
          <w:pgMar w:top="716" w:right="817" w:bottom="918" w:left="1377" w:header="0" w:footer="3" w:gutter="0"/>
          <w:cols w:space="720"/>
        </w:sectPr>
      </w:pPr>
      <w:r w:rsidRPr="00E7677F">
        <w:t xml:space="preserve"> </w:t>
      </w:r>
    </w:p>
    <w:p w:rsidR="003000D3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007449">
        <w:rPr>
          <w:rFonts w:ascii="Courier New" w:hAnsi="Courier New" w:cs="Courier New"/>
          <w:sz w:val="22"/>
          <w:szCs w:val="22"/>
          <w:lang w:eastAsia="ru-RU"/>
        </w:rPr>
        <w:t>МО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№ 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19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>.03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8D21CE" w:rsidRPr="00E7677F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br/>
        <w:t>НЕБЕЛЬСКОЕ СЕЛЬСКОГО ПОСЕЛЕНИЯ НА 2025 ГОД И ПЛАНОВЫЙ ПЕРИОД 2026-2027 годов</w:t>
      </w: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3969"/>
        <w:gridCol w:w="1060"/>
        <w:gridCol w:w="3476"/>
        <w:gridCol w:w="2255"/>
        <w:gridCol w:w="2268"/>
        <w:gridCol w:w="1997"/>
      </w:tblGrid>
      <w:tr w:rsidR="00B10075" w:rsidRPr="00E7677F" w:rsidTr="00B23C14">
        <w:trPr>
          <w:trHeight w:val="1095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10075" w:rsidRPr="00E7677F" w:rsidTr="00B23C14">
        <w:trPr>
          <w:trHeight w:val="300"/>
          <w:tblHeader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300CD6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 313 431,02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72 465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240 966,02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-3 312 460,00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-3 312 460,00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-3 312 460,00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3 312 46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-3 312 46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300CD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625 891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3 625 891,02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3 625 891,02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3 625 891,02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</w:tbl>
    <w:p w:rsidR="00B10075" w:rsidRPr="00E7677F" w:rsidRDefault="00B10075" w:rsidP="00B1007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Pr="00E7677F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B0734" w:rsidRPr="00E7677F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Pr="00E7677F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3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007449">
        <w:rPr>
          <w:rFonts w:ascii="Courier New" w:hAnsi="Courier New" w:cs="Courier New"/>
          <w:sz w:val="22"/>
          <w:szCs w:val="22"/>
          <w:lang w:eastAsia="ru-RU"/>
        </w:rPr>
        <w:t>МО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№ 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19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>.03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B23C14" w:rsidRPr="00E7677F" w:rsidRDefault="00B23C14" w:rsidP="00B23C14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НЕБЕЛЬСКОЕ СЕЛЬСКОГО ПОСЕЛЕНИЯ 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459" w:type="dxa"/>
        <w:tblInd w:w="675" w:type="dxa"/>
        <w:tblLook w:val="04A0"/>
      </w:tblPr>
      <w:tblGrid>
        <w:gridCol w:w="3258"/>
        <w:gridCol w:w="5106"/>
        <w:gridCol w:w="1984"/>
        <w:gridCol w:w="2126"/>
        <w:gridCol w:w="1985"/>
      </w:tblGrid>
      <w:tr w:rsidR="00B23C14" w:rsidRPr="00E7677F" w:rsidTr="00B23C14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23C14" w:rsidRPr="00E7677F" w:rsidTr="00B23C14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B23C14" w:rsidRPr="00E7677F" w:rsidTr="00B23C14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1 449 300,00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1 541 200,00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1 639 200,00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B23C14" w:rsidRPr="00E7677F" w:rsidTr="00B23C14">
        <w:trPr>
          <w:trHeight w:val="13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B23C14" w:rsidRPr="00E7677F" w:rsidTr="00B23C14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1" w:name="RANGE!A18:E19"/>
            <w:bookmarkEnd w:id="1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Налог на доходы физических лиц в части суммы налога, превышающей 650 000 рублей, относящейся к части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налоговой базы, превышающей 5 000 000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14 800,00</w:t>
            </w: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182 1060000000 0000 000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178 000,00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185 000,00</w:t>
            </w: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182 1060600000 0000 110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174 000,00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177 000,00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181 000,00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182 1060603000 0000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182 1060603310 0000 110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182 1060603310 0000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182 1060604000 0000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182 1060604310 0000 110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182 1060604310 0000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9E17E6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182 1161800002 0000 140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Доходы от сумм пеней, предусмотренных законодательством Российской Федерации о налогах и сборах,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lastRenderedPageBreak/>
              <w:t>15000,00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</w:tr>
      <w:tr w:rsidR="00B23C14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000 2000000000 0000 000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</w:t>
            </w:r>
            <w:r w:rsidR="009E17E6"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863</w:t>
            </w:r>
            <w:r w:rsidR="009E17E6"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1 863 160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221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1 221 260,00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130FF0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221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260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000 2023000000 0000 150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241</w:t>
            </w:r>
            <w:r w:rsidR="00130FF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388 600,00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900,00</w:t>
            </w:r>
          </w:p>
        </w:tc>
      </w:tr>
      <w:tr w:rsidR="00B23C14" w:rsidRPr="00E7677F" w:rsidTr="00B23C14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r w:rsidR="00FC39F5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312</w:t>
            </w:r>
            <w:r w:rsidR="00FC39F5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91 180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97 140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23C14" w:rsidRPr="00E7677F" w:rsidRDefault="00B23C14" w:rsidP="00B23C14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23C14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4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C3343D" w:rsidRPr="00E7677F" w:rsidRDefault="008D21CE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</w:t>
      </w:r>
    </w:p>
    <w:p w:rsidR="007B7F8C" w:rsidRPr="00E7677F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Pr="00E7677F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 w:rsidRPr="00E7677F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E7677F" w:rsidRDefault="00083F80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 2025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</w:t>
      </w:r>
      <w:r w:rsidR="00B03A7C" w:rsidRPr="00E7677F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2026-2027</w:t>
      </w:r>
      <w:r w:rsidR="007B7F8C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Pr="00E7677F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E7677F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E7677F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1 863 160,00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7B7F8C" w:rsidRPr="00E7677F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1 863 160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</w:t>
            </w:r>
            <w:r w:rsidR="001360FA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1 221 260,</w:t>
            </w:r>
            <w:r w:rsidR="00B94133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2" w:name="RANGE!A17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2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Субсидии бюджетам сельских поселений на подготовку проектов межевания земельных участков и на проведение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374 800,00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388 600,00</w:t>
            </w:r>
          </w:p>
        </w:tc>
      </w:tr>
      <w:tr w:rsidR="007B7F8C" w:rsidRPr="00E7677F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1 863 160,00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</w:tbl>
    <w:p w:rsidR="007B7F8C" w:rsidRPr="00E7677F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E7677F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F1896" w:rsidRPr="00E7677F" w:rsidRDefault="00BF189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8D21CE" w:rsidRPr="00E7677F" w:rsidRDefault="008D21CE" w:rsidP="00007449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НЕБЕЛЬСКОЕ СЕЛЬСКОГО ПОСЕЛЕНИЯ </w:t>
      </w: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D43689" w:rsidRPr="00E7677F" w:rsidRDefault="00D43689" w:rsidP="00D43689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D43689" w:rsidRPr="00E7677F" w:rsidTr="00D43689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D43689" w:rsidRPr="00E7677F" w:rsidTr="00D43689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D43689" w:rsidRPr="00E7677F" w:rsidTr="00D43689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55AB1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569776,03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363 729,32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363 729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,32</w:t>
            </w:r>
          </w:p>
        </w:tc>
      </w:tr>
      <w:tr w:rsidR="00D43689" w:rsidRPr="00E7677F" w:rsidTr="00D43689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55AB1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2188773,17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1 838  099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1 830 259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,51</w:t>
            </w:r>
          </w:p>
        </w:tc>
      </w:tr>
      <w:tr w:rsidR="00D43689" w:rsidRPr="00E7677F" w:rsidTr="00D43689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3" w:name="RANGE!C14:G15"/>
            <w:bookmarkStart w:id="4" w:name="RANGE!C14"/>
            <w:bookmarkEnd w:id="3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55AB1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80 019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60 4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120 4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01ACE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  <w:r w:rsidR="00D01ACE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625 891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</w:t>
            </w:r>
            <w:r w:rsidR="00D01ACE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1737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7373B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091 180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97 14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</w:tbl>
    <w:p w:rsidR="000D0672" w:rsidRPr="00E7677F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8D21CE" w:rsidRPr="00E7677F" w:rsidRDefault="008D21CE" w:rsidP="00007449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 2025 ГОД И ПЛАНОВЫЙ ПЕРИОД 2026-202</w:t>
      </w:r>
      <w:bookmarkStart w:id="5" w:name="_GoBack"/>
      <w:bookmarkEnd w:id="5"/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7 ГОДОВ</w:t>
      </w:r>
    </w:p>
    <w:p w:rsidR="00BA5EE6" w:rsidRPr="00E7677F" w:rsidRDefault="00BA5EE6" w:rsidP="00BA5EE6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025" w:type="dxa"/>
        <w:tblInd w:w="675" w:type="dxa"/>
        <w:tblLayout w:type="fixed"/>
        <w:tblLook w:val="04A0"/>
      </w:tblPr>
      <w:tblGrid>
        <w:gridCol w:w="5387"/>
        <w:gridCol w:w="1559"/>
        <w:gridCol w:w="851"/>
        <w:gridCol w:w="1046"/>
        <w:gridCol w:w="2072"/>
        <w:gridCol w:w="2126"/>
        <w:gridCol w:w="1984"/>
      </w:tblGrid>
      <w:tr w:rsidR="00BA5EE6" w:rsidRPr="00E7677F" w:rsidTr="00BA5EE6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A5EE6" w:rsidRPr="00E7677F" w:rsidTr="00BA5EE6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BA5EE6" w:rsidRPr="00E7677F" w:rsidTr="00BA5EE6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сельского поселения на 2025год и плановый период 2026,2027год»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530</w:t>
            </w:r>
            <w:r w:rsidRPr="00E7677F">
              <w:rPr>
                <w:rFonts w:ascii="Courier New" w:hAnsi="Courier New" w:cs="Courier New"/>
                <w:bCs/>
                <w:lang w:eastAsia="ru-RU"/>
              </w:rPr>
              <w:t> 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468</w:t>
            </w:r>
            <w:r w:rsidRPr="00E7677F">
              <w:rPr>
                <w:rFonts w:ascii="Courier New" w:hAnsi="Courier New" w:cs="Courier New"/>
                <w:bCs/>
                <w:lang w:eastAsia="ru-RU"/>
              </w:rPr>
              <w:t>,8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3 012 588,83</w:t>
            </w:r>
          </w:p>
        </w:tc>
      </w:tr>
      <w:tr w:rsidR="00BA5EE6" w:rsidRPr="00E7677F" w:rsidTr="00BA5EE6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системы органов местного самоуправления"                           Направление расходов.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8812000000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437 616,00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3E035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437 616,00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132 160,03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</w:rPr>
              <w:t>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132 160,03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0"/>
              <w:rPr>
                <w:rFonts w:ascii="Courier New" w:hAnsi="Courier New" w:cs="Courier New"/>
                <w:b/>
              </w:rPr>
            </w:pPr>
            <w:bookmarkStart w:id="6" w:name="RANGE!A19:G20"/>
            <w:bookmarkStart w:id="7" w:name="RANGE!A20"/>
            <w:bookmarkEnd w:id="6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7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555CC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5CC3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1 083 355,17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832 070,02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832 070,02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251 285,15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251 285,15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880 511,00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947 584,70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880 511,00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947 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Закупка товаров, работ, услуг в сфере информационно-коммуникационных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341 200,00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Защита населения и территории от чрезвычайных ситуаций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6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Благоустройство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BA5EE6" w:rsidRPr="00E7677F" w:rsidTr="00BA5EE6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19,6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</w:t>
            </w:r>
          </w:p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8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BA5EE6" w:rsidRPr="00E7677F" w:rsidTr="00BA5EE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</w:tr>
      <w:tr w:rsidR="00BA5EE6" w:rsidRPr="00E7677F" w:rsidTr="00BA5EE6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</w:tr>
      <w:tr w:rsidR="00BA5EE6" w:rsidRPr="00E7677F" w:rsidTr="00BA5EE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3 625 891,02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3 091 180</w:t>
            </w:r>
            <w:r w:rsidR="00BA5EE6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3 097 140</w:t>
            </w:r>
            <w:r w:rsidR="00BA5EE6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A5EE6" w:rsidRPr="00E7677F" w:rsidRDefault="00BA5EE6" w:rsidP="00BA5EE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0C4A0F" w:rsidRPr="00E7677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Pr="00E7677F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ВЕДОМСТВЕННАЯ СТРУКТУРА РАСХОДОВ БЮДЖЕТА НЕБЕЛЬСКОЕ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2025 ГОД И ПЛАНОВЫЙ ПЕРИОД 2026-2027 ГОДОВ</w:t>
      </w: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701"/>
        <w:gridCol w:w="992"/>
        <w:gridCol w:w="1985"/>
        <w:gridCol w:w="1843"/>
        <w:gridCol w:w="1984"/>
      </w:tblGrid>
      <w:tr w:rsidR="00696261" w:rsidRPr="00E7677F" w:rsidTr="00696261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696261" w:rsidRPr="00E7677F" w:rsidTr="00696261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696261" w:rsidRPr="00E7677F" w:rsidTr="00696261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сельского поселения на 2024год и плановый период 2025,2026год»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B44AD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3 530468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3 006 628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3 012 588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</w:tr>
      <w:tr w:rsidR="00696261" w:rsidRPr="00E7677F" w:rsidTr="00696261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437 616,00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437 616,00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132 160,03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132 160,03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130F2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862C1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830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1 830 259,51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1 083 355,17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832 070,02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832 070,02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Иные выплаты персоналу государственных (муниципальных) органов, за исключением фонда оплаты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251 285,15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251 285,15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880 511,00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880 511,00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262 058,40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79 141,60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696261" w:rsidRPr="00E7677F" w:rsidTr="00696261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 xml:space="preserve">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 xml:space="preserve">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нужд.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культуры.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696261" w:rsidRPr="00E7677F" w:rsidTr="00696261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</w:tr>
      <w:tr w:rsidR="00696261" w:rsidRPr="00E7677F" w:rsidTr="0069626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61" w:rsidRPr="00E7677F" w:rsidRDefault="00696261" w:rsidP="0069626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B44AD5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625 891,02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30F2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091 180,00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3 097 140,00</w:t>
            </w:r>
          </w:p>
        </w:tc>
      </w:tr>
    </w:tbl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F83A95" w:rsidRPr="00E7677F" w:rsidRDefault="00007449" w:rsidP="00007449">
      <w:pPr>
        <w:suppressAutoHyphens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tbl>
      <w:tblPr>
        <w:tblpPr w:leftFromText="180" w:rightFromText="180" w:vertAnchor="page" w:horzAnchor="margin" w:tblpXSpec="center" w:tblpY="4261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1843"/>
        <w:gridCol w:w="2693"/>
        <w:gridCol w:w="2551"/>
      </w:tblGrid>
      <w:tr w:rsidR="001F00FC" w:rsidRPr="00E7677F" w:rsidTr="001F00FC">
        <w:trPr>
          <w:trHeight w:hRule="exact" w:val="1276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0FC" w:rsidRPr="00E7677F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РАСШИФРОВКА ПЕРЕДАННЫХ ПОЛНОМОЧИЙ НА ИСПОЛНЕНИЕ</w:t>
            </w:r>
          </w:p>
          <w:p w:rsidR="001F00FC" w:rsidRPr="00E7677F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НЕБЕЛЬСКОМУ СЕЛЬСКОМУ ПОСЕЛЕНИЮ  ОТДЕЛЬНЫХ</w:t>
            </w:r>
            <w:r w:rsidRPr="00E7677F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ГОСУДАРСТВЕННЫХ</w:t>
            </w:r>
            <w:r w:rsidRPr="00E7677F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ПОЛНОМОЧИЙ</w:t>
            </w:r>
            <w:r w:rsidRPr="00E7677F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НА</w:t>
            </w:r>
            <w:r w:rsidRPr="00E7677F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2024</w:t>
            </w:r>
            <w:r w:rsidRPr="00E7677F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ГОД  </w:t>
            </w:r>
            <w:r w:rsidRPr="00E7677F">
              <w:rPr>
                <w:rFonts w:ascii="Arial" w:hAnsi="Arial" w:cs="Arial"/>
                <w:b/>
                <w:bCs/>
                <w:w w:val="105"/>
                <w:sz w:val="30"/>
                <w:szCs w:val="30"/>
              </w:rPr>
              <w:t>И</w:t>
            </w:r>
            <w:r w:rsidRPr="00E7677F">
              <w:rPr>
                <w:rFonts w:ascii="Arial" w:hAnsi="Arial" w:cs="Arial"/>
                <w:b/>
                <w:bCs/>
                <w:spacing w:val="6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ПЛАНОВЫЙ</w:t>
            </w:r>
            <w:r w:rsidRPr="00E7677F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ПЕРИОД</w:t>
            </w:r>
            <w:r w:rsidRPr="00E7677F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2025-2026</w:t>
            </w:r>
            <w:r w:rsidRPr="00E7677F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E7677F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ГОДОВ</w:t>
            </w:r>
          </w:p>
          <w:p w:rsidR="001F00FC" w:rsidRPr="00E7677F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</w:tc>
      </w:tr>
      <w:tr w:rsidR="001F00FC" w:rsidRPr="00E7677F" w:rsidTr="001F00FC">
        <w:trPr>
          <w:trHeight w:hRule="exact" w:val="663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0"/>
                <w:szCs w:val="30"/>
              </w:rPr>
            </w:pPr>
            <w:bookmarkStart w:id="8" w:name="12._Приложение_10_2021_2023"/>
            <w:bookmarkStart w:id="9" w:name="Лист3"/>
            <w:bookmarkEnd w:id="8"/>
            <w:bookmarkEnd w:id="9"/>
          </w:p>
        </w:tc>
      </w:tr>
      <w:tr w:rsidR="001F00FC" w:rsidRPr="00E7677F" w:rsidTr="000B0298">
        <w:trPr>
          <w:trHeight w:hRule="exact" w:val="80"/>
        </w:trPr>
        <w:tc>
          <w:tcPr>
            <w:tcW w:w="12474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F00FC" w:rsidRPr="00E7677F" w:rsidTr="001F00FC">
        <w:trPr>
          <w:trHeight w:hRule="exact" w:val="43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E7677F">
              <w:rPr>
                <w:rFonts w:ascii="Courier New" w:hAnsi="Courier New" w:cs="Courier New"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0B0298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5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0B0298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6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0B0298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1F00FC" w:rsidRPr="00E7677F" w:rsidTr="001F00FC">
        <w:trPr>
          <w:trHeight w:hRule="exact" w:val="388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E7677F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0B0298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341 9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0B0298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374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</w:t>
            </w: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8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0E17A3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388 6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</w:tr>
      <w:tr w:rsidR="001F00FC" w:rsidRPr="00E7677F" w:rsidTr="001F00FC">
        <w:trPr>
          <w:trHeight w:hRule="exact" w:val="281"/>
        </w:trPr>
        <w:tc>
          <w:tcPr>
            <w:tcW w:w="124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E7677F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1F00FC" w:rsidRPr="00E7677F" w:rsidTr="001F00FC">
        <w:trPr>
          <w:trHeight w:hRule="exact" w:val="99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E7677F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0B0298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341 200,00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0B0298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374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</w:t>
            </w: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1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0E17A3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387 9</w:t>
            </w:r>
            <w:r w:rsidR="001F00FC"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</w:tr>
      <w:tr w:rsidR="001F00FC" w:rsidRPr="00E7677F" w:rsidTr="001F00FC">
        <w:trPr>
          <w:trHeight w:hRule="exact" w:val="1991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государственных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полномочий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>по</w:t>
            </w:r>
            <w:r w:rsidRPr="00E7677F">
              <w:rPr>
                <w:rFonts w:ascii="Courier New" w:hAnsi="Courier New" w:cs="Courier New"/>
                <w:spacing w:val="6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определению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перечня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должностных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лиц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органов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местного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самоуправления,</w:t>
            </w:r>
            <w:r w:rsidRPr="00E7677F">
              <w:rPr>
                <w:rFonts w:ascii="Courier New" w:hAnsi="Courier New" w:cs="Courier New"/>
                <w:spacing w:val="49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3"/>
                <w:w w:val="105"/>
                <w:sz w:val="22"/>
                <w:szCs w:val="22"/>
              </w:rPr>
              <w:t>уполномоченных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составлять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 xml:space="preserve">протоколы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об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правонарушениях,</w:t>
            </w:r>
            <w:r w:rsidRPr="00E7677F">
              <w:rPr>
                <w:rFonts w:ascii="Courier New" w:hAnsi="Courier New" w:cs="Courier New"/>
                <w:spacing w:val="57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предусмотренных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отдельными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законами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Иркутской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об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административной</w:t>
            </w:r>
            <w:r w:rsidRPr="00E7677F">
              <w:rPr>
                <w:rFonts w:ascii="Courier New" w:hAnsi="Courier New" w:cs="Courier New"/>
                <w:spacing w:val="65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ответственности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E7677F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</w:tr>
    </w:tbl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Pr="00E7677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B0298" w:rsidRPr="00E7677F" w:rsidRDefault="000B0298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23CA7" w:rsidRPr="00E7677F" w:rsidRDefault="00F23CA7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23CA7" w:rsidRPr="00E7677F" w:rsidRDefault="00F23CA7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23CA7" w:rsidRPr="00E7677F" w:rsidRDefault="00F23CA7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E17A3" w:rsidRPr="00E7677F" w:rsidRDefault="000E17A3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2C10" w:rsidRPr="00E7677F" w:rsidRDefault="00862C1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2C10" w:rsidRPr="00E7677F" w:rsidRDefault="00862C1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Default="00007449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12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007449" w:rsidRPr="00E7677F" w:rsidRDefault="00007449" w:rsidP="00007449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975CF1" w:rsidRPr="00E7677F" w:rsidRDefault="00975CF1" w:rsidP="00007449">
      <w:pPr>
        <w:suppressAutoHyphens w:val="0"/>
        <w:jc w:val="right"/>
        <w:rPr>
          <w:rFonts w:ascii="Courier New" w:hAnsi="Courier New" w:cs="Courier New"/>
          <w:sz w:val="22"/>
          <w:szCs w:val="22"/>
        </w:rPr>
      </w:pPr>
    </w:p>
    <w:p w:rsidR="00D9201A" w:rsidRPr="00E7677F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БЮДЖЕТНЫЕ АССИГНОВАНИЯ НА ФИНАНСОВОЕ ОБЕСПЕЧЕНИЕ МУНИЦИПАЛЬНЫХ ПРОГРАММ </w:t>
      </w: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862C10" w:rsidRPr="00E7677F" w:rsidRDefault="00862C10" w:rsidP="00862C1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459" w:type="dxa"/>
        <w:tblInd w:w="675" w:type="dxa"/>
        <w:tblLayout w:type="fixed"/>
        <w:tblLook w:val="04A0"/>
      </w:tblPr>
      <w:tblGrid>
        <w:gridCol w:w="849"/>
        <w:gridCol w:w="6381"/>
        <w:gridCol w:w="1701"/>
        <w:gridCol w:w="1842"/>
        <w:gridCol w:w="1843"/>
        <w:gridCol w:w="1843"/>
      </w:tblGrid>
      <w:tr w:rsidR="00862C10" w:rsidRPr="00E7677F" w:rsidTr="00CF498D">
        <w:trPr>
          <w:trHeight w:val="63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862C10" w:rsidRPr="00E7677F" w:rsidTr="00CF498D">
        <w:trPr>
          <w:trHeight w:val="315"/>
          <w:tblHeader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862C10" w:rsidRPr="00E7677F" w:rsidTr="00CF498D">
        <w:trPr>
          <w:trHeight w:val="14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2025год и плановый период 2026,2027год»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530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468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,8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10" w:name="RANGE!C13:G14"/>
            <w:bookmarkStart w:id="11" w:name="RANGE!C13"/>
            <w:bookmarkEnd w:id="10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1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569 776,03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9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2 188 773,17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                            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86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CF498D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41 2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</w:tr>
      <w:tr w:rsidR="00862C10" w:rsidRPr="00E7677F" w:rsidTr="00CF498D">
        <w:trPr>
          <w:trHeight w:val="10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8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3000D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3000D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7.2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3000D3">
        <w:trPr>
          <w:trHeight w:val="12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Подпрограмма8                                 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8.2 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862C10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9.2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сельского поселения. Народные инициативы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87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3 530 468,83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</w:tbl>
    <w:p w:rsidR="001863BF" w:rsidRPr="00E7677F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737772" w:rsidRPr="00E7677F" w:rsidRDefault="00737772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000D3" w:rsidRPr="00E7677F" w:rsidRDefault="003000D3" w:rsidP="003000D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Приложение №</w:t>
      </w:r>
      <w:r>
        <w:rPr>
          <w:rFonts w:ascii="Courier New" w:hAnsi="Courier New" w:cs="Courier New"/>
          <w:sz w:val="22"/>
          <w:szCs w:val="22"/>
          <w:lang w:eastAsia="ru-RU"/>
        </w:rPr>
        <w:t>1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3</w:t>
      </w:r>
    </w:p>
    <w:p w:rsidR="003000D3" w:rsidRPr="00E7677F" w:rsidRDefault="003000D3" w:rsidP="003000D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3000D3" w:rsidRPr="00E7677F" w:rsidRDefault="003000D3" w:rsidP="003000D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>МО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4 от 19.03.2025 года</w:t>
      </w:r>
    </w:p>
    <w:p w:rsidR="00737772" w:rsidRPr="00E7677F" w:rsidRDefault="00737772" w:rsidP="003000D3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sz w:val="30"/>
          <w:szCs w:val="30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РАСШИФРОВКА </w:t>
      </w:r>
      <w:r w:rsidRPr="00E7677F">
        <w:rPr>
          <w:rFonts w:ascii="Arial" w:hAnsi="Arial" w:cs="Arial"/>
          <w:b/>
          <w:sz w:val="30"/>
          <w:szCs w:val="30"/>
        </w:rPr>
        <w:t>ОБЪЕМА  БЮДЖЕТНЫХ АССИГНОВАНИЙ, НАПРАВЛЕННЫХ  НА ИСПОЛНЕНИЕ</w:t>
      </w: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sz w:val="30"/>
          <w:szCs w:val="30"/>
        </w:rPr>
        <w:t xml:space="preserve"> ПУБЛИЧНЫХ НОРМАТИВНЫХ ОБЯЗАТЕЛЬСТВ</w:t>
      </w:r>
      <w:r w:rsidRPr="00E7677F">
        <w:t xml:space="preserve"> 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 2025 ГОД И ПЛАНОВЫЙ ПЕРИОД 2026-2027 ГОДОВ</w:t>
      </w: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3466" w:type="dxa"/>
        <w:tblInd w:w="1526" w:type="dxa"/>
        <w:tblLook w:val="04A0"/>
      </w:tblPr>
      <w:tblGrid>
        <w:gridCol w:w="6804"/>
        <w:gridCol w:w="2126"/>
        <w:gridCol w:w="2410"/>
        <w:gridCol w:w="2126"/>
      </w:tblGrid>
      <w:tr w:rsidR="00737772" w:rsidRPr="00E7677F" w:rsidTr="00007449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737772" w:rsidRPr="00E7677F" w:rsidTr="00007449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737772" w:rsidRPr="00E7677F" w:rsidTr="00007449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Пенсия за выслугу лет  выборным должностным лицам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37772" w:rsidRPr="00B906CB" w:rsidTr="00007449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37772" w:rsidRPr="00E7677F" w:rsidRDefault="00737772" w:rsidP="0000744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772" w:rsidRPr="00E7677F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772" w:rsidRPr="00B906CB" w:rsidRDefault="00737772" w:rsidP="00007449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</w:tbl>
    <w:p w:rsidR="00737772" w:rsidRPr="00975CF1" w:rsidRDefault="00737772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737772" w:rsidRPr="00975CF1" w:rsidSect="00B23C14">
      <w:pgSz w:w="16838" w:h="11906" w:orient="landscape"/>
      <w:pgMar w:top="993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21451"/>
    <w:multiLevelType w:val="multilevel"/>
    <w:tmpl w:val="C19270A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07449"/>
    <w:rsid w:val="000117DA"/>
    <w:rsid w:val="00016102"/>
    <w:rsid w:val="000249EF"/>
    <w:rsid w:val="0002607E"/>
    <w:rsid w:val="0004266C"/>
    <w:rsid w:val="000505B4"/>
    <w:rsid w:val="00051455"/>
    <w:rsid w:val="00057302"/>
    <w:rsid w:val="000574F5"/>
    <w:rsid w:val="00076BB1"/>
    <w:rsid w:val="00083F80"/>
    <w:rsid w:val="00092893"/>
    <w:rsid w:val="00092B26"/>
    <w:rsid w:val="000930D9"/>
    <w:rsid w:val="000A27E5"/>
    <w:rsid w:val="000B0298"/>
    <w:rsid w:val="000B4367"/>
    <w:rsid w:val="000C4A0F"/>
    <w:rsid w:val="000D0672"/>
    <w:rsid w:val="000D09DF"/>
    <w:rsid w:val="000D3C9C"/>
    <w:rsid w:val="000E1245"/>
    <w:rsid w:val="000E17A3"/>
    <w:rsid w:val="000F3052"/>
    <w:rsid w:val="000F3B3D"/>
    <w:rsid w:val="000F770F"/>
    <w:rsid w:val="001050A6"/>
    <w:rsid w:val="00114BE7"/>
    <w:rsid w:val="00123248"/>
    <w:rsid w:val="00125499"/>
    <w:rsid w:val="00127544"/>
    <w:rsid w:val="0012774C"/>
    <w:rsid w:val="00130F24"/>
    <w:rsid w:val="00130FF0"/>
    <w:rsid w:val="001360FA"/>
    <w:rsid w:val="00144292"/>
    <w:rsid w:val="001472DD"/>
    <w:rsid w:val="001546A3"/>
    <w:rsid w:val="00155AB1"/>
    <w:rsid w:val="0015702C"/>
    <w:rsid w:val="00157E97"/>
    <w:rsid w:val="00161E42"/>
    <w:rsid w:val="00162F5F"/>
    <w:rsid w:val="001653F2"/>
    <w:rsid w:val="0016578E"/>
    <w:rsid w:val="00165A44"/>
    <w:rsid w:val="001678DC"/>
    <w:rsid w:val="00171CC1"/>
    <w:rsid w:val="0017373B"/>
    <w:rsid w:val="00181447"/>
    <w:rsid w:val="00185849"/>
    <w:rsid w:val="001863BF"/>
    <w:rsid w:val="00187667"/>
    <w:rsid w:val="00193E66"/>
    <w:rsid w:val="001A02B2"/>
    <w:rsid w:val="001A199D"/>
    <w:rsid w:val="001A4B27"/>
    <w:rsid w:val="001B12F9"/>
    <w:rsid w:val="001B1BFB"/>
    <w:rsid w:val="001B65AA"/>
    <w:rsid w:val="001C05E5"/>
    <w:rsid w:val="001C264F"/>
    <w:rsid w:val="001C4EA6"/>
    <w:rsid w:val="001C6397"/>
    <w:rsid w:val="001D077D"/>
    <w:rsid w:val="001D7358"/>
    <w:rsid w:val="001F00FC"/>
    <w:rsid w:val="001F338A"/>
    <w:rsid w:val="001F413B"/>
    <w:rsid w:val="001F4540"/>
    <w:rsid w:val="00204E82"/>
    <w:rsid w:val="002115E4"/>
    <w:rsid w:val="0021584E"/>
    <w:rsid w:val="0021630A"/>
    <w:rsid w:val="00223637"/>
    <w:rsid w:val="00244723"/>
    <w:rsid w:val="0024735A"/>
    <w:rsid w:val="00247551"/>
    <w:rsid w:val="0025200D"/>
    <w:rsid w:val="00252AA3"/>
    <w:rsid w:val="00253D02"/>
    <w:rsid w:val="002578CB"/>
    <w:rsid w:val="00257A0E"/>
    <w:rsid w:val="00275BEA"/>
    <w:rsid w:val="00276317"/>
    <w:rsid w:val="00276613"/>
    <w:rsid w:val="00276FCB"/>
    <w:rsid w:val="00293DBF"/>
    <w:rsid w:val="00296A1C"/>
    <w:rsid w:val="002B54B1"/>
    <w:rsid w:val="002C1670"/>
    <w:rsid w:val="002C4385"/>
    <w:rsid w:val="002C4A07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000D3"/>
    <w:rsid w:val="00300CD6"/>
    <w:rsid w:val="00310F74"/>
    <w:rsid w:val="0031579C"/>
    <w:rsid w:val="003165D0"/>
    <w:rsid w:val="00321B10"/>
    <w:rsid w:val="003315BA"/>
    <w:rsid w:val="00335583"/>
    <w:rsid w:val="00341769"/>
    <w:rsid w:val="003420C9"/>
    <w:rsid w:val="00344D9A"/>
    <w:rsid w:val="00347DCF"/>
    <w:rsid w:val="00360700"/>
    <w:rsid w:val="00360887"/>
    <w:rsid w:val="00361798"/>
    <w:rsid w:val="0037158C"/>
    <w:rsid w:val="003855F8"/>
    <w:rsid w:val="00387C00"/>
    <w:rsid w:val="00393734"/>
    <w:rsid w:val="003B0215"/>
    <w:rsid w:val="003B051F"/>
    <w:rsid w:val="003B3848"/>
    <w:rsid w:val="003B4AEA"/>
    <w:rsid w:val="003B4F69"/>
    <w:rsid w:val="003C0626"/>
    <w:rsid w:val="003D076D"/>
    <w:rsid w:val="003D4E44"/>
    <w:rsid w:val="003D5B4F"/>
    <w:rsid w:val="003E0353"/>
    <w:rsid w:val="003E0E0D"/>
    <w:rsid w:val="003E3962"/>
    <w:rsid w:val="003E5A8B"/>
    <w:rsid w:val="003F0693"/>
    <w:rsid w:val="003F278B"/>
    <w:rsid w:val="003F3CE8"/>
    <w:rsid w:val="004169D1"/>
    <w:rsid w:val="0041721B"/>
    <w:rsid w:val="00421215"/>
    <w:rsid w:val="004216A9"/>
    <w:rsid w:val="00424F49"/>
    <w:rsid w:val="0042509A"/>
    <w:rsid w:val="00431384"/>
    <w:rsid w:val="00441D5A"/>
    <w:rsid w:val="00446534"/>
    <w:rsid w:val="00450174"/>
    <w:rsid w:val="00456EBC"/>
    <w:rsid w:val="0046215D"/>
    <w:rsid w:val="00474319"/>
    <w:rsid w:val="0047500A"/>
    <w:rsid w:val="00491D83"/>
    <w:rsid w:val="00497ACF"/>
    <w:rsid w:val="004A0AF6"/>
    <w:rsid w:val="004A5F00"/>
    <w:rsid w:val="004C32F2"/>
    <w:rsid w:val="004C5A48"/>
    <w:rsid w:val="004E0F49"/>
    <w:rsid w:val="004E78AE"/>
    <w:rsid w:val="004F0821"/>
    <w:rsid w:val="004F0ECE"/>
    <w:rsid w:val="004F19EB"/>
    <w:rsid w:val="00511CAD"/>
    <w:rsid w:val="00515AD0"/>
    <w:rsid w:val="00515E2A"/>
    <w:rsid w:val="005160C3"/>
    <w:rsid w:val="00532C13"/>
    <w:rsid w:val="0053571E"/>
    <w:rsid w:val="00536311"/>
    <w:rsid w:val="00536EDE"/>
    <w:rsid w:val="00541F8B"/>
    <w:rsid w:val="00542445"/>
    <w:rsid w:val="00542690"/>
    <w:rsid w:val="00555CC3"/>
    <w:rsid w:val="00563C79"/>
    <w:rsid w:val="00564837"/>
    <w:rsid w:val="00566DD2"/>
    <w:rsid w:val="00573329"/>
    <w:rsid w:val="00577821"/>
    <w:rsid w:val="005819E4"/>
    <w:rsid w:val="00587240"/>
    <w:rsid w:val="0059254F"/>
    <w:rsid w:val="005A139D"/>
    <w:rsid w:val="005B2E64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838C2"/>
    <w:rsid w:val="00686C24"/>
    <w:rsid w:val="00691802"/>
    <w:rsid w:val="00692283"/>
    <w:rsid w:val="006922E8"/>
    <w:rsid w:val="00696261"/>
    <w:rsid w:val="006C1C75"/>
    <w:rsid w:val="006D3773"/>
    <w:rsid w:val="006D390E"/>
    <w:rsid w:val="006E3120"/>
    <w:rsid w:val="006E5EC4"/>
    <w:rsid w:val="006E6DD4"/>
    <w:rsid w:val="006F0D50"/>
    <w:rsid w:val="006F7B38"/>
    <w:rsid w:val="0070453B"/>
    <w:rsid w:val="00704D33"/>
    <w:rsid w:val="00705D6D"/>
    <w:rsid w:val="00712098"/>
    <w:rsid w:val="0071559B"/>
    <w:rsid w:val="007263C3"/>
    <w:rsid w:val="00727A8A"/>
    <w:rsid w:val="00734054"/>
    <w:rsid w:val="00737772"/>
    <w:rsid w:val="00743C17"/>
    <w:rsid w:val="007442D8"/>
    <w:rsid w:val="00754EDC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B0EBF"/>
    <w:rsid w:val="007B6497"/>
    <w:rsid w:val="007B7A22"/>
    <w:rsid w:val="007B7F8C"/>
    <w:rsid w:val="007C2C64"/>
    <w:rsid w:val="007C3870"/>
    <w:rsid w:val="007D5715"/>
    <w:rsid w:val="007F3E53"/>
    <w:rsid w:val="007F4151"/>
    <w:rsid w:val="007F45A7"/>
    <w:rsid w:val="007F6885"/>
    <w:rsid w:val="00804304"/>
    <w:rsid w:val="00804E3D"/>
    <w:rsid w:val="00817C49"/>
    <w:rsid w:val="00822422"/>
    <w:rsid w:val="00827BDE"/>
    <w:rsid w:val="00833B67"/>
    <w:rsid w:val="00843299"/>
    <w:rsid w:val="008433E0"/>
    <w:rsid w:val="008472FC"/>
    <w:rsid w:val="00856AB3"/>
    <w:rsid w:val="00860E47"/>
    <w:rsid w:val="0086271E"/>
    <w:rsid w:val="0086297B"/>
    <w:rsid w:val="00862C10"/>
    <w:rsid w:val="00865DEF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5864"/>
    <w:rsid w:val="0091729F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61A90"/>
    <w:rsid w:val="009634BF"/>
    <w:rsid w:val="00972A2D"/>
    <w:rsid w:val="00972DD3"/>
    <w:rsid w:val="00973CE7"/>
    <w:rsid w:val="00975CF1"/>
    <w:rsid w:val="009A060A"/>
    <w:rsid w:val="009A3592"/>
    <w:rsid w:val="009B3A66"/>
    <w:rsid w:val="009B45C4"/>
    <w:rsid w:val="009B6738"/>
    <w:rsid w:val="009C4F70"/>
    <w:rsid w:val="009D3D25"/>
    <w:rsid w:val="009D3E35"/>
    <w:rsid w:val="009D56F9"/>
    <w:rsid w:val="009E17E6"/>
    <w:rsid w:val="009E307C"/>
    <w:rsid w:val="009E72BA"/>
    <w:rsid w:val="00A0343B"/>
    <w:rsid w:val="00A05F14"/>
    <w:rsid w:val="00A101F3"/>
    <w:rsid w:val="00A11286"/>
    <w:rsid w:val="00A14BF0"/>
    <w:rsid w:val="00A16744"/>
    <w:rsid w:val="00A250AC"/>
    <w:rsid w:val="00A30F82"/>
    <w:rsid w:val="00A316D5"/>
    <w:rsid w:val="00A327F9"/>
    <w:rsid w:val="00A33D53"/>
    <w:rsid w:val="00A37F45"/>
    <w:rsid w:val="00A408F6"/>
    <w:rsid w:val="00A45B5F"/>
    <w:rsid w:val="00A52AF6"/>
    <w:rsid w:val="00A63789"/>
    <w:rsid w:val="00A64243"/>
    <w:rsid w:val="00A66B69"/>
    <w:rsid w:val="00A763E3"/>
    <w:rsid w:val="00A95951"/>
    <w:rsid w:val="00AA3D73"/>
    <w:rsid w:val="00AA77E9"/>
    <w:rsid w:val="00AA7883"/>
    <w:rsid w:val="00AB264B"/>
    <w:rsid w:val="00AB3AE6"/>
    <w:rsid w:val="00AB59E1"/>
    <w:rsid w:val="00AB5D9F"/>
    <w:rsid w:val="00AC0587"/>
    <w:rsid w:val="00AD3D54"/>
    <w:rsid w:val="00AD70B6"/>
    <w:rsid w:val="00AE3DDF"/>
    <w:rsid w:val="00AE6DF0"/>
    <w:rsid w:val="00AE7651"/>
    <w:rsid w:val="00AE78E7"/>
    <w:rsid w:val="00AF2712"/>
    <w:rsid w:val="00AF3A5A"/>
    <w:rsid w:val="00B01B2C"/>
    <w:rsid w:val="00B03A7C"/>
    <w:rsid w:val="00B057C8"/>
    <w:rsid w:val="00B10075"/>
    <w:rsid w:val="00B11411"/>
    <w:rsid w:val="00B1499A"/>
    <w:rsid w:val="00B23C14"/>
    <w:rsid w:val="00B36F98"/>
    <w:rsid w:val="00B44AD5"/>
    <w:rsid w:val="00B44DC3"/>
    <w:rsid w:val="00B5014E"/>
    <w:rsid w:val="00B521D4"/>
    <w:rsid w:val="00B70DD0"/>
    <w:rsid w:val="00B72E99"/>
    <w:rsid w:val="00B743DA"/>
    <w:rsid w:val="00B75640"/>
    <w:rsid w:val="00B85E63"/>
    <w:rsid w:val="00B868A7"/>
    <w:rsid w:val="00B906CB"/>
    <w:rsid w:val="00B94133"/>
    <w:rsid w:val="00BA042E"/>
    <w:rsid w:val="00BA0FDE"/>
    <w:rsid w:val="00BA217E"/>
    <w:rsid w:val="00BA5EE6"/>
    <w:rsid w:val="00BB0BFC"/>
    <w:rsid w:val="00BB577F"/>
    <w:rsid w:val="00BB6DDC"/>
    <w:rsid w:val="00BC091A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43D"/>
    <w:rsid w:val="00C34812"/>
    <w:rsid w:val="00C34BD9"/>
    <w:rsid w:val="00C36646"/>
    <w:rsid w:val="00C371EA"/>
    <w:rsid w:val="00C40644"/>
    <w:rsid w:val="00C469B7"/>
    <w:rsid w:val="00C52CA0"/>
    <w:rsid w:val="00C56C92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2A56"/>
    <w:rsid w:val="00CF498D"/>
    <w:rsid w:val="00CF7EE9"/>
    <w:rsid w:val="00D01ACE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41058"/>
    <w:rsid w:val="00D4165B"/>
    <w:rsid w:val="00D43689"/>
    <w:rsid w:val="00D6388F"/>
    <w:rsid w:val="00D70FDB"/>
    <w:rsid w:val="00D75375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B01"/>
    <w:rsid w:val="00DE5C4B"/>
    <w:rsid w:val="00DE6859"/>
    <w:rsid w:val="00DF3C7A"/>
    <w:rsid w:val="00DF58B4"/>
    <w:rsid w:val="00E13694"/>
    <w:rsid w:val="00E169CE"/>
    <w:rsid w:val="00E2511D"/>
    <w:rsid w:val="00E26086"/>
    <w:rsid w:val="00E310D7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75885"/>
    <w:rsid w:val="00E7677F"/>
    <w:rsid w:val="00E77A46"/>
    <w:rsid w:val="00E80268"/>
    <w:rsid w:val="00E8065B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23CA7"/>
    <w:rsid w:val="00F2462B"/>
    <w:rsid w:val="00F31C84"/>
    <w:rsid w:val="00F32B01"/>
    <w:rsid w:val="00F51640"/>
    <w:rsid w:val="00F616F4"/>
    <w:rsid w:val="00F63992"/>
    <w:rsid w:val="00F71149"/>
    <w:rsid w:val="00F75CD8"/>
    <w:rsid w:val="00F83A95"/>
    <w:rsid w:val="00F904ED"/>
    <w:rsid w:val="00F91774"/>
    <w:rsid w:val="00F91A3D"/>
    <w:rsid w:val="00F91EF8"/>
    <w:rsid w:val="00FA203D"/>
    <w:rsid w:val="00FB6E7A"/>
    <w:rsid w:val="00FC3295"/>
    <w:rsid w:val="00FC39F5"/>
    <w:rsid w:val="00FC4874"/>
    <w:rsid w:val="00FC50FD"/>
    <w:rsid w:val="00FD0A50"/>
    <w:rsid w:val="00FD0D6C"/>
    <w:rsid w:val="00FD7308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link w:val="ad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Strong"/>
    <w:basedOn w:val="a0"/>
    <w:uiPriority w:val="22"/>
    <w:qFormat/>
    <w:rsid w:val="00BF1896"/>
    <w:rPr>
      <w:b/>
      <w:bCs/>
    </w:rPr>
  </w:style>
  <w:style w:type="character" w:customStyle="1" w:styleId="ad">
    <w:name w:val="Без интервала Знак"/>
    <w:basedOn w:val="a0"/>
    <w:link w:val="ac"/>
    <w:locked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6208-0414-47E5-BE16-0001C0C5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2759</TotalTime>
  <Pages>1</Pages>
  <Words>7613</Words>
  <Characters>43400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16</cp:revision>
  <cp:lastPrinted>2025-03-31T08:20:00Z</cp:lastPrinted>
  <dcterms:created xsi:type="dcterms:W3CDTF">2023-11-09T03:54:00Z</dcterms:created>
  <dcterms:modified xsi:type="dcterms:W3CDTF">2025-03-31T08:32:00Z</dcterms:modified>
</cp:coreProperties>
</file>