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40" w:rsidRDefault="004A4478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27.12.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20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24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г. </w:t>
      </w:r>
      <w:r w:rsidR="00B75640" w:rsidRPr="00B75640">
        <w:rPr>
          <w:rFonts w:ascii="Arial" w:hAnsi="Arial" w:cs="Arial"/>
          <w:b/>
          <w:bCs/>
          <w:color w:val="000000"/>
          <w:sz w:val="32"/>
          <w:szCs w:val="32"/>
        </w:rPr>
        <w:t>№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20</w:t>
      </w:r>
      <w:r w:rsidR="00B75640" w:rsidRPr="00B75640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B75640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A22C84" w:rsidRDefault="00F06258" w:rsidP="00F06258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 xml:space="preserve">О БЮДЖЕТЕ </w:t>
      </w:r>
      <w:r w:rsidR="001A4B27">
        <w:rPr>
          <w:rFonts w:ascii="Arial" w:hAnsi="Arial" w:cs="Arial"/>
          <w:b/>
          <w:sz w:val="32"/>
          <w:szCs w:val="32"/>
        </w:rPr>
        <w:t>НЕБЕЛЬСКОГО</w:t>
      </w:r>
      <w:r w:rsidR="004B503D">
        <w:rPr>
          <w:rFonts w:ascii="Arial" w:hAnsi="Arial" w:cs="Arial"/>
          <w:b/>
          <w:sz w:val="32"/>
          <w:szCs w:val="32"/>
        </w:rPr>
        <w:t xml:space="preserve"> СЕЛЬСКОГО ПОСЕЛЕНИЯ</w:t>
      </w:r>
    </w:p>
    <w:p w:rsidR="00B75640" w:rsidRPr="00B75640" w:rsidRDefault="004B503D" w:rsidP="00F06258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sz w:val="32"/>
          <w:szCs w:val="32"/>
        </w:rPr>
        <w:t xml:space="preserve"> НА 2025 ГОД  И ПЛАНОВЫЙ ПЕРИОД 2026-2027</w:t>
      </w:r>
      <w:r w:rsidR="00F06258" w:rsidRPr="00F06258">
        <w:rPr>
          <w:rFonts w:ascii="Arial" w:hAnsi="Arial" w:cs="Arial"/>
          <w:b/>
          <w:sz w:val="32"/>
          <w:szCs w:val="32"/>
        </w:rPr>
        <w:t xml:space="preserve"> ГОДОВ</w:t>
      </w:r>
    </w:p>
    <w:p w:rsidR="00804E3D" w:rsidRPr="00B75640" w:rsidRDefault="00804E3D" w:rsidP="00804E3D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  <w:b/>
          <w:bCs/>
          <w:color w:val="000000"/>
        </w:rPr>
      </w:pPr>
    </w:p>
    <w:p w:rsidR="003B051F" w:rsidRPr="00EA6935" w:rsidRDefault="00EA6935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r w:rsidR="001A4B27">
        <w:rPr>
          <w:rFonts w:ascii="Arial" w:hAnsi="Arial" w:cs="Arial"/>
        </w:rPr>
        <w:t>Небельском</w:t>
      </w:r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 xml:space="preserve">хода </w:t>
      </w:r>
      <w:r w:rsidR="001A4B27" w:rsidRPr="00DF6A9A">
        <w:rPr>
          <w:rFonts w:ascii="Arial" w:hAnsi="Arial" w:cs="Arial"/>
        </w:rPr>
        <w:t>граждан</w:t>
      </w:r>
      <w:r w:rsidR="003B051F" w:rsidRPr="00DF6A9A">
        <w:rPr>
          <w:rFonts w:ascii="Arial" w:hAnsi="Arial" w:cs="Arial"/>
        </w:rPr>
        <w:t xml:space="preserve"> </w:t>
      </w:r>
      <w:r w:rsidRPr="00DF6A9A">
        <w:rPr>
          <w:rFonts w:ascii="Arial" w:hAnsi="Arial" w:cs="Arial"/>
        </w:rPr>
        <w:t xml:space="preserve">от </w:t>
      </w:r>
      <w:r w:rsidR="00CD7ABB" w:rsidRPr="00DF6A9A">
        <w:rPr>
          <w:rFonts w:ascii="Arial" w:hAnsi="Arial" w:cs="Arial"/>
        </w:rPr>
        <w:t>28.04.2023 г. № 6</w:t>
      </w:r>
      <w:r w:rsidRPr="00DF6A9A">
        <w:rPr>
          <w:rFonts w:ascii="Arial" w:hAnsi="Arial" w:cs="Arial"/>
        </w:rPr>
        <w:t>,</w:t>
      </w:r>
      <w:r w:rsidR="00705D6D">
        <w:rPr>
          <w:rFonts w:ascii="Arial" w:hAnsi="Arial" w:cs="Arial"/>
        </w:rPr>
        <w:t xml:space="preserve">  </w:t>
      </w:r>
      <w:r w:rsidR="003B051F" w:rsidRPr="00765642">
        <w:rPr>
          <w:rFonts w:ascii="Arial" w:hAnsi="Arial" w:cs="Arial"/>
        </w:rPr>
        <w:t xml:space="preserve">Уставом </w:t>
      </w:r>
      <w:r w:rsidR="001A4B27">
        <w:rPr>
          <w:rFonts w:ascii="Arial" w:hAnsi="Arial" w:cs="Arial"/>
        </w:rPr>
        <w:t>Небельского</w:t>
      </w:r>
      <w:r w:rsidR="003B051F" w:rsidRPr="00765642">
        <w:rPr>
          <w:rFonts w:ascii="Arial" w:hAnsi="Arial" w:cs="Arial"/>
        </w:rPr>
        <w:t xml:space="preserve"> муниципального образования, рассмотрев проект бюджета </w:t>
      </w:r>
      <w:r w:rsidR="001A4B27">
        <w:rPr>
          <w:rFonts w:ascii="Arial" w:hAnsi="Arial" w:cs="Arial"/>
        </w:rPr>
        <w:t>Небельского</w:t>
      </w:r>
      <w:r w:rsidR="003B051F" w:rsidRPr="00765642">
        <w:rPr>
          <w:rFonts w:ascii="Arial" w:hAnsi="Arial" w:cs="Arial"/>
        </w:rPr>
        <w:t xml:space="preserve"> сельского поселения на 202</w:t>
      </w:r>
      <w:r w:rsidR="00B53FE4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>год и плановый период 202</w:t>
      </w:r>
      <w:r w:rsidR="00B53FE4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>-202</w:t>
      </w:r>
      <w:r w:rsidR="00B53FE4">
        <w:rPr>
          <w:rFonts w:ascii="Arial" w:hAnsi="Arial" w:cs="Arial"/>
        </w:rPr>
        <w:t>7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r w:rsidR="001A4B27">
        <w:rPr>
          <w:rFonts w:ascii="Arial" w:hAnsi="Arial" w:cs="Arial"/>
        </w:rPr>
        <w:t>Небельского</w:t>
      </w:r>
      <w:r w:rsidR="003B051F" w:rsidRPr="00765642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 xml:space="preserve"> </w:t>
      </w:r>
      <w:r w:rsidRPr="00FF7401">
        <w:rPr>
          <w:rFonts w:ascii="Arial" w:hAnsi="Arial" w:cs="Arial"/>
          <w:b/>
        </w:rPr>
        <w:t>решил:</w:t>
      </w:r>
    </w:p>
    <w:p w:rsidR="00DE6859" w:rsidRPr="00DE6859" w:rsidRDefault="00DE6859" w:rsidP="003B051F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</w:rPr>
      </w:pP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firstLine="709"/>
        <w:rPr>
          <w:sz w:val="24"/>
          <w:szCs w:val="24"/>
        </w:rPr>
      </w:pPr>
      <w:r w:rsidRPr="00EA6935">
        <w:rPr>
          <w:sz w:val="24"/>
          <w:szCs w:val="24"/>
        </w:rPr>
        <w:t>1. Утвердить основные характеристики бюджета Небельс</w:t>
      </w:r>
      <w:r w:rsidR="004B503D">
        <w:rPr>
          <w:sz w:val="24"/>
          <w:szCs w:val="24"/>
        </w:rPr>
        <w:t xml:space="preserve">кого сельского поселения на </w:t>
      </w:r>
      <w:r w:rsidR="004B503D" w:rsidRPr="009910DF">
        <w:rPr>
          <w:b/>
          <w:sz w:val="24"/>
          <w:szCs w:val="24"/>
        </w:rPr>
        <w:t>2025</w:t>
      </w:r>
      <w:r w:rsidRPr="00EA6935">
        <w:rPr>
          <w:sz w:val="24"/>
          <w:szCs w:val="24"/>
        </w:rPr>
        <w:t xml:space="preserve"> год:</w:t>
      </w:r>
    </w:p>
    <w:p w:rsidR="00DE5C4B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-Общий об</w:t>
      </w:r>
      <w:r w:rsidR="007263C3" w:rsidRPr="00EA6935">
        <w:rPr>
          <w:sz w:val="24"/>
          <w:szCs w:val="24"/>
        </w:rPr>
        <w:t>ъем доходов бюджета в сумме -</w:t>
      </w:r>
      <w:r w:rsidR="009910DF">
        <w:rPr>
          <w:sz w:val="24"/>
          <w:szCs w:val="24"/>
        </w:rPr>
        <w:t>3 297 6</w:t>
      </w:r>
      <w:r w:rsidR="00B53FE4">
        <w:rPr>
          <w:sz w:val="24"/>
          <w:szCs w:val="24"/>
        </w:rPr>
        <w:t>00</w:t>
      </w:r>
      <w:r w:rsidRPr="00EA6935">
        <w:rPr>
          <w:sz w:val="24"/>
          <w:szCs w:val="24"/>
        </w:rPr>
        <w:t xml:space="preserve">,00 руб., в том числе: налоговые и неналоговые </w:t>
      </w:r>
      <w:r w:rsidR="007263C3" w:rsidRPr="00EA6935">
        <w:rPr>
          <w:sz w:val="24"/>
          <w:szCs w:val="24"/>
        </w:rPr>
        <w:t xml:space="preserve">доходы </w:t>
      </w:r>
      <w:r w:rsidR="00B53FE4">
        <w:rPr>
          <w:sz w:val="24"/>
          <w:szCs w:val="24"/>
        </w:rPr>
        <w:t>-1 449 300</w:t>
      </w:r>
      <w:r w:rsidRPr="00EA6935">
        <w:rPr>
          <w:sz w:val="24"/>
          <w:szCs w:val="24"/>
        </w:rPr>
        <w:t>,00 руб. безвозмезд</w:t>
      </w:r>
      <w:r w:rsidR="007263C3" w:rsidRPr="00EA6935">
        <w:rPr>
          <w:sz w:val="24"/>
          <w:szCs w:val="24"/>
        </w:rPr>
        <w:t>ные</w:t>
      </w:r>
      <w:r w:rsidR="009910DF">
        <w:rPr>
          <w:sz w:val="24"/>
          <w:szCs w:val="24"/>
        </w:rPr>
        <w:t xml:space="preserve"> перечисления в сумме –  1 848 3</w:t>
      </w:r>
      <w:r w:rsidR="00B53FE4">
        <w:rPr>
          <w:sz w:val="24"/>
          <w:szCs w:val="24"/>
        </w:rPr>
        <w:t>00</w:t>
      </w:r>
      <w:r w:rsidRPr="00EA6935">
        <w:rPr>
          <w:sz w:val="24"/>
          <w:szCs w:val="24"/>
        </w:rPr>
        <w:t>,00 руб., из них объем межбюджетных транс</w:t>
      </w:r>
      <w:r w:rsidR="00DE5C4B" w:rsidRPr="00EA6935">
        <w:rPr>
          <w:sz w:val="24"/>
          <w:szCs w:val="24"/>
        </w:rPr>
        <w:t>фертов</w:t>
      </w:r>
      <w:r w:rsidR="007263C3" w:rsidRPr="00EA6935">
        <w:rPr>
          <w:sz w:val="24"/>
          <w:szCs w:val="24"/>
        </w:rPr>
        <w:t xml:space="preserve"> из областного бюджета –</w:t>
      </w:r>
      <w:r w:rsidR="009910DF">
        <w:rPr>
          <w:sz w:val="24"/>
          <w:szCs w:val="24"/>
        </w:rPr>
        <w:t xml:space="preserve"> 1 848 3</w:t>
      </w:r>
      <w:r w:rsidR="00B53FE4">
        <w:rPr>
          <w:sz w:val="24"/>
          <w:szCs w:val="24"/>
        </w:rPr>
        <w:t>00</w:t>
      </w:r>
      <w:r w:rsidRPr="00EA6935">
        <w:rPr>
          <w:sz w:val="24"/>
          <w:szCs w:val="24"/>
        </w:rPr>
        <w:t xml:space="preserve">,00 руб., 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объем межбюджетных трансферт</w:t>
      </w:r>
      <w:r w:rsidR="007263C3" w:rsidRPr="00EA6935">
        <w:rPr>
          <w:sz w:val="24"/>
          <w:szCs w:val="24"/>
        </w:rPr>
        <w:t xml:space="preserve">ов из районного бюджета – 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Общий объем расходов</w:t>
      </w:r>
      <w:r w:rsidR="00B53FE4">
        <w:rPr>
          <w:sz w:val="24"/>
          <w:szCs w:val="24"/>
        </w:rPr>
        <w:t xml:space="preserve"> бюджета в сум</w:t>
      </w:r>
      <w:r w:rsidR="009910DF">
        <w:rPr>
          <w:sz w:val="24"/>
          <w:szCs w:val="24"/>
        </w:rPr>
        <w:t>ме – 3 297 6</w:t>
      </w:r>
      <w:r w:rsidR="00B53FE4">
        <w:rPr>
          <w:sz w:val="24"/>
          <w:szCs w:val="24"/>
        </w:rPr>
        <w:t xml:space="preserve">00 </w:t>
      </w:r>
      <w:r w:rsidRPr="00EA6935">
        <w:rPr>
          <w:sz w:val="24"/>
          <w:szCs w:val="24"/>
        </w:rPr>
        <w:t>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муници</w:t>
      </w:r>
      <w:r w:rsidR="007263C3" w:rsidRPr="00EA6935">
        <w:rPr>
          <w:sz w:val="24"/>
          <w:szCs w:val="24"/>
        </w:rPr>
        <w:t>пальн</w:t>
      </w:r>
      <w:r w:rsidR="009910DF">
        <w:rPr>
          <w:sz w:val="24"/>
          <w:szCs w:val="24"/>
        </w:rPr>
        <w:t xml:space="preserve">ого образования в сумме – </w:t>
      </w:r>
      <w:r w:rsidR="009E1D2A">
        <w:rPr>
          <w:sz w:val="24"/>
          <w:szCs w:val="24"/>
        </w:rPr>
        <w:t>0,00руб., или 0</w:t>
      </w:r>
      <w:r w:rsidRPr="00EA6935">
        <w:rPr>
          <w:sz w:val="24"/>
          <w:szCs w:val="24"/>
        </w:rPr>
        <w:t xml:space="preserve">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ind w:firstLine="4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70694" w:rsidRPr="00EA6935">
        <w:rPr>
          <w:sz w:val="24"/>
          <w:szCs w:val="24"/>
        </w:rPr>
        <w:t>2. Утвердить основные характеристики бюджета Небельского сельского поселения на плановый период: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-Общ</w:t>
      </w:r>
      <w:r w:rsidR="009910DF">
        <w:rPr>
          <w:sz w:val="24"/>
          <w:szCs w:val="24"/>
        </w:rPr>
        <w:t xml:space="preserve">ий объем доходов бюджета на </w:t>
      </w:r>
      <w:r w:rsidR="009910DF" w:rsidRPr="009910DF">
        <w:rPr>
          <w:b/>
          <w:sz w:val="24"/>
          <w:szCs w:val="24"/>
        </w:rPr>
        <w:t>2026</w:t>
      </w:r>
      <w:r w:rsidR="009910DF">
        <w:rPr>
          <w:sz w:val="24"/>
          <w:szCs w:val="24"/>
        </w:rPr>
        <w:t xml:space="preserve"> год в сумме- 3 076 700</w:t>
      </w:r>
      <w:r w:rsidRPr="00EA6935">
        <w:rPr>
          <w:sz w:val="24"/>
          <w:szCs w:val="24"/>
        </w:rPr>
        <w:t>,00,00 руб., в том числе:</w:t>
      </w:r>
    </w:p>
    <w:p w:rsidR="009910DF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 xml:space="preserve">налоговые </w:t>
      </w:r>
      <w:r w:rsidR="009910DF">
        <w:rPr>
          <w:sz w:val="24"/>
          <w:szCs w:val="24"/>
        </w:rPr>
        <w:t>и неналоговые доходы – 1 541 200</w:t>
      </w:r>
      <w:r w:rsidRPr="00EA6935">
        <w:rPr>
          <w:sz w:val="24"/>
          <w:szCs w:val="24"/>
        </w:rPr>
        <w:t>,00 руб. безвозмездн</w:t>
      </w:r>
      <w:r w:rsidR="009910DF">
        <w:rPr>
          <w:sz w:val="24"/>
          <w:szCs w:val="24"/>
        </w:rPr>
        <w:t>ые перечисления в сумме – 1 535 500</w:t>
      </w:r>
      <w:r w:rsidRPr="00EA6935">
        <w:rPr>
          <w:sz w:val="24"/>
          <w:szCs w:val="24"/>
        </w:rPr>
        <w:t>,00 руб., из них объем межбюджетных тран</w:t>
      </w:r>
      <w:r w:rsidR="00DE5C4B" w:rsidRPr="00EA6935">
        <w:rPr>
          <w:sz w:val="24"/>
          <w:szCs w:val="24"/>
        </w:rPr>
        <w:t>сферто</w:t>
      </w:r>
      <w:r w:rsidR="001C05E5" w:rsidRPr="00EA6935">
        <w:rPr>
          <w:sz w:val="24"/>
          <w:szCs w:val="24"/>
        </w:rPr>
        <w:t xml:space="preserve">в из областного бюджета- </w:t>
      </w:r>
      <w:r w:rsidR="009910DF">
        <w:rPr>
          <w:sz w:val="24"/>
          <w:szCs w:val="24"/>
        </w:rPr>
        <w:t>1 535 500</w:t>
      </w:r>
      <w:r w:rsidR="009910DF" w:rsidRPr="00EA6935">
        <w:rPr>
          <w:sz w:val="24"/>
          <w:szCs w:val="24"/>
        </w:rPr>
        <w:t xml:space="preserve">,00 </w:t>
      </w:r>
      <w:r w:rsidRPr="00EA6935">
        <w:rPr>
          <w:sz w:val="24"/>
          <w:szCs w:val="24"/>
        </w:rPr>
        <w:t xml:space="preserve">руб., 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объем межбюджетных трансфертов из р</w:t>
      </w:r>
      <w:r w:rsidR="001C05E5" w:rsidRPr="00EA6935">
        <w:rPr>
          <w:sz w:val="24"/>
          <w:szCs w:val="24"/>
        </w:rPr>
        <w:t xml:space="preserve">айонного бюджета  -       </w:t>
      </w:r>
      <w:r w:rsidRPr="00EA6935">
        <w:rPr>
          <w:sz w:val="24"/>
          <w:szCs w:val="24"/>
        </w:rPr>
        <w:t>0,00 руб.</w:t>
      </w:r>
    </w:p>
    <w:p w:rsidR="00E70694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 xml:space="preserve">Общий объем </w:t>
      </w:r>
      <w:r w:rsidR="001C05E5" w:rsidRPr="00EA6935">
        <w:rPr>
          <w:sz w:val="24"/>
          <w:szCs w:val="24"/>
        </w:rPr>
        <w:t>расходов бюджета в сумме -</w:t>
      </w:r>
      <w:r w:rsidR="009910DF">
        <w:rPr>
          <w:sz w:val="24"/>
          <w:szCs w:val="24"/>
        </w:rPr>
        <w:t>3 076 700</w:t>
      </w:r>
      <w:r w:rsidRPr="00EA6935">
        <w:rPr>
          <w:sz w:val="24"/>
          <w:szCs w:val="24"/>
        </w:rPr>
        <w:t>,00,00 руб.;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-</w:t>
      </w:r>
      <w:r w:rsidR="00FF7401">
        <w:rPr>
          <w:sz w:val="24"/>
          <w:szCs w:val="24"/>
        </w:rPr>
        <w:t xml:space="preserve">  </w:t>
      </w:r>
      <w:r w:rsidRPr="00EA6935">
        <w:rPr>
          <w:sz w:val="24"/>
          <w:szCs w:val="24"/>
        </w:rPr>
        <w:t>Общ</w:t>
      </w:r>
      <w:r w:rsidR="009910DF">
        <w:rPr>
          <w:sz w:val="24"/>
          <w:szCs w:val="24"/>
        </w:rPr>
        <w:t xml:space="preserve">ий объем доходов бюджета на </w:t>
      </w:r>
      <w:r w:rsidR="009910DF" w:rsidRPr="009910DF">
        <w:rPr>
          <w:b/>
          <w:sz w:val="24"/>
          <w:szCs w:val="24"/>
        </w:rPr>
        <w:t>2027</w:t>
      </w:r>
      <w:r w:rsidR="001C05E5" w:rsidRPr="00EA6935">
        <w:rPr>
          <w:sz w:val="24"/>
          <w:szCs w:val="24"/>
        </w:rPr>
        <w:t xml:space="preserve"> год в сумме-</w:t>
      </w:r>
      <w:r w:rsidR="009910DF">
        <w:rPr>
          <w:sz w:val="24"/>
          <w:szCs w:val="24"/>
        </w:rPr>
        <w:t>3 082 600</w:t>
      </w:r>
      <w:r w:rsidRPr="00EA6935">
        <w:rPr>
          <w:sz w:val="24"/>
          <w:szCs w:val="24"/>
        </w:rPr>
        <w:t>,00 руб., в том числе:</w:t>
      </w:r>
    </w:p>
    <w:p w:rsidR="009910DF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налого</w:t>
      </w:r>
      <w:r w:rsidR="001C05E5" w:rsidRPr="00EA6935">
        <w:rPr>
          <w:sz w:val="24"/>
          <w:szCs w:val="24"/>
        </w:rPr>
        <w:t>вые и неналоговые доходы –</w:t>
      </w:r>
      <w:r w:rsidR="009910DF">
        <w:rPr>
          <w:sz w:val="24"/>
          <w:szCs w:val="24"/>
        </w:rPr>
        <w:t xml:space="preserve"> 1  639 200</w:t>
      </w:r>
      <w:r w:rsidRPr="00EA6935">
        <w:rPr>
          <w:sz w:val="24"/>
          <w:szCs w:val="24"/>
        </w:rPr>
        <w:t xml:space="preserve">,00 руб. безвозмездные </w:t>
      </w:r>
      <w:r w:rsidR="001C05E5" w:rsidRPr="00EA6935">
        <w:rPr>
          <w:sz w:val="24"/>
          <w:szCs w:val="24"/>
        </w:rPr>
        <w:t xml:space="preserve">перечисления в сумме – </w:t>
      </w:r>
      <w:r w:rsidR="009910DF">
        <w:rPr>
          <w:sz w:val="24"/>
          <w:szCs w:val="24"/>
        </w:rPr>
        <w:t>1 443 400</w:t>
      </w:r>
      <w:r w:rsidR="009910DF" w:rsidRPr="00EA6935">
        <w:rPr>
          <w:sz w:val="24"/>
          <w:szCs w:val="24"/>
        </w:rPr>
        <w:t>,00</w:t>
      </w:r>
      <w:r w:rsidRPr="00EA6935">
        <w:rPr>
          <w:sz w:val="24"/>
          <w:szCs w:val="24"/>
        </w:rPr>
        <w:t xml:space="preserve">руб., из них объем межбюджетных трансфертов из областного бюджета </w:t>
      </w:r>
      <w:r w:rsidR="00DE5C4B" w:rsidRPr="00EA6935">
        <w:rPr>
          <w:sz w:val="24"/>
          <w:szCs w:val="24"/>
        </w:rPr>
        <w:t>–</w:t>
      </w:r>
      <w:r w:rsidRPr="00EA6935">
        <w:rPr>
          <w:sz w:val="24"/>
          <w:szCs w:val="24"/>
        </w:rPr>
        <w:t xml:space="preserve"> </w:t>
      </w:r>
      <w:r w:rsidR="009910DF">
        <w:rPr>
          <w:sz w:val="24"/>
          <w:szCs w:val="24"/>
        </w:rPr>
        <w:t>1 443 400</w:t>
      </w:r>
      <w:r w:rsidR="009910DF" w:rsidRPr="00EA6935">
        <w:rPr>
          <w:sz w:val="24"/>
          <w:szCs w:val="24"/>
        </w:rPr>
        <w:t>,00</w:t>
      </w:r>
      <w:r w:rsidRPr="00EA6935">
        <w:rPr>
          <w:sz w:val="24"/>
          <w:szCs w:val="24"/>
        </w:rPr>
        <w:t xml:space="preserve">руб., 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 xml:space="preserve">объем межбюджетных трансфертов из районного бюджета      </w:t>
      </w:r>
      <w:r w:rsidR="001C05E5" w:rsidRPr="00EA6935">
        <w:rPr>
          <w:sz w:val="24"/>
          <w:szCs w:val="24"/>
        </w:rPr>
        <w:t xml:space="preserve">– 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 xml:space="preserve">Общий объем </w:t>
      </w:r>
      <w:r w:rsidR="001C05E5" w:rsidRPr="00EA6935">
        <w:rPr>
          <w:sz w:val="24"/>
          <w:szCs w:val="24"/>
        </w:rPr>
        <w:t xml:space="preserve">расходов бюджета в сумме - </w:t>
      </w:r>
      <w:r w:rsidR="00DF6A9A">
        <w:rPr>
          <w:sz w:val="24"/>
          <w:szCs w:val="24"/>
        </w:rPr>
        <w:t>3 082 600</w:t>
      </w:r>
      <w:r w:rsidR="00DF6A9A" w:rsidRPr="00EA6935">
        <w:rPr>
          <w:sz w:val="24"/>
          <w:szCs w:val="24"/>
        </w:rPr>
        <w:t xml:space="preserve">,00 </w:t>
      </w:r>
      <w:r w:rsidRPr="00EA6935">
        <w:rPr>
          <w:sz w:val="24"/>
          <w:szCs w:val="24"/>
        </w:rPr>
        <w:t>руб.;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</w:t>
      </w:r>
      <w:r w:rsidR="009910DF">
        <w:rPr>
          <w:sz w:val="24"/>
          <w:szCs w:val="24"/>
        </w:rPr>
        <w:t xml:space="preserve">униципального образования в </w:t>
      </w:r>
      <w:r w:rsidR="009910DF" w:rsidRPr="009910DF">
        <w:rPr>
          <w:b/>
          <w:sz w:val="24"/>
          <w:szCs w:val="24"/>
        </w:rPr>
        <w:t>2026</w:t>
      </w:r>
      <w:r w:rsidR="009910DF">
        <w:rPr>
          <w:sz w:val="24"/>
          <w:szCs w:val="24"/>
        </w:rPr>
        <w:t xml:space="preserve"> году в сумме  </w:t>
      </w:r>
      <w:r w:rsidR="00DF6A9A">
        <w:rPr>
          <w:sz w:val="24"/>
          <w:szCs w:val="24"/>
        </w:rPr>
        <w:t>0,00 руб. или 0</w:t>
      </w:r>
      <w:r w:rsidRPr="00EA6935">
        <w:rPr>
          <w:sz w:val="24"/>
          <w:szCs w:val="24"/>
        </w:rPr>
        <w:t xml:space="preserve">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</w:t>
      </w:r>
      <w:r w:rsidRPr="00EA6935">
        <w:rPr>
          <w:sz w:val="24"/>
          <w:szCs w:val="24"/>
        </w:rPr>
        <w:lastRenderedPageBreak/>
        <w:t>объема безвозмездных поступлений и поступлений налоговых доходов по дополнительным нормативам отчислений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</w:t>
      </w:r>
      <w:r w:rsidR="009910DF">
        <w:rPr>
          <w:sz w:val="24"/>
          <w:szCs w:val="24"/>
        </w:rPr>
        <w:t xml:space="preserve">униципального образования в </w:t>
      </w:r>
      <w:r w:rsidR="009910DF" w:rsidRPr="009910DF">
        <w:rPr>
          <w:b/>
          <w:sz w:val="24"/>
          <w:szCs w:val="24"/>
        </w:rPr>
        <w:t>2027</w:t>
      </w:r>
      <w:r w:rsidR="009910DF">
        <w:rPr>
          <w:sz w:val="24"/>
          <w:szCs w:val="24"/>
        </w:rPr>
        <w:t xml:space="preserve"> году в сумме </w:t>
      </w:r>
      <w:r w:rsidR="001C05E5" w:rsidRPr="00EA6935">
        <w:rPr>
          <w:sz w:val="24"/>
          <w:szCs w:val="24"/>
        </w:rPr>
        <w:t>0,00</w:t>
      </w:r>
      <w:r w:rsidR="009910DF">
        <w:rPr>
          <w:sz w:val="24"/>
          <w:szCs w:val="24"/>
        </w:rPr>
        <w:t xml:space="preserve"> </w:t>
      </w:r>
      <w:r w:rsidR="00DF6A9A">
        <w:rPr>
          <w:sz w:val="24"/>
          <w:szCs w:val="24"/>
        </w:rPr>
        <w:t>руб. или 0</w:t>
      </w:r>
      <w:r w:rsidRPr="00EA6935">
        <w:rPr>
          <w:sz w:val="24"/>
          <w:szCs w:val="24"/>
        </w:rPr>
        <w:t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E70694" w:rsidRPr="00EA6935" w:rsidRDefault="00FF7401" w:rsidP="00FF7401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источники финансирования дефицита бюджета согласно приложению номер 1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2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Установить, что доходы бюджета Небельского сельского поселения на 202</w:t>
      </w:r>
      <w:r w:rsidR="009910DF">
        <w:rPr>
          <w:sz w:val="24"/>
          <w:szCs w:val="24"/>
        </w:rPr>
        <w:t>5</w:t>
      </w:r>
      <w:r w:rsidR="00E70694" w:rsidRPr="00EA6935">
        <w:rPr>
          <w:sz w:val="24"/>
          <w:szCs w:val="24"/>
        </w:rPr>
        <w:t xml:space="preserve"> год и плановый период 202</w:t>
      </w:r>
      <w:r w:rsidR="009910DF">
        <w:rPr>
          <w:sz w:val="24"/>
          <w:szCs w:val="24"/>
        </w:rPr>
        <w:t>6</w:t>
      </w:r>
      <w:r w:rsidR="00E70694" w:rsidRPr="00EA6935">
        <w:rPr>
          <w:sz w:val="24"/>
          <w:szCs w:val="24"/>
        </w:rPr>
        <w:t>-202</w:t>
      </w:r>
      <w:r w:rsidR="009910DF">
        <w:rPr>
          <w:sz w:val="24"/>
          <w:szCs w:val="24"/>
        </w:rPr>
        <w:t>7</w:t>
      </w:r>
      <w:r w:rsidR="00E70694" w:rsidRPr="00EA6935">
        <w:rPr>
          <w:sz w:val="24"/>
          <w:szCs w:val="24"/>
        </w:rPr>
        <w:t xml:space="preserve"> годов формируются за счет: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 xml:space="preserve">доходов от уплаты федеральных, региональных и местных налогов и сборов по нормативам, установленным законодательными актами Российской Федерации, Иркутской области, муниципальным образованием Киренский район, муниципальным образованием </w:t>
      </w:r>
      <w:r w:rsidR="00456EBC" w:rsidRPr="00EA6935">
        <w:rPr>
          <w:sz w:val="24"/>
          <w:szCs w:val="24"/>
        </w:rPr>
        <w:t>Небель</w:t>
      </w:r>
      <w:r w:rsidRPr="00EA6935">
        <w:rPr>
          <w:sz w:val="24"/>
          <w:szCs w:val="24"/>
        </w:rPr>
        <w:t>ское сельское поселение, в соответствии с действующим налоговым и бюджетным законодательством;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неналоговых доходов от сдачи в аренду имущества, находящегося в муниципальной собственности, доходов от денежных взысканий (штрафов) в соответствии с действующим законодательством, доходов от предпринимательской и иной приносящей доход деятельности, иных неналоговых доходов, в том числе части прибыли муниципальных предприятий, остающейся после уплаты налоговых и иных обязательных платежей в бюджет, доходов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имуществу;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безвозмездных поступлений.</w:t>
      </w:r>
    </w:p>
    <w:p w:rsidR="00E70694" w:rsidRPr="00EA6935" w:rsidRDefault="00EA6935" w:rsidP="00FF7401">
      <w:pPr>
        <w:pStyle w:val="20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694" w:rsidRPr="00EA6935">
        <w:rPr>
          <w:sz w:val="24"/>
          <w:szCs w:val="24"/>
        </w:rPr>
        <w:t xml:space="preserve">Установить нормативы распределения доходов в бюджет Небельского сельского </w:t>
      </w:r>
      <w:r w:rsidR="009910DF">
        <w:rPr>
          <w:sz w:val="24"/>
          <w:szCs w:val="24"/>
        </w:rPr>
        <w:t>поселения на 2025 год и плановый период 2026-2027</w:t>
      </w:r>
      <w:r w:rsidR="00E70694" w:rsidRPr="00EA6935">
        <w:rPr>
          <w:sz w:val="24"/>
          <w:szCs w:val="24"/>
        </w:rPr>
        <w:t xml:space="preserve"> годов согласно приложению номер 2 к настоящему решению.</w:t>
      </w:r>
    </w:p>
    <w:p w:rsidR="00E70694" w:rsidRPr="00EA6935" w:rsidRDefault="00EA6935" w:rsidP="00FF7401">
      <w:pPr>
        <w:pStyle w:val="20"/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Установить прогнозируемые доходы бюджета Небельс</w:t>
      </w:r>
      <w:r w:rsidR="001C05E5" w:rsidRPr="00EA6935">
        <w:rPr>
          <w:sz w:val="24"/>
          <w:szCs w:val="24"/>
        </w:rPr>
        <w:t>кого сельского поселения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3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3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объем межбюджетных трансфертов, п</w:t>
      </w:r>
      <w:r w:rsidR="009910DF">
        <w:rPr>
          <w:sz w:val="24"/>
          <w:szCs w:val="24"/>
        </w:rPr>
        <w:t>рогнозируемых к получению в 2025</w:t>
      </w:r>
      <w:r w:rsidR="00E70694" w:rsidRPr="00EA6935">
        <w:rPr>
          <w:sz w:val="24"/>
          <w:szCs w:val="24"/>
        </w:rPr>
        <w:t xml:space="preserve"> году из других бюджетов бюджетной системы Российской Федерации</w:t>
      </w:r>
      <w:r w:rsidR="00FF7401">
        <w:rPr>
          <w:sz w:val="24"/>
          <w:szCs w:val="24"/>
        </w:rPr>
        <w:t>,</w:t>
      </w:r>
      <w:r w:rsidR="00E70694" w:rsidRPr="00EA6935">
        <w:rPr>
          <w:sz w:val="24"/>
          <w:szCs w:val="24"/>
        </w:rPr>
        <w:t xml:space="preserve"> в сумме</w:t>
      </w:r>
      <w:r w:rsidR="009910DF">
        <w:rPr>
          <w:sz w:val="24"/>
          <w:szCs w:val="24"/>
        </w:rPr>
        <w:t xml:space="preserve"> </w:t>
      </w:r>
      <w:r w:rsidR="00991C73">
        <w:rPr>
          <w:sz w:val="24"/>
          <w:szCs w:val="24"/>
        </w:rPr>
        <w:t>1 848 300</w:t>
      </w:r>
      <w:r w:rsidR="00991C73" w:rsidRPr="00EA6935">
        <w:rPr>
          <w:sz w:val="24"/>
          <w:szCs w:val="24"/>
        </w:rPr>
        <w:t xml:space="preserve">,00 </w:t>
      </w:r>
      <w:r w:rsidR="00E70694" w:rsidRPr="00EA6935">
        <w:rPr>
          <w:sz w:val="24"/>
          <w:szCs w:val="24"/>
        </w:rPr>
        <w:t xml:space="preserve">руб. и </w:t>
      </w:r>
      <w:r w:rsidR="00016102" w:rsidRPr="00EA6935">
        <w:rPr>
          <w:sz w:val="24"/>
          <w:szCs w:val="24"/>
        </w:rPr>
        <w:t>плановый пер</w:t>
      </w:r>
      <w:r w:rsidR="00991C73">
        <w:rPr>
          <w:sz w:val="24"/>
          <w:szCs w:val="24"/>
        </w:rPr>
        <w:t xml:space="preserve">иод сумме 1 535 500,00 руб. в 2026 </w:t>
      </w:r>
      <w:r w:rsidR="00E70694" w:rsidRPr="00EA6935">
        <w:rPr>
          <w:sz w:val="24"/>
          <w:szCs w:val="24"/>
        </w:rPr>
        <w:t>г. и в сум</w:t>
      </w:r>
      <w:r w:rsidR="00991C73">
        <w:rPr>
          <w:sz w:val="24"/>
          <w:szCs w:val="24"/>
        </w:rPr>
        <w:t>ме  1 443 400,00 руб. в 2027</w:t>
      </w:r>
      <w:r w:rsidR="00E70694" w:rsidRPr="00EA6935">
        <w:rPr>
          <w:sz w:val="24"/>
          <w:szCs w:val="24"/>
        </w:rPr>
        <w:t xml:space="preserve"> г. согласно приложению номер 4 к настоящему решению. </w:t>
      </w:r>
      <w:r w:rsidR="00734054" w:rsidRPr="00EA6935">
        <w:rPr>
          <w:sz w:val="24"/>
          <w:szCs w:val="24"/>
        </w:rPr>
        <w:t xml:space="preserve">                                                                   </w:t>
      </w:r>
      <w:r w:rsidR="00E70694" w:rsidRPr="00EA6935">
        <w:rPr>
          <w:rStyle w:val="211"/>
          <w:sz w:val="24"/>
          <w:szCs w:val="24"/>
        </w:rPr>
        <w:t>Пункт 4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991C73">
        <w:rPr>
          <w:sz w:val="24"/>
          <w:szCs w:val="24"/>
        </w:rPr>
        <w:t>25 год и плановый период 2026-2027</w:t>
      </w:r>
      <w:r w:rsidR="00E70694" w:rsidRPr="00EA6935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5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991C73">
        <w:rPr>
          <w:sz w:val="24"/>
          <w:szCs w:val="24"/>
        </w:rPr>
        <w:t>фикации расходов бюджета на 2025</w:t>
      </w:r>
      <w:r w:rsidR="00E70694" w:rsidRPr="00EA6935">
        <w:rPr>
          <w:sz w:val="24"/>
          <w:szCs w:val="24"/>
        </w:rPr>
        <w:t xml:space="preserve"> год и пл</w:t>
      </w:r>
      <w:r w:rsidR="00991C73">
        <w:rPr>
          <w:sz w:val="24"/>
          <w:szCs w:val="24"/>
        </w:rPr>
        <w:t>ановый период 2026-2027</w:t>
      </w:r>
      <w:r w:rsidR="00E70694" w:rsidRPr="00EA6935">
        <w:rPr>
          <w:sz w:val="24"/>
          <w:szCs w:val="24"/>
        </w:rPr>
        <w:t xml:space="preserve"> годов согласно приложению номер 6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6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991C73">
        <w:rPr>
          <w:sz w:val="24"/>
          <w:szCs w:val="24"/>
        </w:rPr>
        <w:t>одов бюджета на 2025</w:t>
      </w:r>
      <w:r w:rsidR="00016102" w:rsidRPr="00EA6935">
        <w:rPr>
          <w:sz w:val="24"/>
          <w:szCs w:val="24"/>
        </w:rPr>
        <w:t xml:space="preserve"> год и плановый </w:t>
      </w:r>
      <w:r w:rsidR="00991C73">
        <w:rPr>
          <w:sz w:val="24"/>
          <w:szCs w:val="24"/>
        </w:rPr>
        <w:t>период 2026</w:t>
      </w:r>
      <w:r>
        <w:rPr>
          <w:sz w:val="24"/>
          <w:szCs w:val="24"/>
        </w:rPr>
        <w:t>-</w:t>
      </w:r>
      <w:r w:rsidR="00991C73">
        <w:rPr>
          <w:sz w:val="24"/>
          <w:szCs w:val="24"/>
        </w:rPr>
        <w:softHyphen/>
        <w:t>2027</w:t>
      </w:r>
      <w:r w:rsidR="00E70694" w:rsidRPr="00EA6935">
        <w:rPr>
          <w:sz w:val="24"/>
          <w:szCs w:val="24"/>
        </w:rPr>
        <w:t xml:space="preserve"> годов согласно приложению номер 7 к настоящему решению.</w:t>
      </w:r>
    </w:p>
    <w:p w:rsidR="00E70694" w:rsidRPr="00EA6935" w:rsidRDefault="00E70694" w:rsidP="00EA6935">
      <w:pPr>
        <w:pStyle w:val="22"/>
        <w:keepNext/>
        <w:keepLines/>
        <w:shd w:val="clear" w:color="auto" w:fill="auto"/>
        <w:rPr>
          <w:sz w:val="24"/>
          <w:szCs w:val="24"/>
        </w:rPr>
      </w:pPr>
      <w:bookmarkStart w:id="0" w:name="bookmark1"/>
      <w:r w:rsidRPr="00EA6935">
        <w:rPr>
          <w:sz w:val="24"/>
          <w:szCs w:val="24"/>
        </w:rPr>
        <w:t>Пункт 7</w:t>
      </w:r>
      <w:bookmarkEnd w:id="0"/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Установить объем бюджетных ассигнований на исполнение обязательств Небельского сельского поселения: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lastRenderedPageBreak/>
        <w:t>в связи с исполнением органами местного самоуправления переданных отдельных г</w:t>
      </w:r>
      <w:r w:rsidR="00991C73">
        <w:rPr>
          <w:sz w:val="24"/>
          <w:szCs w:val="24"/>
        </w:rPr>
        <w:t>осударственных полномочий в 2025</w:t>
      </w:r>
      <w:r w:rsidR="00C5777F" w:rsidRPr="00EA6935">
        <w:rPr>
          <w:sz w:val="24"/>
          <w:szCs w:val="24"/>
        </w:rPr>
        <w:t xml:space="preserve"> году в сумме </w:t>
      </w:r>
      <w:r w:rsidR="00991C73">
        <w:rPr>
          <w:sz w:val="24"/>
          <w:szCs w:val="24"/>
        </w:rPr>
        <w:t xml:space="preserve">327 000 </w:t>
      </w:r>
      <w:r w:rsidRPr="00EA6935">
        <w:rPr>
          <w:sz w:val="24"/>
          <w:szCs w:val="24"/>
        </w:rPr>
        <w:t>р</w:t>
      </w:r>
      <w:r w:rsidR="00C5777F" w:rsidRPr="00EA6935">
        <w:rPr>
          <w:sz w:val="24"/>
          <w:szCs w:val="24"/>
        </w:rPr>
        <w:t>уб. и</w:t>
      </w:r>
      <w:r w:rsidR="00991C73">
        <w:rPr>
          <w:sz w:val="24"/>
          <w:szCs w:val="24"/>
        </w:rPr>
        <w:t xml:space="preserve"> плановый период в сумме 360 300,00 руб. в 2026</w:t>
      </w:r>
      <w:r w:rsidR="00C5777F" w:rsidRPr="00EA6935">
        <w:rPr>
          <w:sz w:val="24"/>
          <w:szCs w:val="24"/>
        </w:rPr>
        <w:t xml:space="preserve"> году </w:t>
      </w:r>
      <w:r w:rsidR="00991C73">
        <w:rPr>
          <w:sz w:val="24"/>
          <w:szCs w:val="24"/>
        </w:rPr>
        <w:t>и в сумме  374 100,00 руб. в 2027</w:t>
      </w:r>
      <w:r w:rsidRPr="00EA6935">
        <w:rPr>
          <w:sz w:val="24"/>
          <w:szCs w:val="24"/>
        </w:rPr>
        <w:t xml:space="preserve"> году согласно приложению номер 8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8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в составе расходов бюджета Небельского сельского поселения иные межбюджетные трансферты, передаваемые из бюджета поселения в соответствии с заключенными соглашениями на осуществление переданных полномочий в бюджет муниципального обра</w:t>
      </w:r>
      <w:r w:rsidR="00991C73">
        <w:rPr>
          <w:sz w:val="24"/>
          <w:szCs w:val="24"/>
        </w:rPr>
        <w:t>зования Киренский район, на 2025</w:t>
      </w:r>
      <w:r w:rsidR="00E70694" w:rsidRPr="00EA6935">
        <w:rPr>
          <w:sz w:val="24"/>
          <w:szCs w:val="24"/>
        </w:rPr>
        <w:t xml:space="preserve"> год в сумме </w:t>
      </w:r>
      <w:r w:rsidR="00991C73">
        <w:rPr>
          <w:sz w:val="24"/>
          <w:szCs w:val="24"/>
        </w:rPr>
        <w:t>84 551,17</w:t>
      </w:r>
      <w:r w:rsidR="00497ACF" w:rsidRPr="00EA6935">
        <w:rPr>
          <w:sz w:val="24"/>
          <w:szCs w:val="24"/>
        </w:rPr>
        <w:t xml:space="preserve"> </w:t>
      </w:r>
      <w:r w:rsidR="00E70694" w:rsidRPr="00EA6935">
        <w:rPr>
          <w:sz w:val="24"/>
          <w:szCs w:val="24"/>
        </w:rPr>
        <w:t xml:space="preserve">руб. и плановый период в сумме </w:t>
      </w:r>
      <w:r w:rsidR="00991C73">
        <w:rPr>
          <w:sz w:val="24"/>
          <w:szCs w:val="24"/>
        </w:rPr>
        <w:t>84 551,17</w:t>
      </w:r>
      <w:r w:rsidR="00991C73" w:rsidRPr="00EA6935">
        <w:rPr>
          <w:sz w:val="24"/>
          <w:szCs w:val="24"/>
        </w:rPr>
        <w:t xml:space="preserve"> </w:t>
      </w:r>
      <w:r w:rsidR="00991C73">
        <w:rPr>
          <w:sz w:val="24"/>
          <w:szCs w:val="24"/>
        </w:rPr>
        <w:t>руб. в 2026</w:t>
      </w:r>
      <w:r w:rsidR="00E70694" w:rsidRPr="00EA6935">
        <w:rPr>
          <w:sz w:val="24"/>
          <w:szCs w:val="24"/>
        </w:rPr>
        <w:t xml:space="preserve"> году и в сумме </w:t>
      </w:r>
      <w:r w:rsidR="00991C73">
        <w:rPr>
          <w:sz w:val="24"/>
          <w:szCs w:val="24"/>
        </w:rPr>
        <w:t>84 551,17</w:t>
      </w:r>
      <w:r w:rsidR="00991C73" w:rsidRPr="00EA6935">
        <w:rPr>
          <w:sz w:val="24"/>
          <w:szCs w:val="24"/>
        </w:rPr>
        <w:t xml:space="preserve"> </w:t>
      </w:r>
      <w:r w:rsidR="00991C73">
        <w:rPr>
          <w:sz w:val="24"/>
          <w:szCs w:val="24"/>
        </w:rPr>
        <w:t>руб. в 2027</w:t>
      </w:r>
      <w:r w:rsidR="00E70694" w:rsidRPr="00EA6935">
        <w:rPr>
          <w:sz w:val="24"/>
          <w:szCs w:val="24"/>
        </w:rPr>
        <w:t xml:space="preserve"> году согласно приложению номер 9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9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0694" w:rsidRPr="00EA6935">
        <w:rPr>
          <w:sz w:val="24"/>
          <w:szCs w:val="24"/>
        </w:rPr>
        <w:t>Утвердить программу мун</w:t>
      </w:r>
      <w:r w:rsidR="00991C73">
        <w:rPr>
          <w:sz w:val="24"/>
          <w:szCs w:val="24"/>
        </w:rPr>
        <w:t>иципальных заимствований на 2025</w:t>
      </w:r>
      <w:r w:rsidR="00E70694" w:rsidRPr="00EA6935">
        <w:rPr>
          <w:sz w:val="24"/>
          <w:szCs w:val="24"/>
        </w:rPr>
        <w:t xml:space="preserve"> год и плано</w:t>
      </w:r>
      <w:r w:rsidR="00991C73">
        <w:rPr>
          <w:sz w:val="24"/>
          <w:szCs w:val="24"/>
        </w:rPr>
        <w:t>вый период 2026-2027</w:t>
      </w:r>
      <w:r w:rsidR="00E70694" w:rsidRPr="00EA6935">
        <w:rPr>
          <w:sz w:val="24"/>
          <w:szCs w:val="24"/>
        </w:rPr>
        <w:t xml:space="preserve"> годов согласно приложению номер 10 к настоящему решению. </w:t>
      </w:r>
      <w:r w:rsidR="00885C8A" w:rsidRPr="00EA6935">
        <w:rPr>
          <w:sz w:val="24"/>
          <w:szCs w:val="24"/>
        </w:rPr>
        <w:t xml:space="preserve">                                             </w:t>
      </w:r>
      <w:r w:rsidR="00E70694" w:rsidRPr="00EA6935">
        <w:rPr>
          <w:rStyle w:val="211"/>
          <w:sz w:val="24"/>
          <w:szCs w:val="24"/>
        </w:rPr>
        <w:t>Пункт 10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0694" w:rsidRPr="00EA6935">
        <w:rPr>
          <w:sz w:val="24"/>
          <w:szCs w:val="24"/>
        </w:rPr>
        <w:t>Утвердить перечень главных распорядителей бюджетных средств Небельс</w:t>
      </w:r>
      <w:r w:rsidR="00991C73">
        <w:rPr>
          <w:sz w:val="24"/>
          <w:szCs w:val="24"/>
        </w:rPr>
        <w:t>кого сельского поселения на 2025</w:t>
      </w:r>
      <w:r w:rsidR="00E70694" w:rsidRPr="00EA6935">
        <w:rPr>
          <w:sz w:val="24"/>
          <w:szCs w:val="24"/>
        </w:rPr>
        <w:t xml:space="preserve"> год и плановый период 20</w:t>
      </w:r>
      <w:r w:rsidR="00991C73">
        <w:rPr>
          <w:sz w:val="24"/>
          <w:szCs w:val="24"/>
        </w:rPr>
        <w:t>26-2027</w:t>
      </w:r>
      <w:r w:rsidR="00E70694" w:rsidRPr="00EA6935">
        <w:rPr>
          <w:sz w:val="24"/>
          <w:szCs w:val="24"/>
        </w:rPr>
        <w:t xml:space="preserve"> годов согласно приложению номер 11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11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991C73">
        <w:rPr>
          <w:sz w:val="24"/>
          <w:szCs w:val="24"/>
        </w:rPr>
        <w:t>и муниципальных программ на 2025 год и плановый период 2026-2027</w:t>
      </w:r>
      <w:r w:rsidR="00E70694" w:rsidRPr="00EA6935">
        <w:rPr>
          <w:sz w:val="24"/>
          <w:szCs w:val="24"/>
        </w:rPr>
        <w:t xml:space="preserve"> годов согласно приложению номер 12 к настоящему решению.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12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Установить, что в расходной части бюджета создается резервный фонд администрации Небельского сельского</w:t>
      </w:r>
      <w:r w:rsidR="00991C73">
        <w:rPr>
          <w:sz w:val="24"/>
          <w:szCs w:val="24"/>
        </w:rPr>
        <w:t xml:space="preserve"> поселения на 2025</w:t>
      </w:r>
      <w:r w:rsidR="00D9201A" w:rsidRPr="00EA6935">
        <w:rPr>
          <w:sz w:val="24"/>
          <w:szCs w:val="24"/>
        </w:rPr>
        <w:t xml:space="preserve"> год в сумме 1</w:t>
      </w:r>
      <w:r w:rsidR="00E70694" w:rsidRPr="00EA6935">
        <w:rPr>
          <w:sz w:val="24"/>
          <w:szCs w:val="24"/>
        </w:rPr>
        <w:t>0 000,00 руб., и плано</w:t>
      </w:r>
      <w:r w:rsidR="00991C73">
        <w:rPr>
          <w:sz w:val="24"/>
          <w:szCs w:val="24"/>
        </w:rPr>
        <w:t>вый период на 2026</w:t>
      </w:r>
      <w:r w:rsidR="00D9201A" w:rsidRPr="00EA6935">
        <w:rPr>
          <w:sz w:val="24"/>
          <w:szCs w:val="24"/>
        </w:rPr>
        <w:t xml:space="preserve"> год в сумме 1</w:t>
      </w:r>
      <w:r w:rsidR="00E70694" w:rsidRPr="00EA6935">
        <w:rPr>
          <w:sz w:val="24"/>
          <w:szCs w:val="24"/>
        </w:rPr>
        <w:t>0 00</w:t>
      </w:r>
      <w:r w:rsidR="00991C73">
        <w:rPr>
          <w:sz w:val="24"/>
          <w:szCs w:val="24"/>
        </w:rPr>
        <w:t>0,00 руб., на 2027</w:t>
      </w:r>
      <w:r w:rsidR="00D9201A" w:rsidRPr="00EA6935">
        <w:rPr>
          <w:sz w:val="24"/>
          <w:szCs w:val="24"/>
        </w:rPr>
        <w:t xml:space="preserve"> год в сумме 1</w:t>
      </w:r>
      <w:r w:rsidR="00E70694" w:rsidRPr="00EA6935">
        <w:rPr>
          <w:sz w:val="24"/>
          <w:szCs w:val="24"/>
        </w:rPr>
        <w:t>0 000,00 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13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91C73">
        <w:rPr>
          <w:sz w:val="24"/>
          <w:szCs w:val="24"/>
        </w:rPr>
        <w:t>Установить, что в течение 2025 года и плановый период 2026-2027</w:t>
      </w:r>
      <w:r w:rsidR="00E70694" w:rsidRPr="00EA6935">
        <w:rPr>
          <w:sz w:val="24"/>
          <w:szCs w:val="24"/>
        </w:rPr>
        <w:t xml:space="preserve"> годов не планируется предоставление бюджетных кредитов и выдача муниципальных гарантий за счет средств бюджета муниципального образования.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14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общий объем условно утверждаемых</w:t>
      </w:r>
      <w:r w:rsidR="005C5B04">
        <w:rPr>
          <w:sz w:val="24"/>
          <w:szCs w:val="24"/>
        </w:rPr>
        <w:t xml:space="preserve"> (утвержденных) расходов на 2026</w:t>
      </w:r>
      <w:r w:rsidR="00E70694" w:rsidRPr="00EA6935">
        <w:rPr>
          <w:sz w:val="24"/>
          <w:szCs w:val="24"/>
        </w:rPr>
        <w:t xml:space="preserve"> год в </w:t>
      </w:r>
      <w:r w:rsidR="00E70694" w:rsidRPr="005C5B04">
        <w:rPr>
          <w:sz w:val="24"/>
          <w:szCs w:val="24"/>
        </w:rPr>
        <w:t>сумме</w:t>
      </w:r>
      <w:r w:rsidR="005C5B04" w:rsidRPr="005C5B04">
        <w:rPr>
          <w:sz w:val="24"/>
          <w:szCs w:val="24"/>
        </w:rPr>
        <w:t xml:space="preserve"> </w:t>
      </w:r>
      <w:r w:rsidR="005C5B04" w:rsidRPr="005C5B04">
        <w:rPr>
          <w:sz w:val="24"/>
          <w:szCs w:val="24"/>
          <w:lang w:eastAsia="zh-CN"/>
        </w:rPr>
        <w:t xml:space="preserve">60 410 </w:t>
      </w:r>
      <w:r w:rsidR="00C5777F" w:rsidRPr="005C5B04">
        <w:rPr>
          <w:sz w:val="24"/>
          <w:szCs w:val="24"/>
        </w:rPr>
        <w:t>руб</w:t>
      </w:r>
      <w:r w:rsidR="005C5B04">
        <w:rPr>
          <w:sz w:val="24"/>
          <w:szCs w:val="24"/>
        </w:rPr>
        <w:t xml:space="preserve">. и на 2027 </w:t>
      </w:r>
      <w:r w:rsidR="00E70694" w:rsidRPr="00EA6935">
        <w:rPr>
          <w:sz w:val="24"/>
          <w:szCs w:val="24"/>
        </w:rPr>
        <w:t xml:space="preserve">год в </w:t>
      </w:r>
      <w:r w:rsidR="00E70694" w:rsidRPr="005C5B04">
        <w:rPr>
          <w:sz w:val="24"/>
          <w:szCs w:val="24"/>
        </w:rPr>
        <w:t>сумме</w:t>
      </w:r>
      <w:r w:rsidR="005C5B04" w:rsidRPr="005C5B04">
        <w:rPr>
          <w:color w:val="000000"/>
          <w:sz w:val="24"/>
          <w:szCs w:val="24"/>
          <w:lang w:eastAsia="zh-CN"/>
        </w:rPr>
        <w:t xml:space="preserve"> 120 425 </w:t>
      </w:r>
      <w:r w:rsidR="00E70694" w:rsidRPr="005C5B04">
        <w:rPr>
          <w:sz w:val="24"/>
          <w:szCs w:val="24"/>
        </w:rPr>
        <w:t>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15</w:t>
      </w:r>
    </w:p>
    <w:p w:rsidR="00912D14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Установить верхний предел муниципального долга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70694" w:rsidRPr="00EA6935">
        <w:rPr>
          <w:sz w:val="24"/>
          <w:szCs w:val="24"/>
        </w:rPr>
        <w:t>по состоянию на 1 я</w:t>
      </w:r>
      <w:r w:rsidR="00C5777F" w:rsidRPr="00EA6935">
        <w:rPr>
          <w:sz w:val="24"/>
          <w:szCs w:val="24"/>
        </w:rPr>
        <w:t>нваря 2025</w:t>
      </w:r>
      <w:r w:rsidR="00446534" w:rsidRPr="00EA6935">
        <w:rPr>
          <w:sz w:val="24"/>
          <w:szCs w:val="24"/>
        </w:rPr>
        <w:t xml:space="preserve"> года в размере 0,0</w:t>
      </w:r>
      <w:r w:rsidR="00E70694" w:rsidRPr="00EA6935">
        <w:rPr>
          <w:sz w:val="24"/>
          <w:szCs w:val="24"/>
        </w:rPr>
        <w:t>0 руб., в том числе верхний предел долга по муниципальным гарантиям 0,00 тыс. руб.;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по состоянию на 1 января 2026</w:t>
      </w:r>
      <w:r w:rsidR="00E70694" w:rsidRPr="00EA6935">
        <w:rPr>
          <w:sz w:val="24"/>
          <w:szCs w:val="24"/>
        </w:rPr>
        <w:t xml:space="preserve"> года в размере </w:t>
      </w:r>
      <w:r w:rsidR="00446534" w:rsidRPr="00EA6935">
        <w:rPr>
          <w:sz w:val="24"/>
          <w:szCs w:val="24"/>
        </w:rPr>
        <w:t xml:space="preserve">0,00 </w:t>
      </w:r>
      <w:r w:rsidR="00E70694" w:rsidRPr="00EA6935">
        <w:rPr>
          <w:sz w:val="24"/>
          <w:szCs w:val="24"/>
        </w:rPr>
        <w:t>руб., в том числе верхний предел долга по муниципальным гарантиям 0,00 тыс. руб.;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по состоянию на 1 января 2027</w:t>
      </w:r>
      <w:r w:rsidR="00E70694" w:rsidRPr="00EA6935">
        <w:rPr>
          <w:sz w:val="24"/>
          <w:szCs w:val="24"/>
        </w:rPr>
        <w:t xml:space="preserve"> года в размере </w:t>
      </w:r>
      <w:r w:rsidR="00446534" w:rsidRPr="00EA6935">
        <w:rPr>
          <w:sz w:val="24"/>
          <w:szCs w:val="24"/>
        </w:rPr>
        <w:t xml:space="preserve">0,00 </w:t>
      </w:r>
      <w:r w:rsidR="00E70694" w:rsidRPr="00EA6935">
        <w:rPr>
          <w:sz w:val="24"/>
          <w:szCs w:val="24"/>
        </w:rPr>
        <w:t>руб., в том числе верхний предел долга по муниципальным гарантиям 0,00 тыс.руб.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16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91C73">
        <w:rPr>
          <w:sz w:val="24"/>
          <w:szCs w:val="24"/>
        </w:rPr>
        <w:t>Установить, что в 2025 году и плановом периоде 2026-2027</w:t>
      </w:r>
      <w:r w:rsidR="00E70694" w:rsidRPr="00EA6935">
        <w:rPr>
          <w:sz w:val="24"/>
          <w:szCs w:val="24"/>
        </w:rPr>
        <w:t xml:space="preserve"> годов расходы на обслуживание муниципального долга не предусматриваются. </w:t>
      </w:r>
    </w:p>
    <w:p w:rsidR="00912D14" w:rsidRDefault="00E70694" w:rsidP="00912D14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EA6935">
        <w:rPr>
          <w:b/>
          <w:sz w:val="24"/>
          <w:szCs w:val="24"/>
        </w:rPr>
        <w:t>Пункт</w:t>
      </w:r>
      <w:r w:rsidR="00912D14">
        <w:rPr>
          <w:b/>
          <w:sz w:val="24"/>
          <w:szCs w:val="24"/>
        </w:rPr>
        <w:t xml:space="preserve"> 17</w:t>
      </w:r>
    </w:p>
    <w:p w:rsidR="00885C8A" w:rsidRPr="00EA6935" w:rsidRDefault="00912D14" w:rsidP="00912D14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85C8A" w:rsidRPr="00EA6935">
        <w:rPr>
          <w:sz w:val="24"/>
          <w:szCs w:val="24"/>
        </w:rPr>
        <w:t>Установить перечень первоочередных расходов бюджета Небельс</w:t>
      </w:r>
      <w:r w:rsidR="00991C73">
        <w:rPr>
          <w:sz w:val="24"/>
          <w:szCs w:val="24"/>
        </w:rPr>
        <w:t>кого сельского поселения на 2025</w:t>
      </w:r>
      <w:r w:rsidR="00885C8A" w:rsidRPr="00EA6935">
        <w:rPr>
          <w:sz w:val="24"/>
          <w:szCs w:val="24"/>
        </w:rPr>
        <w:t xml:space="preserve"> год:</w:t>
      </w:r>
    </w:p>
    <w:p w:rsidR="00885C8A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5C8A" w:rsidRPr="00EA6935">
        <w:rPr>
          <w:sz w:val="24"/>
          <w:szCs w:val="24"/>
        </w:rPr>
        <w:t>оплата труда работников бюджетной сферы;</w:t>
      </w:r>
    </w:p>
    <w:p w:rsidR="00885C8A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5C8A" w:rsidRPr="00EA6935">
        <w:rPr>
          <w:sz w:val="24"/>
          <w:szCs w:val="24"/>
        </w:rPr>
        <w:t>начисление на оплату труда;</w:t>
      </w:r>
    </w:p>
    <w:p w:rsidR="00885C8A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5C8A" w:rsidRPr="00EA6935">
        <w:rPr>
          <w:sz w:val="24"/>
          <w:szCs w:val="24"/>
        </w:rPr>
        <w:t>коммунальные расходы бюджетных учреждений.</w:t>
      </w:r>
    </w:p>
    <w:p w:rsidR="00E70694" w:rsidRPr="00EA6935" w:rsidRDefault="00991C73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>Пункт 18</w:t>
      </w:r>
    </w:p>
    <w:p w:rsidR="00480250" w:rsidRPr="00FF7401" w:rsidRDefault="00912D14" w:rsidP="00480250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общий объём бюджетных ассигнований, направленных на исполнение публичных нормативных об</w:t>
      </w:r>
      <w:r w:rsidR="00991C73">
        <w:rPr>
          <w:sz w:val="24"/>
          <w:szCs w:val="24"/>
        </w:rPr>
        <w:t>язательств, в 2025</w:t>
      </w:r>
      <w:r w:rsidR="00FD0A50" w:rsidRPr="00EA6935">
        <w:rPr>
          <w:sz w:val="24"/>
          <w:szCs w:val="24"/>
        </w:rPr>
        <w:t xml:space="preserve"> год в сумме </w:t>
      </w:r>
      <w:r w:rsidR="00F616F4" w:rsidRPr="00EA6935">
        <w:rPr>
          <w:sz w:val="24"/>
          <w:szCs w:val="24"/>
        </w:rPr>
        <w:t>130 443</w:t>
      </w:r>
      <w:r w:rsidR="0004266C" w:rsidRPr="00EA6935">
        <w:rPr>
          <w:sz w:val="24"/>
          <w:szCs w:val="24"/>
        </w:rPr>
        <w:t>,00</w:t>
      </w:r>
      <w:r w:rsidR="00E70694" w:rsidRPr="00EA6935">
        <w:rPr>
          <w:sz w:val="24"/>
          <w:szCs w:val="24"/>
        </w:rPr>
        <w:t xml:space="preserve"> </w:t>
      </w:r>
      <w:r w:rsidR="00991C73">
        <w:rPr>
          <w:sz w:val="24"/>
          <w:szCs w:val="24"/>
        </w:rPr>
        <w:lastRenderedPageBreak/>
        <w:t>руб.; в 2026</w:t>
      </w:r>
      <w:r w:rsidR="00FD0A50" w:rsidRPr="00EA6935">
        <w:rPr>
          <w:sz w:val="24"/>
          <w:szCs w:val="24"/>
        </w:rPr>
        <w:t xml:space="preserve"> году в сумме </w:t>
      </w:r>
      <w:r w:rsidR="00F616F4" w:rsidRPr="00EA6935">
        <w:rPr>
          <w:sz w:val="24"/>
          <w:szCs w:val="24"/>
        </w:rPr>
        <w:t xml:space="preserve">130 443,00 </w:t>
      </w:r>
      <w:r w:rsidR="00E70694" w:rsidRPr="00EA6935">
        <w:rPr>
          <w:sz w:val="24"/>
          <w:szCs w:val="24"/>
        </w:rPr>
        <w:t>руб.</w:t>
      </w:r>
      <w:r w:rsidR="0019390A">
        <w:rPr>
          <w:sz w:val="24"/>
          <w:szCs w:val="24"/>
        </w:rPr>
        <w:t>; в 2027</w:t>
      </w:r>
      <w:r w:rsidR="00FD0A50" w:rsidRPr="00EA6935">
        <w:rPr>
          <w:sz w:val="24"/>
          <w:szCs w:val="24"/>
        </w:rPr>
        <w:t xml:space="preserve"> году в сумме </w:t>
      </w:r>
      <w:r w:rsidR="00F616F4" w:rsidRPr="00EA6935">
        <w:rPr>
          <w:sz w:val="24"/>
          <w:szCs w:val="24"/>
        </w:rPr>
        <w:t xml:space="preserve">130 443,00 </w:t>
      </w:r>
      <w:r w:rsidR="0004266C" w:rsidRPr="00EA6935">
        <w:rPr>
          <w:sz w:val="24"/>
          <w:szCs w:val="24"/>
        </w:rPr>
        <w:t>руб</w:t>
      </w:r>
      <w:r w:rsidR="00480250" w:rsidRPr="00480250">
        <w:rPr>
          <w:sz w:val="24"/>
          <w:szCs w:val="24"/>
        </w:rPr>
        <w:t xml:space="preserve"> </w:t>
      </w:r>
      <w:r w:rsidR="00480250" w:rsidRPr="00FF7401">
        <w:rPr>
          <w:sz w:val="24"/>
          <w:szCs w:val="24"/>
        </w:rPr>
        <w:t>согласно приложению номер 13 к настоящему решению.</w:t>
      </w:r>
    </w:p>
    <w:p w:rsidR="00480250" w:rsidRPr="00FF7401" w:rsidRDefault="00480250" w:rsidP="00480250">
      <w:pPr>
        <w:pStyle w:val="42"/>
        <w:shd w:val="clear" w:color="auto" w:fill="auto"/>
        <w:spacing w:before="0"/>
        <w:rPr>
          <w:sz w:val="24"/>
          <w:szCs w:val="24"/>
        </w:rPr>
      </w:pPr>
      <w:r w:rsidRPr="00FF7401">
        <w:rPr>
          <w:sz w:val="24"/>
          <w:szCs w:val="24"/>
        </w:rPr>
        <w:t>Пункт 19</w:t>
      </w:r>
    </w:p>
    <w:p w:rsidR="00480250" w:rsidRPr="00FF7401" w:rsidRDefault="00FF7401" w:rsidP="00480250">
      <w:pPr>
        <w:pStyle w:val="ac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80250" w:rsidRPr="00FF7401">
        <w:rPr>
          <w:rFonts w:ascii="Arial" w:hAnsi="Arial" w:cs="Arial"/>
        </w:rPr>
        <w:t>Установить, что остатки средств бюджета поселения, сложившиеся на начало текущего финансового года, в полном объеме могут направляться в текущем финансовом году:</w:t>
      </w:r>
    </w:p>
    <w:p w:rsidR="00480250" w:rsidRPr="00FF7401" w:rsidRDefault="00480250" w:rsidP="00480250">
      <w:pPr>
        <w:pStyle w:val="ac"/>
        <w:jc w:val="both"/>
        <w:rPr>
          <w:rFonts w:ascii="Arial" w:hAnsi="Arial" w:cs="Arial"/>
        </w:rPr>
      </w:pPr>
      <w:r w:rsidRPr="00FF7401">
        <w:rPr>
          <w:rFonts w:ascii="Arial" w:hAnsi="Arial" w:cs="Arial"/>
        </w:rPr>
        <w:t>-  на покрытие временных кассовых разрывов, возникающих при исполнении</w:t>
      </w:r>
    </w:p>
    <w:p w:rsidR="00480250" w:rsidRPr="00FF7401" w:rsidRDefault="00480250" w:rsidP="00480250">
      <w:pPr>
        <w:pStyle w:val="ac"/>
        <w:jc w:val="both"/>
        <w:rPr>
          <w:rFonts w:ascii="Arial" w:hAnsi="Arial" w:cs="Arial"/>
        </w:rPr>
      </w:pPr>
      <w:r w:rsidRPr="00FF7401">
        <w:rPr>
          <w:rFonts w:ascii="Arial" w:hAnsi="Arial" w:cs="Arial"/>
        </w:rPr>
        <w:t>бюджета;</w:t>
      </w:r>
    </w:p>
    <w:p w:rsidR="00480250" w:rsidRPr="00FF7401" w:rsidRDefault="00480250" w:rsidP="00480250">
      <w:pPr>
        <w:pStyle w:val="ac"/>
        <w:jc w:val="both"/>
        <w:rPr>
          <w:rFonts w:ascii="Arial" w:hAnsi="Arial" w:cs="Arial"/>
          <w:bCs/>
        </w:rPr>
      </w:pPr>
      <w:r w:rsidRPr="00FF7401">
        <w:rPr>
          <w:rFonts w:ascii="Arial" w:hAnsi="Arial" w:cs="Arial"/>
          <w:bCs/>
        </w:rPr>
        <w:t xml:space="preserve"> - на увеличение в текущем финансовом году бюджетных ассигнований муниципального дорожного фонда;</w:t>
      </w:r>
    </w:p>
    <w:p w:rsidR="00480250" w:rsidRPr="004A4478" w:rsidRDefault="00480250" w:rsidP="00480250">
      <w:pPr>
        <w:shd w:val="clear" w:color="auto" w:fill="FFFFFF"/>
        <w:spacing w:line="259" w:lineRule="exact"/>
        <w:ind w:right="14" w:firstLine="439"/>
        <w:jc w:val="both"/>
        <w:rPr>
          <w:rFonts w:ascii="Arial" w:hAnsi="Arial" w:cs="Arial"/>
        </w:rPr>
      </w:pPr>
      <w:r w:rsidRPr="00FF7401">
        <w:rPr>
          <w:rFonts w:ascii="Arial" w:hAnsi="Arial" w:cs="Arial"/>
        </w:rPr>
        <w:t xml:space="preserve">-  </w:t>
      </w:r>
      <w:r w:rsidRPr="00FF7401">
        <w:rPr>
          <w:rFonts w:ascii="Arial" w:hAnsi="Arial" w:cs="Arial"/>
          <w:bCs/>
        </w:rPr>
        <w:t>на увеличение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</w:t>
      </w:r>
      <w:r w:rsidRPr="00FF7401">
        <w:rPr>
          <w:rFonts w:ascii="Arial" w:hAnsi="Arial" w:cs="Arial"/>
        </w:rPr>
        <w:t>.</w:t>
      </w:r>
    </w:p>
    <w:p w:rsidR="00E70694" w:rsidRPr="00EA6935" w:rsidRDefault="00480250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>Пункт 20</w:t>
      </w:r>
    </w:p>
    <w:p w:rsidR="00E70694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Р</w:t>
      </w:r>
      <w:r w:rsidR="00E70694" w:rsidRPr="00EA6935">
        <w:rPr>
          <w:sz w:val="24"/>
          <w:szCs w:val="24"/>
        </w:rPr>
        <w:t>ешение вступает в силу со дня его официального опубликования в журнале «Информационный Вестник Небельского муниципального образов</w:t>
      </w:r>
      <w:r w:rsidR="0019390A">
        <w:rPr>
          <w:sz w:val="24"/>
          <w:szCs w:val="24"/>
        </w:rPr>
        <w:t>ания», но не ранее 1 января 2025</w:t>
      </w:r>
      <w:r w:rsidR="00E70694" w:rsidRPr="00EA6935">
        <w:rPr>
          <w:sz w:val="24"/>
          <w:szCs w:val="24"/>
        </w:rPr>
        <w:t xml:space="preserve"> года.</w:t>
      </w:r>
    </w:p>
    <w:p w:rsidR="00E70694" w:rsidRPr="00EA6935" w:rsidRDefault="00480250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>Пункт 21</w:t>
      </w:r>
    </w:p>
    <w:p w:rsidR="00E70694" w:rsidRDefault="00912D14" w:rsidP="00D3237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Опубликовать настоящее </w:t>
      </w:r>
      <w:r>
        <w:rPr>
          <w:sz w:val="24"/>
          <w:szCs w:val="24"/>
        </w:rPr>
        <w:t>Р</w:t>
      </w:r>
      <w:r w:rsidR="00E70694" w:rsidRPr="00EA6935">
        <w:rPr>
          <w:sz w:val="24"/>
          <w:szCs w:val="24"/>
        </w:rPr>
        <w:t>ешение в журнале «Информационный Вестник Небельского муниципального образования» и на официальном сайте Киренского муниципального района в разделе «Поселения района».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E70694" w:rsidRDefault="00E70694" w:rsidP="00D32375">
      <w:pPr>
        <w:pStyle w:val="20"/>
        <w:shd w:val="clear" w:color="auto" w:fill="auto"/>
        <w:spacing w:before="0" w:after="0" w:line="240" w:lineRule="exact"/>
      </w:pPr>
    </w:p>
    <w:p w:rsidR="00D32375" w:rsidRDefault="00D32375" w:rsidP="00D32375">
      <w:pPr>
        <w:pStyle w:val="20"/>
        <w:shd w:val="clear" w:color="auto" w:fill="auto"/>
        <w:spacing w:before="0" w:after="0" w:line="240" w:lineRule="exact"/>
      </w:pPr>
    </w:p>
    <w:p w:rsidR="00D32375" w:rsidRPr="003B040D" w:rsidRDefault="00D32375" w:rsidP="00D32375">
      <w:pPr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Председатель Схода граждан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Небельского МО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Н.В.Ворона 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Глава Небельского МО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Н.В.Ворона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exact"/>
        <w:sectPr w:rsidR="00D32375" w:rsidRPr="00EA6935">
          <w:headerReference w:type="default" r:id="rId8"/>
          <w:pgSz w:w="11900" w:h="16840"/>
          <w:pgMar w:top="716" w:right="817" w:bottom="918" w:left="1377" w:header="0" w:footer="3" w:gutter="0"/>
          <w:cols w:space="720"/>
        </w:sectPr>
      </w:pPr>
      <w:r>
        <w:t xml:space="preserve"> </w:t>
      </w:r>
    </w:p>
    <w:p w:rsidR="00D32375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>1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</w:t>
      </w:r>
      <w:r w:rsidR="00D32375">
        <w:rPr>
          <w:rFonts w:ascii="Courier New" w:hAnsi="Courier New" w:cs="Courier New"/>
          <w:sz w:val="22"/>
          <w:szCs w:val="22"/>
          <w:lang w:eastAsia="ru-RU"/>
        </w:rPr>
        <w:t>С</w:t>
      </w:r>
      <w:r>
        <w:rPr>
          <w:rFonts w:ascii="Courier New" w:hAnsi="Courier New" w:cs="Courier New"/>
          <w:sz w:val="22"/>
          <w:szCs w:val="22"/>
          <w:lang w:eastAsia="ru-RU"/>
        </w:rPr>
        <w:t>хода граждан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2C1670">
        <w:rPr>
          <w:rFonts w:ascii="Courier New" w:hAnsi="Courier New" w:cs="Courier New"/>
          <w:sz w:val="22"/>
          <w:szCs w:val="22"/>
          <w:lang w:eastAsia="ru-RU"/>
        </w:rPr>
        <w:t xml:space="preserve">льского </w:t>
      </w:r>
      <w:r w:rsidR="00D32375">
        <w:rPr>
          <w:rFonts w:ascii="Courier New" w:hAnsi="Courier New" w:cs="Courier New"/>
          <w:sz w:val="22"/>
          <w:szCs w:val="22"/>
          <w:lang w:eastAsia="ru-RU"/>
        </w:rPr>
        <w:t>МО</w:t>
      </w:r>
      <w:r w:rsidR="002C1670">
        <w:rPr>
          <w:rFonts w:ascii="Courier New" w:hAnsi="Courier New" w:cs="Courier New"/>
          <w:sz w:val="22"/>
          <w:szCs w:val="22"/>
          <w:lang w:eastAsia="ru-RU"/>
        </w:rPr>
        <w:t xml:space="preserve"> от</w:t>
      </w:r>
      <w:r w:rsidR="00D32375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FF7401">
        <w:rPr>
          <w:rFonts w:ascii="Courier New" w:hAnsi="Courier New" w:cs="Courier New"/>
          <w:sz w:val="22"/>
          <w:szCs w:val="22"/>
          <w:lang w:eastAsia="ru-RU"/>
        </w:rPr>
        <w:t>27.12.</w:t>
      </w:r>
      <w:r w:rsidR="002C1670">
        <w:rPr>
          <w:rFonts w:ascii="Courier New" w:hAnsi="Courier New" w:cs="Courier New"/>
          <w:sz w:val="22"/>
          <w:szCs w:val="22"/>
          <w:lang w:eastAsia="ru-RU"/>
        </w:rPr>
        <w:t>20</w:t>
      </w:r>
      <w:r w:rsidR="00FF7401">
        <w:rPr>
          <w:rFonts w:ascii="Courier New" w:hAnsi="Courier New" w:cs="Courier New"/>
          <w:sz w:val="22"/>
          <w:szCs w:val="22"/>
          <w:lang w:eastAsia="ru-RU"/>
        </w:rPr>
        <w:t>24</w:t>
      </w:r>
      <w:r w:rsidR="00B85E63"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 w:rsidR="00D32375">
        <w:rPr>
          <w:rFonts w:ascii="Courier New" w:hAnsi="Courier New" w:cs="Courier New"/>
          <w:sz w:val="22"/>
          <w:szCs w:val="22"/>
          <w:lang w:eastAsia="ru-RU"/>
        </w:rPr>
        <w:t>.№</w:t>
      </w:r>
      <w:r w:rsidR="00FF7401">
        <w:rPr>
          <w:rFonts w:ascii="Courier New" w:hAnsi="Courier New" w:cs="Courier New"/>
          <w:sz w:val="22"/>
          <w:szCs w:val="22"/>
          <w:lang w:eastAsia="ru-RU"/>
        </w:rPr>
        <w:t>20</w:t>
      </w:r>
    </w:p>
    <w:p w:rsidR="00D27F3B" w:rsidRPr="009634BF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</w:t>
      </w:r>
      <w:r w:rsidR="00FF7401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FF7401">
        <w:rPr>
          <w:rFonts w:ascii="Arial" w:hAnsi="Arial" w:cs="Arial"/>
          <w:b/>
          <w:bCs/>
          <w:sz w:val="30"/>
          <w:szCs w:val="30"/>
          <w:lang w:eastAsia="ru-RU"/>
        </w:rPr>
        <w:t>6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r w:rsidR="00FF7401">
        <w:rPr>
          <w:rFonts w:ascii="Arial" w:hAnsi="Arial" w:cs="Arial"/>
          <w:b/>
          <w:bCs/>
          <w:sz w:val="30"/>
          <w:szCs w:val="30"/>
          <w:lang w:eastAsia="ru-RU"/>
        </w:rPr>
        <w:t>7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г</w:t>
      </w:r>
      <w:r w:rsidR="00912D14">
        <w:rPr>
          <w:rFonts w:ascii="Arial" w:hAnsi="Arial" w:cs="Arial"/>
          <w:b/>
          <w:bCs/>
          <w:sz w:val="30"/>
          <w:szCs w:val="30"/>
          <w:lang w:eastAsia="ru-RU"/>
        </w:rPr>
        <w:t>одов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3969"/>
        <w:gridCol w:w="1060"/>
        <w:gridCol w:w="3476"/>
        <w:gridCol w:w="2255"/>
        <w:gridCol w:w="2268"/>
        <w:gridCol w:w="1997"/>
      </w:tblGrid>
      <w:tr w:rsidR="00B85E63" w:rsidRPr="00B85E63" w:rsidTr="002B38F6">
        <w:trPr>
          <w:trHeight w:val="1095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85E63" w:rsidRPr="00B85E63" w:rsidTr="002B38F6">
        <w:trPr>
          <w:trHeight w:val="300"/>
          <w:tblHeader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B38F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  <w:tr w:rsidR="00B85E63" w:rsidRPr="00B85E63" w:rsidTr="002B38F6">
        <w:trPr>
          <w:trHeight w:val="5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3 297 600,00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3 076 700,00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B38F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3 082 600,00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</w:p>
    <w:p w:rsidR="00D32375" w:rsidRPr="009634BF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FF7401" w:rsidRPr="009634BF" w:rsidRDefault="00FF7401" w:rsidP="00FF74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D32375">
      <w:pPr>
        <w:jc w:val="right"/>
        <w:rPr>
          <w:sz w:val="28"/>
          <w:szCs w:val="28"/>
        </w:rPr>
      </w:pPr>
    </w:p>
    <w:p w:rsidR="003E3962" w:rsidRPr="00D32375" w:rsidRDefault="003E3962" w:rsidP="003E3962">
      <w:pPr>
        <w:pStyle w:val="ac"/>
        <w:jc w:val="center"/>
        <w:rPr>
          <w:rFonts w:ascii="Arial" w:hAnsi="Arial" w:cs="Arial"/>
          <w:b/>
          <w:sz w:val="30"/>
          <w:szCs w:val="30"/>
        </w:rPr>
      </w:pPr>
      <w:r w:rsidRPr="00D32375">
        <w:rPr>
          <w:rFonts w:ascii="Arial" w:hAnsi="Arial" w:cs="Arial"/>
          <w:b/>
          <w:sz w:val="30"/>
          <w:szCs w:val="30"/>
        </w:rPr>
        <w:t>НОРМАТИВЫ ОТЧИСЛЕНИЙ ДОХОДОВ В БЮДЖЕТ</w:t>
      </w:r>
    </w:p>
    <w:p w:rsidR="003E3962" w:rsidRDefault="003E3962" w:rsidP="003E3962">
      <w:pPr>
        <w:pStyle w:val="ac"/>
        <w:jc w:val="center"/>
        <w:rPr>
          <w:rFonts w:ascii="Arial" w:hAnsi="Arial" w:cs="Arial"/>
          <w:b/>
          <w:sz w:val="30"/>
          <w:szCs w:val="30"/>
        </w:rPr>
      </w:pPr>
      <w:r w:rsidRPr="00D32375">
        <w:rPr>
          <w:rFonts w:ascii="Arial" w:hAnsi="Arial" w:cs="Arial"/>
          <w:b/>
          <w:sz w:val="30"/>
          <w:szCs w:val="30"/>
        </w:rPr>
        <w:t>НЕБЕЛЬСКОГО СЕЛЬСКОГО ПОСЕЛЕНИЯ НА 202</w:t>
      </w:r>
      <w:r w:rsidR="00FF7401">
        <w:rPr>
          <w:rFonts w:ascii="Arial" w:hAnsi="Arial" w:cs="Arial"/>
          <w:b/>
          <w:sz w:val="30"/>
          <w:szCs w:val="30"/>
        </w:rPr>
        <w:t>5</w:t>
      </w:r>
      <w:r w:rsidRPr="00D32375">
        <w:rPr>
          <w:rFonts w:ascii="Arial" w:hAnsi="Arial" w:cs="Arial"/>
          <w:b/>
          <w:sz w:val="30"/>
          <w:szCs w:val="30"/>
        </w:rPr>
        <w:t xml:space="preserve"> ГОД  И ПЛАНОВЫЙ ПЕРИОД 202</w:t>
      </w:r>
      <w:r w:rsidR="00FF7401">
        <w:rPr>
          <w:rFonts w:ascii="Arial" w:hAnsi="Arial" w:cs="Arial"/>
          <w:b/>
          <w:sz w:val="30"/>
          <w:szCs w:val="30"/>
        </w:rPr>
        <w:t>6</w:t>
      </w:r>
      <w:r w:rsidR="00EA6935" w:rsidRPr="00D32375">
        <w:rPr>
          <w:rFonts w:ascii="Arial" w:hAnsi="Arial" w:cs="Arial"/>
          <w:b/>
          <w:sz w:val="30"/>
          <w:szCs w:val="30"/>
        </w:rPr>
        <w:t>-</w:t>
      </w:r>
      <w:r w:rsidRPr="00D32375">
        <w:rPr>
          <w:rFonts w:ascii="Arial" w:hAnsi="Arial" w:cs="Arial"/>
          <w:b/>
          <w:sz w:val="30"/>
          <w:szCs w:val="30"/>
        </w:rPr>
        <w:t xml:space="preserve"> 202</w:t>
      </w:r>
      <w:r w:rsidR="00FF7401">
        <w:rPr>
          <w:rFonts w:ascii="Arial" w:hAnsi="Arial" w:cs="Arial"/>
          <w:b/>
          <w:sz w:val="30"/>
          <w:szCs w:val="30"/>
        </w:rPr>
        <w:t>7</w:t>
      </w:r>
      <w:r w:rsidR="00EA6935" w:rsidRPr="00D32375">
        <w:rPr>
          <w:rFonts w:ascii="Arial" w:hAnsi="Arial" w:cs="Arial"/>
          <w:b/>
          <w:sz w:val="30"/>
          <w:szCs w:val="30"/>
        </w:rPr>
        <w:t xml:space="preserve"> </w:t>
      </w:r>
      <w:r w:rsidRPr="00D32375">
        <w:rPr>
          <w:rFonts w:ascii="Arial" w:hAnsi="Arial" w:cs="Arial"/>
          <w:b/>
          <w:sz w:val="30"/>
          <w:szCs w:val="30"/>
        </w:rPr>
        <w:t>ГОД</w:t>
      </w:r>
      <w:r w:rsidR="00D32375" w:rsidRPr="00D32375">
        <w:rPr>
          <w:rFonts w:ascii="Arial" w:hAnsi="Arial" w:cs="Arial"/>
          <w:b/>
          <w:sz w:val="30"/>
          <w:szCs w:val="30"/>
        </w:rPr>
        <w:t>ОВ</w:t>
      </w:r>
    </w:p>
    <w:p w:rsidR="00D32375" w:rsidRPr="00D32375" w:rsidRDefault="00D32375" w:rsidP="003E3962">
      <w:pPr>
        <w:pStyle w:val="ac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14033" w:type="dxa"/>
        <w:tblInd w:w="817" w:type="dxa"/>
        <w:tblLayout w:type="fixed"/>
        <w:tblLook w:val="0000"/>
      </w:tblPr>
      <w:tblGrid>
        <w:gridCol w:w="4536"/>
        <w:gridCol w:w="4272"/>
        <w:gridCol w:w="1682"/>
        <w:gridCol w:w="1842"/>
        <w:gridCol w:w="1701"/>
      </w:tblGrid>
      <w:tr w:rsidR="003E3962" w:rsidRPr="00F41813" w:rsidTr="00912D14">
        <w:trPr>
          <w:trHeight w:val="7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75" w:rsidRDefault="00D32375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Наименование дохода</w:t>
            </w:r>
          </w:p>
        </w:tc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Нормативы</w:t>
            </w:r>
          </w:p>
          <w:p w:rsidR="003E3962" w:rsidRPr="00424AE5" w:rsidRDefault="003E3962" w:rsidP="00D32375">
            <w:pPr>
              <w:pStyle w:val="ac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отчислений</w:t>
            </w: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3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F41813" w:rsidRDefault="003E3962" w:rsidP="003E3962">
            <w:pPr>
              <w:pStyle w:val="ac"/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F41813" w:rsidRDefault="003E3962" w:rsidP="003E3962">
            <w:pPr>
              <w:pStyle w:val="ac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9361E9" w:rsidRDefault="003E3962" w:rsidP="00EA6935">
            <w:pPr>
              <w:pStyle w:val="ac"/>
            </w:pPr>
            <w:r>
              <w:t>202</w:t>
            </w:r>
            <w:r w:rsidR="002B38F6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Default="003E3962" w:rsidP="00EA6935">
            <w:pPr>
              <w:pStyle w:val="ac"/>
            </w:pPr>
            <w:r>
              <w:t>202</w:t>
            </w:r>
            <w:r w:rsidR="002B38F6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Default="003E3962" w:rsidP="00EA6935">
            <w:pPr>
              <w:pStyle w:val="ac"/>
            </w:pPr>
            <w:r>
              <w:t>202</w:t>
            </w:r>
            <w:r w:rsidR="002B38F6">
              <w:t>7</w:t>
            </w:r>
          </w:p>
        </w:tc>
      </w:tr>
      <w:tr w:rsidR="003E3962" w:rsidRPr="00F41813" w:rsidTr="00912D14">
        <w:trPr>
          <w:trHeight w:val="3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1 01 02000 01 0000 110</w:t>
            </w:r>
          </w:p>
        </w:tc>
        <w:tc>
          <w:tcPr>
            <w:tcW w:w="949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E3962" w:rsidRPr="00424AE5" w:rsidRDefault="003E3962" w:rsidP="003E3962">
            <w:pPr>
              <w:pStyle w:val="ac"/>
              <w:ind w:left="-269" w:firstLine="269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</w:tr>
      <w:tr w:rsidR="003E3962" w:rsidRPr="00F41813" w:rsidTr="00912D14">
        <w:trPr>
          <w:trHeight w:val="161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24AE5">
              <w:rPr>
                <w:rFonts w:ascii="Courier New" w:hAnsi="Courier New" w:cs="Courier New"/>
                <w:sz w:val="22"/>
                <w:szCs w:val="22"/>
                <w:vertAlign w:val="superscript"/>
              </w:rPr>
              <w:t>1</w:t>
            </w: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2B38F6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E3962" w:rsidRPr="00424AE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2B38F6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E3962" w:rsidRPr="00424AE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2B38F6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E3962" w:rsidRPr="00424AE5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3E3962" w:rsidRPr="00F41813" w:rsidTr="00912D14">
        <w:trPr>
          <w:trHeight w:val="100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1 03 00000 00 0000 000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16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1 03 02260  01 0000 110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D32375">
        <w:trPr>
          <w:trHeight w:val="416"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lastRenderedPageBreak/>
              <w:t>1 03 02250  01 0000 110</w:t>
            </w:r>
          </w:p>
        </w:tc>
        <w:tc>
          <w:tcPr>
            <w:tcW w:w="4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75" w:rsidRDefault="003E3962" w:rsidP="00D3237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автомобильный бензин, производимый на территории Российской Федерации, подлежащие распределению в консолидированные бюджеты </w:t>
            </w:r>
          </w:p>
          <w:p w:rsidR="003E3962" w:rsidRPr="00424AE5" w:rsidRDefault="003E3962" w:rsidP="00D32375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субъектов Российской Федерации</w:t>
            </w:r>
          </w:p>
        </w:tc>
        <w:tc>
          <w:tcPr>
            <w:tcW w:w="1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155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1 03 02240  01 0000 110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15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1 03 02230  01 0000 110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912D14">
        <w:trPr>
          <w:trHeight w:val="3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1 06 00000 00 0000 000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имущество</w:t>
            </w:r>
          </w:p>
        </w:tc>
      </w:tr>
      <w:tr w:rsidR="003E3962" w:rsidRPr="00F41813" w:rsidTr="00912D14">
        <w:trPr>
          <w:trHeight w:val="37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1 06 01000 00 0000 110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</w:tr>
      <w:tr w:rsidR="003E3962" w:rsidRPr="00F41813" w:rsidTr="00A22C84">
        <w:trPr>
          <w:trHeight w:val="12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1 06 01030 10 0000 110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912D14">
        <w:trPr>
          <w:trHeight w:val="50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1 06 06000 00 0000 110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E3962" w:rsidRPr="00F41813" w:rsidTr="00A22C84">
        <w:trPr>
          <w:trHeight w:val="12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1 06 06010 00 0000 110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pStyle w:val="ac"/>
              <w:rPr>
                <w:rFonts w:ascii="Courier New" w:hAnsi="Courier New" w:cs="Courier New"/>
                <w:sz w:val="22"/>
                <w:szCs w:val="22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A22C84">
        <w:trPr>
          <w:trHeight w:val="2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lastRenderedPageBreak/>
              <w:t>1 06 06013 10 0000 110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both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A22C84">
        <w:trPr>
          <w:trHeight w:val="202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1 06 06023 10 0000 110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both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912D14">
        <w:trPr>
          <w:trHeight w:val="3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1 16 00000 00 0000 000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Штрафы санкции возмещение ущерба.</w:t>
            </w:r>
          </w:p>
        </w:tc>
      </w:tr>
      <w:tr w:rsidR="003E3962" w:rsidRPr="00F41813" w:rsidTr="00912D14">
        <w:trPr>
          <w:trHeight w:val="108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1 16 51040  02 0000 140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both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3E3962" w:rsidRPr="00F41813" w:rsidTr="00912D14">
        <w:trPr>
          <w:trHeight w:val="4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ind w:left="-108" w:right="-108"/>
              <w:rPr>
                <w:rFonts w:ascii="Courier New" w:hAnsi="Courier New" w:cs="Courier New"/>
                <w:snapToGrid w:val="0"/>
              </w:rPr>
            </w:pPr>
            <w:r w:rsidRPr="00424AE5">
              <w:rPr>
                <w:rFonts w:ascii="Courier New" w:hAnsi="Courier New" w:cs="Courier New"/>
                <w:snapToGrid w:val="0"/>
                <w:sz w:val="22"/>
                <w:szCs w:val="22"/>
              </w:rPr>
              <w:t>117 0000 00 0000 000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</w:tr>
      <w:tr w:rsidR="003E3962" w:rsidRPr="00F41813" w:rsidTr="00912D14">
        <w:trPr>
          <w:trHeight w:val="5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rPr>
                <w:rFonts w:ascii="Courier New" w:eastAsia="Arial Unicode MS" w:hAnsi="Courier New" w:cs="Courier New"/>
                <w:b/>
                <w:color w:val="000000"/>
              </w:rPr>
            </w:pPr>
            <w:r w:rsidRPr="00424AE5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1 17 05000 00 0000 180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both"/>
              <w:rPr>
                <w:rFonts w:ascii="Courier New" w:eastAsia="Arial Unicode MS" w:hAnsi="Courier New" w:cs="Courier New"/>
                <w:b/>
                <w:color w:val="000000"/>
              </w:rPr>
            </w:pPr>
            <w:r w:rsidRPr="00424AE5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eastAsia="Arial Unicode MS" w:hAnsi="Courier New" w:cs="Courier Ne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eastAsia="Arial Unicode MS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eastAsia="Arial Unicode MS" w:hAnsi="Courier New" w:cs="Courier New"/>
              </w:rPr>
            </w:pPr>
          </w:p>
        </w:tc>
      </w:tr>
      <w:tr w:rsidR="003E3962" w:rsidRPr="00F41813" w:rsidTr="00912D14">
        <w:trPr>
          <w:trHeight w:val="5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ind w:left="-108" w:right="-108"/>
              <w:rPr>
                <w:rFonts w:ascii="Courier New" w:hAnsi="Courier New" w:cs="Courier New"/>
                <w:snapToGrid w:val="0"/>
              </w:rPr>
            </w:pPr>
            <w:r w:rsidRPr="00424AE5">
              <w:rPr>
                <w:rFonts w:ascii="Courier New" w:hAnsi="Courier New" w:cs="Courier New"/>
                <w:snapToGrid w:val="0"/>
                <w:sz w:val="22"/>
                <w:szCs w:val="22"/>
              </w:rPr>
              <w:t>1 17 05050 10 0000 180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ind w:left="-108" w:right="-108"/>
              <w:rPr>
                <w:rFonts w:ascii="Courier New" w:hAnsi="Courier New" w:cs="Courier New"/>
                <w:snapToGrid w:val="0"/>
              </w:rPr>
            </w:pPr>
            <w:r w:rsidRPr="00424AE5">
              <w:rPr>
                <w:rFonts w:ascii="Courier New" w:hAnsi="Courier New" w:cs="Courier New"/>
                <w:snapToGrid w:val="0"/>
                <w:sz w:val="22"/>
                <w:szCs w:val="22"/>
              </w:rPr>
              <w:t>Прочие неналоговые доходы бюджетов поселений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</w:p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</w:p>
          <w:p w:rsidR="003E3962" w:rsidRPr="00424AE5" w:rsidRDefault="003E3962" w:rsidP="003E3962">
            <w:pPr>
              <w:spacing w:before="120" w:line="240" w:lineRule="exact"/>
              <w:ind w:left="-108" w:right="-108"/>
              <w:jc w:val="center"/>
              <w:rPr>
                <w:rFonts w:ascii="Courier New" w:hAnsi="Courier New" w:cs="Courier New"/>
              </w:rPr>
            </w:pPr>
            <w:r w:rsidRPr="00424AE5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D32375" w:rsidRDefault="00D32375" w:rsidP="003E3962"/>
    <w:p w:rsidR="003E3962" w:rsidRDefault="003E3962" w:rsidP="003E3962"/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D32375" w:rsidP="00A22C84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</w:p>
    <w:p w:rsidR="00D32375" w:rsidRPr="009634BF" w:rsidRDefault="00D32375" w:rsidP="00A22C84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FF7401" w:rsidRPr="009634BF" w:rsidRDefault="00FF7401" w:rsidP="00A22C84">
      <w:pPr>
        <w:suppressAutoHyphens w:val="0"/>
        <w:ind w:right="394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247551" w:rsidRDefault="002B38F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</w:t>
      </w:r>
      <w:r w:rsidR="00247551"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459" w:type="dxa"/>
        <w:tblInd w:w="675" w:type="dxa"/>
        <w:tblLook w:val="04A0"/>
      </w:tblPr>
      <w:tblGrid>
        <w:gridCol w:w="3258"/>
        <w:gridCol w:w="5106"/>
        <w:gridCol w:w="1984"/>
        <w:gridCol w:w="2126"/>
        <w:gridCol w:w="1985"/>
      </w:tblGrid>
      <w:tr w:rsidR="00247551" w:rsidRPr="005E1C36" w:rsidTr="00A22C84">
        <w:trPr>
          <w:trHeight w:val="525"/>
          <w:tblHeader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FF740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FF740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FF740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FF740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FF740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FF740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247551" w:rsidRPr="005E1C36" w:rsidTr="00A22C84">
        <w:trPr>
          <w:trHeight w:val="285"/>
          <w:tblHeader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A22C84">
        <w:trPr>
          <w:trHeight w:val="4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D4FC5" w:rsidP="005E1C3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1 449 300</w:t>
            </w:r>
            <w:r w:rsidR="00247551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D4FC5" w:rsidP="005E1C3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1 541 200</w:t>
            </w:r>
            <w:r w:rsidR="00247551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D4FC5" w:rsidP="005E1C3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1 639 200</w:t>
            </w:r>
            <w:r w:rsidR="00247551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2D4FC5" w:rsidTr="00A22C8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D4FC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D4FC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D4FC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247551" w:rsidRPr="005E1C36" w:rsidTr="00A22C84">
        <w:trPr>
          <w:trHeight w:val="43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D4FC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D4FC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D4FC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13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38F6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1 242 400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38F6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4C5F9A">
            <w:pPr>
              <w:suppressAutoHyphens w:val="0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1 422 400,00</w:t>
            </w:r>
          </w:p>
        </w:tc>
      </w:tr>
      <w:tr w:rsidR="00247551" w:rsidRPr="005E1C36" w:rsidTr="00A22C84">
        <w:trPr>
          <w:trHeight w:val="13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38F6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1 242 400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38F6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</w:t>
            </w:r>
            <w:r w:rsidR="002C1670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204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18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1" w:name="RANGE!A18:E19"/>
            <w:bookmarkStart w:id="2" w:name="RANGE!A18"/>
            <w:bookmarkEnd w:id="1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2"/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3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3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C1670" w:rsidRPr="005E1C36" w:rsidTr="00A22C84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1 01 02080 01 0000 110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12 900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13 800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14 800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4C5F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lang w:eastAsia="ru-RU"/>
              </w:rPr>
              <w:t>178 000,00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4C5F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lang w:eastAsia="ru-RU"/>
              </w:rPr>
              <w:t>181 000,00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4C5F9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lang w:eastAsia="ru-RU"/>
              </w:rPr>
              <w:t>185 000,00</w:t>
            </w:r>
          </w:p>
        </w:tc>
      </w:tr>
      <w:tr w:rsidR="00247551" w:rsidRPr="005E1C36" w:rsidTr="00A22C8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247551" w:rsidRPr="002D4FC5" w:rsidTr="00A22C8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4C5F9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4C5F9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4C5F9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247551" w:rsidRPr="005E1C36" w:rsidTr="00A22C8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247551" w:rsidRPr="002D4FC5" w:rsidTr="00A22C8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174</w:t>
            </w:r>
            <w:r w:rsidR="00497ACF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177</w:t>
            </w:r>
            <w:r w:rsidR="00497ACF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2D4FC5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181 0</w:t>
            </w:r>
            <w:r w:rsidR="002B54B1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A22C8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5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C5F9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1.06.06040.00.0000.110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247551" w:rsidRPr="005E1C36" w:rsidTr="00A22C8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247551" w:rsidRPr="005E1C36" w:rsidTr="00A22C8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247551" w:rsidRPr="005E1C36" w:rsidTr="00A22C8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F51BA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F51B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F51BA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F51B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F51BA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F51BA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1 848 300,00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F51BA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F51B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1 535 500,00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F51BA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F51BA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1 443 400,00</w:t>
            </w:r>
          </w:p>
        </w:tc>
      </w:tr>
      <w:tr w:rsidR="00247551" w:rsidRPr="005E1C36" w:rsidTr="00A22C8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1 848 300,00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1 535 500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1 443 400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1 221 300,00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875 200,00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769 300,00</w:t>
            </w:r>
          </w:p>
        </w:tc>
      </w:tr>
      <w:tr w:rsidR="00247551" w:rsidRPr="005E1C36" w:rsidTr="00A22C8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A22C84">
        <w:trPr>
          <w:trHeight w:val="9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1 221 300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875 200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769 300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A22C84">
        <w:trPr>
          <w:trHeight w:val="5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A22C8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2.02.25599.10.0000.150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A22C8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A22C8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A22C84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A22C8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A22C84">
        <w:trPr>
          <w:trHeight w:val="5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327 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360 3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374 1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A22C8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A22C8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A22C84">
        <w:trPr>
          <w:trHeight w:val="63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A22C84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359 600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326 300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359 600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A22C84">
        <w:trPr>
          <w:trHeight w:val="7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2.02.35118.10.0000.150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326 300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359 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600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2D4FC5" w:rsidTr="00A22C84">
        <w:trPr>
          <w:trHeight w:val="2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2D4FC5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2D4FC5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2D4FC5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3 297 600</w:t>
            </w:r>
            <w:r w:rsidR="009C4F70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2D4FC5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3 076 700</w:t>
            </w:r>
            <w:r w:rsidR="00247551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2D4FC5" w:rsidRDefault="005F51BA" w:rsidP="005E1C3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3 082 600</w:t>
            </w:r>
            <w:r w:rsidR="00247551"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2D4FC5" w:rsidRDefault="002D4FC5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4FC5" w:rsidRDefault="002D4FC5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11E6B" w:rsidRDefault="00311E6B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11E6B" w:rsidRDefault="00311E6B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A22C84" w:rsidRDefault="00A22C84" w:rsidP="005C5B0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A22C84">
      <w:pPr>
        <w:suppressAutoHyphens w:val="0"/>
        <w:ind w:right="536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</w:p>
    <w:p w:rsidR="00B03A7C" w:rsidRPr="009634BF" w:rsidRDefault="00B03A7C" w:rsidP="00A22C84">
      <w:pPr>
        <w:suppressAutoHyphens w:val="0"/>
        <w:ind w:right="536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FF7401" w:rsidRPr="009634BF" w:rsidRDefault="00FF7401" w:rsidP="00A22C84">
      <w:pPr>
        <w:suppressAutoHyphens w:val="0"/>
        <w:ind w:right="536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7B7F8C" w:rsidRDefault="007B7F8C" w:rsidP="00DE4B01">
      <w:pPr>
        <w:jc w:val="right"/>
        <w:rPr>
          <w:rFonts w:ascii="Arial" w:hAnsi="Arial" w:cs="Arial"/>
          <w:sz w:val="22"/>
          <w:szCs w:val="22"/>
          <w:lang w:eastAsia="ru-RU"/>
        </w:rPr>
      </w:pPr>
    </w:p>
    <w:p w:rsidR="00B03A7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7B7F8C" w:rsidRDefault="002D4FC5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2025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 ГОД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2026-2027</w:t>
      </w:r>
      <w:r w:rsidR="007B7F8C"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317" w:type="dxa"/>
        <w:tblInd w:w="675" w:type="dxa"/>
        <w:tblLook w:val="04A0"/>
      </w:tblPr>
      <w:tblGrid>
        <w:gridCol w:w="3261"/>
        <w:gridCol w:w="4961"/>
        <w:gridCol w:w="2268"/>
        <w:gridCol w:w="1984"/>
        <w:gridCol w:w="1843"/>
      </w:tblGrid>
      <w:tr w:rsidR="007B7F8C" w:rsidRPr="007B7F8C" w:rsidTr="00A22C84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7B7F8C" w:rsidTr="00A22C84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A22C84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1 848 300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1 535 500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1 443 400</w:t>
            </w:r>
            <w:r w:rsidR="00A14BF0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1 848 300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1 535 500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5C5B04" w:rsidTr="00A22C84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1 221 300</w:t>
            </w:r>
            <w:r w:rsidR="00B94133"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875 200</w:t>
            </w:r>
            <w:r w:rsidR="00A14BF0"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769 300,00</w:t>
            </w:r>
          </w:p>
        </w:tc>
      </w:tr>
      <w:tr w:rsidR="007B7F8C" w:rsidRPr="007B7F8C" w:rsidTr="00A22C84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1 221 300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875 200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769 300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1 221 300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875 200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769 300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2D4FC5" w:rsidTr="00A22C84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2D4FC5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2D4FC5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2D4FC5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2D4FC5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2D4FC5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4FC5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7B7F8C" w:rsidTr="00A22C84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2.02.29999.10.0000.150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5C5B04" w:rsidTr="00A22C84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2D4FC5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327 </w:t>
            </w:r>
            <w:r w:rsidR="00A14BF0"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</w:t>
            </w:r>
            <w:r w:rsidR="007B7F8C"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5C5B04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360 </w:t>
            </w:r>
            <w:r w:rsidR="00A14BF0"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  <w:r w:rsidR="007B7F8C"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5C5B04" w:rsidRDefault="005C5B04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374 100</w:t>
            </w:r>
            <w:r w:rsidR="00A14BF0"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A22C84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A22C84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A22C84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326 300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5C5B04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359 600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5C5B04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326 300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5C5B04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359 600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5C5B04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A22C84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2D4FC5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326 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5C5B04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359 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600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5C5B04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5C5B04" w:rsidTr="00A22C8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5C5B04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5C5B04" w:rsidRDefault="007B7F8C" w:rsidP="007B7F8C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5C5B04" w:rsidRDefault="002D4FC5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1 848 300</w:t>
            </w:r>
            <w:r w:rsidR="00A14BF0"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5C5B04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894 770,00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5C5B04" w:rsidRDefault="00A14BF0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C5B0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630 480,00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</w:p>
    <w:p w:rsidR="00B03A7C" w:rsidRPr="009634B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E9338C" w:rsidRPr="009634BF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1F413B" w:rsidRDefault="001F413B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1F413B" w:rsidRPr="001F413B" w:rsidRDefault="005C5B04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</w:t>
      </w:r>
      <w:r w:rsidR="001F413B"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1F413B" w:rsidRPr="001F413B" w:rsidTr="00B03A7C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1F413B" w:rsidRPr="001F413B" w:rsidTr="00B03A7C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B03A7C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398 172</w:t>
            </w:r>
            <w:r w:rsidR="00FD0D6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298 629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298 629,32</w:t>
            </w:r>
          </w:p>
        </w:tc>
      </w:tr>
      <w:tr w:rsidR="001F413B" w:rsidRPr="001F413B" w:rsidTr="00B03A7C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1 927 433,40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E9338C" w:rsidRDefault="00B84D9D" w:rsidP="00D76E6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1 7</w:t>
            </w:r>
            <w:r w:rsidR="00D76E69"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2  </w:t>
            </w:r>
            <w:r w:rsidR="00D76E69"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36</w:t>
            </w: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DF3C7A"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E9338C" w:rsidRDefault="00B84D9D" w:rsidP="00D76E6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1 </w:t>
            </w:r>
            <w:r w:rsidR="00D76E69"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644 451</w:t>
            </w: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,51</w:t>
            </w:r>
          </w:p>
        </w:tc>
      </w:tr>
      <w:tr w:rsidR="001F413B" w:rsidRPr="001F413B" w:rsidTr="00B03A7C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B03A7C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4" w:name="RANGE!C14:G15"/>
            <w:bookmarkStart w:id="5" w:name="RANGE!C14"/>
            <w:bookmarkEnd w:id="4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5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B84D9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300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359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600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373 400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1F413B" w:rsidRPr="001F413B" w:rsidTr="00B03A7C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E26086"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5C5B0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84D9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</w:tr>
      <w:tr w:rsidR="008123F4" w:rsidRPr="00E9338C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1F413B" w:rsidRDefault="008123F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3F4" w:rsidRPr="00E9338C" w:rsidRDefault="00D76E69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3F4" w:rsidRPr="00E9338C" w:rsidRDefault="008123F4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3F4" w:rsidRPr="00E9338C" w:rsidRDefault="008123F4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3F4" w:rsidRPr="00E9338C" w:rsidRDefault="00D76E69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60 410,00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3F4" w:rsidRPr="00E9338C" w:rsidRDefault="00D76E69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120 425,00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E9338C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E9338C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E9338C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E9338C" w:rsidRDefault="005C5B04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3 297 600</w:t>
            </w:r>
            <w:r w:rsidR="009B6738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E9338C" w:rsidRDefault="00B84D9D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3 076 700</w:t>
            </w:r>
            <w:r w:rsidR="00BA0FDE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84D9D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3 082 600</w:t>
            </w:r>
            <w:r w:rsidR="00BA0FDE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6</w:t>
      </w:r>
    </w:p>
    <w:p w:rsidR="00B03A7C" w:rsidRPr="009634B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E9338C" w:rsidRPr="009634BF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0D0672" w:rsidRDefault="000D0672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B03A7C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НА  202</w:t>
      </w:r>
      <w:r w:rsidR="00B84D9D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B84D9D">
        <w:rPr>
          <w:rFonts w:ascii="Arial" w:hAnsi="Arial" w:cs="Arial"/>
          <w:b/>
          <w:bCs/>
          <w:sz w:val="30"/>
          <w:szCs w:val="30"/>
          <w:lang w:eastAsia="ru-RU"/>
        </w:rPr>
        <w:t>6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bookmarkStart w:id="6" w:name="_GoBack"/>
      <w:bookmarkEnd w:id="6"/>
      <w:r w:rsidR="00B84D9D">
        <w:rPr>
          <w:rFonts w:ascii="Arial" w:hAnsi="Arial" w:cs="Arial"/>
          <w:b/>
          <w:bCs/>
          <w:sz w:val="30"/>
          <w:szCs w:val="30"/>
          <w:lang w:eastAsia="ru-RU"/>
        </w:rPr>
        <w:t>7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025" w:type="dxa"/>
        <w:tblInd w:w="675" w:type="dxa"/>
        <w:tblLayout w:type="fixed"/>
        <w:tblLook w:val="04A0"/>
      </w:tblPr>
      <w:tblGrid>
        <w:gridCol w:w="5387"/>
        <w:gridCol w:w="1559"/>
        <w:gridCol w:w="851"/>
        <w:gridCol w:w="1046"/>
        <w:gridCol w:w="2072"/>
        <w:gridCol w:w="2126"/>
        <w:gridCol w:w="1984"/>
      </w:tblGrid>
      <w:tr w:rsidR="000D0672" w:rsidRPr="000D0672" w:rsidTr="00C76B9F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B84D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B84D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B84D9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0D0672" w:rsidRPr="000D0672" w:rsidTr="00C76B9F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C76B9F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424F49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«Эффективное управление органами местного самоуправления Небельс</w:t>
            </w:r>
            <w:r w:rsidR="00B84D9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сельского поселения на 2025год и плановый период 2026,2027</w:t>
            </w: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56483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3 082 605,83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2 861 705,83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2 867 605,83</w:t>
            </w:r>
          </w:p>
        </w:tc>
      </w:tr>
      <w:tr w:rsidR="000D0672" w:rsidRPr="000D0672" w:rsidTr="00C76B9F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424F49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0D0672"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1 </w:t>
            </w: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</w:t>
            </w: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398 172,83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0D0672" w:rsidRPr="000D0672" w:rsidTr="00C76B9F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924F13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    Направление расходов.</w:t>
            </w:r>
          </w:p>
          <w:p w:rsidR="000D0672" w:rsidRPr="00BD3F7C" w:rsidRDefault="00924F13" w:rsidP="00924F1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398 172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0D0672" w:rsidRPr="000D0672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305 816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229 362</w:t>
            </w:r>
            <w:r w:rsidR="00360700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229 362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C76B9F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305 816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229 362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229 362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C76B9F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C76B9F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C76B9F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92 356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69267</w:t>
            </w:r>
            <w:r w:rsidR="00360700"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69267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</w:tr>
      <w:tr w:rsidR="000D0672" w:rsidRPr="000D0672" w:rsidTr="00C76B9F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92 356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69267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69267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</w:tr>
      <w:tr w:rsidR="000D0672" w:rsidRPr="000D0672" w:rsidTr="00C76B9F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424F49" w:rsidRDefault="00AB59E1" w:rsidP="00AB59E1">
            <w:pPr>
              <w:outlineLvl w:val="0"/>
              <w:rPr>
                <w:rFonts w:ascii="Courier New" w:hAnsi="Courier New" w:cs="Courier New"/>
                <w:b/>
              </w:rPr>
            </w:pPr>
            <w:bookmarkStart w:id="7" w:name="RANGE!A19:G20"/>
            <w:bookmarkStart w:id="8" w:name="RANGE!A20"/>
            <w:bookmarkEnd w:id="7"/>
            <w:r w:rsidRPr="00424F49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Подпрограмма2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8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C76B9F" w:rsidP="00360700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1 927 433,</w:t>
            </w:r>
            <w:r w:rsidR="00DB5CF2" w:rsidRPr="00E9338C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E9338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B43B6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1 712 366,51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B43B6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1 644 451,51</w:t>
            </w:r>
          </w:p>
        </w:tc>
      </w:tr>
      <w:tr w:rsidR="000D0672" w:rsidRPr="000D0672" w:rsidTr="00C76B9F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Направление расходов.Финансирование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1 927 433,</w:t>
            </w:r>
            <w:r w:rsidR="00DB5CF2" w:rsidRPr="00E9338C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E9338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B43B68" w:rsidP="00DB5CF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1 712 36</w:t>
            </w:r>
            <w:r w:rsidR="00DB5CF2" w:rsidRPr="00E9338C">
              <w:rPr>
                <w:rFonts w:ascii="Courier New" w:hAnsi="Courier New" w:cs="Courier New"/>
                <w:sz w:val="22"/>
                <w:szCs w:val="22"/>
              </w:rPr>
              <w:t>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D85367" w:rsidP="00B43B6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43B68" w:rsidRPr="00E9338C">
              <w:rPr>
                <w:rFonts w:ascii="Courier New" w:hAnsi="Courier New" w:cs="Courier New"/>
                <w:sz w:val="22"/>
                <w:szCs w:val="22"/>
              </w:rPr>
              <w:t> 644 451</w:t>
            </w:r>
            <w:r w:rsidRPr="00E9338C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DB5CF2" w:rsidRPr="000D0672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BD3F7C" w:rsidRDefault="00DB5CF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BD3F7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BD3F7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BD3F7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E9338C" w:rsidRDefault="00DB5CF2" w:rsidP="00341769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886 922,40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E9338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665 191,80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F2" w:rsidRPr="00E9338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665 191,80</w:t>
            </w:r>
          </w:p>
        </w:tc>
      </w:tr>
      <w:tr w:rsidR="000D0672" w:rsidRPr="000D0672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94329C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681 200,00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510 900</w:t>
            </w:r>
            <w:r w:rsidR="00B70DD0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510 900,00</w:t>
            </w:r>
          </w:p>
        </w:tc>
      </w:tr>
      <w:tr w:rsidR="000D0672" w:rsidRPr="000D0672" w:rsidTr="00C76B9F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681 200,00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510 900</w:t>
            </w:r>
            <w:r w:rsidR="00B70DD0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510 900,00</w:t>
            </w:r>
          </w:p>
        </w:tc>
      </w:tr>
      <w:tr w:rsidR="000D0672" w:rsidRPr="000D0672" w:rsidTr="00C76B9F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C76B9F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C76B9F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205 772,4</w:t>
            </w:r>
            <w:r w:rsidR="00B70DD0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</w:t>
            </w:r>
            <w:r w:rsidR="00D8536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154 291,80</w:t>
            </w:r>
          </w:p>
        </w:tc>
      </w:tr>
      <w:tr w:rsidR="000D0672" w:rsidRPr="000D0672" w:rsidTr="00C76B9F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205 772,4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B5CF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</w:t>
            </w:r>
            <w:r w:rsidR="00D8536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154 291,80</w:t>
            </w:r>
          </w:p>
        </w:tc>
      </w:tr>
      <w:tr w:rsidR="000D0672" w:rsidRPr="000D0672" w:rsidTr="00C76B9F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</w:tr>
      <w:tr w:rsidR="000D0672" w:rsidRPr="000D0672" w:rsidTr="00C76B9F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D31BC6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D31BC6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</w:tr>
      <w:tr w:rsidR="000D0672" w:rsidRPr="000D0672" w:rsidTr="00C76B9F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880 511</w:t>
            </w:r>
            <w:r w:rsidR="00B70DD0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B43B6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887 174,70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B43B6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819259,70</w:t>
            </w:r>
          </w:p>
        </w:tc>
      </w:tr>
      <w:tr w:rsidR="000D0672" w:rsidRPr="000D0672" w:rsidTr="00C76B9F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432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880 511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B43B6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887 174,70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819259,70</w:t>
            </w:r>
          </w:p>
        </w:tc>
      </w:tr>
      <w:tr w:rsidR="00D31BC6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31BC6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692283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Уплата иных платежей(штрафы,пени)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424F49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0D4" w:rsidRPr="00424F49" w:rsidRDefault="00D310D4" w:rsidP="00D310D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Подпрограмма4</w:t>
            </w:r>
          </w:p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D310D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C76B9F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C76B9F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F2B5D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Pr="00424F49" w:rsidRDefault="00BF2B5D" w:rsidP="00BF2B5D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BF2B5D" w:rsidRPr="000D0672" w:rsidRDefault="00BF2B5D" w:rsidP="00BF2B5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Pr="000D0672" w:rsidRDefault="00BF2B5D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359 600,00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D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373 400,00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250 614,44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D85367">
              <w:rPr>
                <w:rFonts w:ascii="Courier New" w:hAnsi="Courier New" w:cs="Courier New"/>
                <w:sz w:val="22"/>
                <w:szCs w:val="22"/>
                <w:lang w:eastAsia="ru-RU"/>
              </w:rPr>
              <w:t>76 190,48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286 789,56</w:t>
            </w:r>
          </w:p>
        </w:tc>
      </w:tr>
      <w:tr w:rsidR="004E78AE" w:rsidRPr="000D0672" w:rsidTr="00C76B9F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BF2B5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250 614,44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276 190,48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286 789,56</w:t>
            </w:r>
          </w:p>
        </w:tc>
      </w:tr>
      <w:tr w:rsidR="002E60FC" w:rsidRPr="000D0672" w:rsidTr="00C76B9F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75 685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83 409,52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86 610,44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75 685,56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83 409,52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8536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86 610,44</w:t>
            </w:r>
          </w:p>
        </w:tc>
      </w:tr>
      <w:tr w:rsidR="002E60FC" w:rsidRPr="000D0672" w:rsidTr="00C76B9F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424F49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Подпрограмма6</w:t>
            </w:r>
            <w:r w:rsidR="00424F49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424F49" w:rsidRPr="00424F49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Защита населения и территории от чрезвычайных ситуаций</w:t>
            </w:r>
          </w:p>
          <w:p w:rsidR="002E60FC" w:rsidRPr="0071559B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605D6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C76B9F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605D6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C76B9F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424F49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Подпрограмма7</w:t>
            </w:r>
            <w:r w:rsidR="00424F49" w:rsidRPr="00424F49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  <w:p w:rsidR="002E60FC" w:rsidRPr="0071559B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96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5F1AAC" w:rsidRPr="000D0672" w:rsidTr="00C76B9F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424F49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424F49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  <w:r w:rsidR="00424F49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424F49" w:rsidRPr="00424F49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Благоустройство</w:t>
            </w:r>
          </w:p>
          <w:p w:rsidR="002E60FC" w:rsidRPr="000D0672" w:rsidRDefault="0071559B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2E60FC" w:rsidRPr="000D0672" w:rsidTr="00C76B9F">
        <w:trPr>
          <w:trHeight w:val="4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инфроструктуры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7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ED24D8" w:rsidRPr="000D0672" w:rsidTr="00C76B9F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F2B5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ED24D8" w:rsidRPr="000D0672" w:rsidTr="00C76B9F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ED24D8" w:rsidRPr="000D0672" w:rsidTr="00C76B9F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ED24D8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ED24D8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A250A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9B" w:rsidRDefault="00FB6E7A" w:rsidP="00F616F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Подпрограмма9</w:t>
            </w:r>
            <w:r w:rsidR="00424F49" w:rsidRPr="00564837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="00F616F4" w:rsidRPr="00F616F4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F616F4" w:rsidRPr="001A02B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F616F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  <w:p w:rsidR="00A250AC" w:rsidRPr="000D0672" w:rsidRDefault="0071559B" w:rsidP="0071559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71559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</w:tr>
      <w:tr w:rsidR="00A250AC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C76B9F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C76B9F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C76B9F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DC599D" w:rsidRPr="000D0672" w:rsidTr="00C76B9F">
        <w:trPr>
          <w:trHeight w:val="108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C76B9F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564837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C76B9F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8123F4" w:rsidRPr="000D0672" w:rsidTr="00C76B9F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60 410,00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3F4" w:rsidRPr="00E9338C" w:rsidRDefault="008123F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120 425,00</w:t>
            </w:r>
          </w:p>
        </w:tc>
      </w:tr>
      <w:tr w:rsidR="005F30D1" w:rsidRPr="000D0672" w:rsidTr="00C76B9F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64837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Непрограммные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64837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C76B9F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C76B9F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5F30D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B54A59" w:rsidRPr="00BD3F7C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C76B9F">
              <w:rPr>
                <w:rFonts w:ascii="Courier New" w:hAnsi="Courier New" w:cs="Courier New"/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A59" w:rsidRPr="00C76B9F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</w:tr>
      <w:tr w:rsidR="00ED24D8" w:rsidRPr="00BD3F7C" w:rsidTr="00C76B9F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 .Перечисления другим бюджетам бюджетной системы Российской Федерации(согласно согл.)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B54A5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B54A5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ED24D8" w:rsidRPr="000D0672" w:rsidTr="00C76B9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согл.)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F1051D" w:rsidP="00F1051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C76B9F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согл.)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54A5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</w:tr>
      <w:tr w:rsidR="00ED24D8" w:rsidRPr="000D0672" w:rsidTr="00C76B9F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C76B9F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3 297 600</w:t>
            </w:r>
            <w:r w:rsidR="00BD3F7C" w:rsidRPr="00C76B9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C76B9F" w:rsidP="00F1051D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3 076 700</w:t>
            </w:r>
            <w:r w:rsidR="00BD3F7C"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C76B9F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3 082 600</w:t>
            </w:r>
            <w:r w:rsidR="00BD3F7C"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A13DE" w:rsidRDefault="00DA13D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C46BB" w:rsidRDefault="006C46BB" w:rsidP="00605D6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7</w:t>
      </w:r>
    </w:p>
    <w:p w:rsidR="00B03A7C" w:rsidRPr="009634B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E9338C" w:rsidRPr="009634BF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0C4A0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</w:t>
      </w:r>
      <w:r w:rsidR="00712098">
        <w:rPr>
          <w:rFonts w:ascii="Arial" w:hAnsi="Arial" w:cs="Arial"/>
          <w:b/>
          <w:bCs/>
          <w:sz w:val="30"/>
          <w:szCs w:val="30"/>
          <w:lang w:eastAsia="ru-RU"/>
        </w:rPr>
        <w:t>ФИКАЦИИ РАСХОДО</w:t>
      </w:r>
      <w:r w:rsidR="00D31A07">
        <w:rPr>
          <w:rFonts w:ascii="Arial" w:hAnsi="Arial" w:cs="Arial"/>
          <w:b/>
          <w:bCs/>
          <w:sz w:val="30"/>
          <w:szCs w:val="30"/>
          <w:lang w:eastAsia="ru-RU"/>
        </w:rPr>
        <w:t>В БЮДЖЕТА НА 2025 ГОД И ПЛАНОВЫЙ ПЕРИОД 2026-2027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701"/>
        <w:gridCol w:w="992"/>
        <w:gridCol w:w="1985"/>
        <w:gridCol w:w="1843"/>
        <w:gridCol w:w="1984"/>
      </w:tblGrid>
      <w:tr w:rsidR="00E74277" w:rsidRPr="000D0672" w:rsidTr="00B03A7C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41013C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41013C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41013C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E74277" w:rsidRPr="000D0672" w:rsidTr="00B03A7C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006A0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006A0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006A0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E74277" w:rsidRPr="000D0672" w:rsidTr="00B03A7C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«Эффективное управление органами местного самоуправления Небельс</w:t>
            </w:r>
            <w:r w:rsidR="0071559B" w:rsidRPr="00E9338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 сельского поселения на 2024год и плановый период 2025,2026</w:t>
            </w: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9338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9338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9338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9338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9338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AA3641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3 028 605,83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2 861 705,83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2 867 605,83</w:t>
            </w:r>
          </w:p>
        </w:tc>
      </w:tr>
      <w:tr w:rsidR="00E74277" w:rsidRPr="000D0672" w:rsidTr="00B03A7C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E74277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Подпрограмма1                                   </w:t>
            </w: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9338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9338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9338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9338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9338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398 172,43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E74277" w:rsidRPr="000D0672" w:rsidTr="00B03A7C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398 172,43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E74277" w:rsidRPr="000D0672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305 816,00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229 362,00</w:t>
            </w:r>
          </w:p>
        </w:tc>
      </w:tr>
      <w:tr w:rsidR="00E74277" w:rsidRPr="000D0672" w:rsidTr="00B03A7C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305 816,00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229 362,00</w:t>
            </w:r>
          </w:p>
        </w:tc>
      </w:tr>
      <w:tr w:rsidR="00E74277" w:rsidRPr="000D0672" w:rsidTr="00B03A7C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B03A7C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B03A7C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92 356,43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69 267,32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69 267,32</w:t>
            </w:r>
          </w:p>
        </w:tc>
      </w:tr>
      <w:tr w:rsidR="00E74277" w:rsidRPr="000D0672" w:rsidTr="00B03A7C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92 356,43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69 267,32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69 267,32</w:t>
            </w:r>
          </w:p>
        </w:tc>
      </w:tr>
      <w:tr w:rsidR="00E74277" w:rsidRPr="000D0672" w:rsidTr="00B03A7C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7B0EBF" w:rsidRDefault="00E74277" w:rsidP="009D3D25">
            <w:pPr>
              <w:outlineLvl w:val="0"/>
              <w:rPr>
                <w:rFonts w:ascii="Courier New" w:hAnsi="Courier New" w:cs="Courier New"/>
                <w:b/>
              </w:rPr>
            </w:pPr>
            <w:r w:rsidRPr="007B0EBF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 xml:space="preserve">Подпрограмма2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0EB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AA364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1 927 433,40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C53048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1 712 36</w:t>
            </w:r>
            <w:r w:rsidR="00DB5706" w:rsidRPr="00E9338C">
              <w:rPr>
                <w:rFonts w:ascii="Courier New" w:hAnsi="Courier New" w:cs="Courier New"/>
                <w:sz w:val="22"/>
                <w:szCs w:val="22"/>
              </w:rPr>
              <w:t>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D76E69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1 644 451,51</w:t>
            </w:r>
          </w:p>
        </w:tc>
      </w:tr>
      <w:tr w:rsidR="00E74277" w:rsidRPr="000D0672" w:rsidTr="00B03A7C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Направление расходов.Финансирование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1 927 433,40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DB5706" w:rsidP="00C5304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1 7</w:t>
            </w:r>
            <w:r w:rsidR="00C53048" w:rsidRPr="00E9338C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E9338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C53048" w:rsidRPr="00E9338C">
              <w:rPr>
                <w:rFonts w:ascii="Courier New" w:hAnsi="Courier New" w:cs="Courier New"/>
                <w:sz w:val="22"/>
                <w:szCs w:val="22"/>
              </w:rPr>
              <w:t>36</w:t>
            </w:r>
            <w:r w:rsidRPr="00E9338C">
              <w:rPr>
                <w:rFonts w:ascii="Courier New" w:hAnsi="Courier New" w:cs="Courier New"/>
                <w:sz w:val="22"/>
                <w:szCs w:val="22"/>
              </w:rPr>
              <w:t>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E9338C" w:rsidRDefault="00DB5706" w:rsidP="00D76E6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76E69" w:rsidRPr="00E9338C">
              <w:rPr>
                <w:rFonts w:ascii="Courier New" w:hAnsi="Courier New" w:cs="Courier New"/>
                <w:sz w:val="22"/>
                <w:szCs w:val="22"/>
              </w:rPr>
              <w:t> 644 451,51</w:t>
            </w:r>
          </w:p>
        </w:tc>
      </w:tr>
      <w:tr w:rsidR="00AA3641" w:rsidRPr="000D0672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641" w:rsidRPr="00BD3F7C" w:rsidRDefault="00AA3641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3641" w:rsidRDefault="00AA3641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41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41" w:rsidRPr="00BD3F7C" w:rsidRDefault="00AA3641" w:rsidP="00ED2EA8">
            <w:pPr>
              <w:suppressAutoHyphens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641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641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886 922,40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641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665 191,80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641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665 191,80</w:t>
            </w:r>
          </w:p>
        </w:tc>
      </w:tr>
      <w:tr w:rsidR="00E74277" w:rsidRPr="000D0672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681 200,00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510 900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510 900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B03A7C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681 200,00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510 900</w:t>
            </w:r>
            <w:r w:rsidR="0071209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510 900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B03A7C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B03A7C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B03A7C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205 722,40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154 291,80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154 291,80</w:t>
            </w:r>
          </w:p>
        </w:tc>
      </w:tr>
      <w:tr w:rsidR="00E74277" w:rsidRPr="000D0672" w:rsidTr="00B03A7C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205 722,40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154 291,80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154 291,80</w:t>
            </w:r>
          </w:p>
        </w:tc>
      </w:tr>
      <w:tr w:rsidR="00E74277" w:rsidRPr="000D0672" w:rsidTr="00B03A7C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DB570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</w:tr>
      <w:tr w:rsidR="00ED2EA8" w:rsidRPr="000D0672" w:rsidTr="00B03A7C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A364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DB5706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8 000,00</w:t>
            </w:r>
          </w:p>
        </w:tc>
      </w:tr>
      <w:tr w:rsidR="00ED2EA8" w:rsidRPr="000D0672" w:rsidTr="00B03A7C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A3641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880 511,00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C5304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887 174,70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C5304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819 259,70</w:t>
            </w:r>
          </w:p>
        </w:tc>
      </w:tr>
      <w:tr w:rsidR="00ED2EA8" w:rsidRPr="000D0672" w:rsidTr="00B03A7C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AA3641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880 511,00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C5304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887 174,70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C5304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819 259,70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платежей(штрафы,пени)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Подпрограмма3</w:t>
            </w:r>
          </w:p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0D4" w:rsidRPr="00E9338C" w:rsidRDefault="00D310D4" w:rsidP="00D310D4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Подпрограмма4</w:t>
            </w:r>
          </w:p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D310D4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B03A7C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71559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6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006A05" w:rsidRPr="00E9338C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A05" w:rsidRPr="00E9338C" w:rsidRDefault="00006A05" w:rsidP="00006A0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006A05" w:rsidRPr="00E9338C" w:rsidRDefault="00006A05" w:rsidP="00006A0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6A05" w:rsidRPr="00E9338C" w:rsidRDefault="00006A05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05" w:rsidRPr="00E9338C" w:rsidRDefault="00006A0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A05" w:rsidRPr="00E9338C" w:rsidRDefault="00006A0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A05" w:rsidRPr="00E9338C" w:rsidRDefault="00006A0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A05" w:rsidRPr="00E9338C" w:rsidRDefault="00006A0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326 300,00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A05" w:rsidRPr="00E9338C" w:rsidRDefault="00006A0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359 600,00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A05" w:rsidRPr="00E9338C" w:rsidRDefault="00006A0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373 400,00</w:t>
            </w:r>
          </w:p>
        </w:tc>
      </w:tr>
      <w:tr w:rsidR="00ED2EA8" w:rsidRPr="00E9338C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250 614,44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276 190,48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286 789,56</w:t>
            </w:r>
          </w:p>
        </w:tc>
      </w:tr>
      <w:tr w:rsidR="00ED2EA8" w:rsidRPr="00E9338C" w:rsidTr="00B03A7C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006A05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250 614,44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276 190,48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286 789,56</w:t>
            </w:r>
          </w:p>
        </w:tc>
      </w:tr>
      <w:tr w:rsidR="00ED2EA8" w:rsidRPr="00E9338C" w:rsidTr="00B03A7C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75 685,56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83 409,52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86 610,45</w:t>
            </w:r>
          </w:p>
        </w:tc>
      </w:tr>
      <w:tr w:rsidR="00ED2EA8" w:rsidRPr="00E9338C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75 685,56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83 409,52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86 610,45</w:t>
            </w:r>
          </w:p>
        </w:tc>
      </w:tr>
      <w:tr w:rsidR="00ED2EA8" w:rsidRPr="00E9338C" w:rsidTr="00B03A7C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7A0" w:rsidRPr="00E9338C" w:rsidRDefault="00ED2EA8" w:rsidP="009D3D25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Подпрограмма6</w:t>
            </w:r>
            <w:r w:rsidR="0071559B" w:rsidRPr="00E9338C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  <w:p w:rsidR="00ED2EA8" w:rsidRPr="00E9338C" w:rsidRDefault="0071559B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территории Небельского </w:t>
            </w: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сельского поселения</w:t>
            </w:r>
          </w:p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95577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B03A7C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95577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E9338C" w:rsidTr="00B03A7C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Подпрограмма7</w:t>
            </w:r>
            <w:r w:rsidR="0071559B" w:rsidRPr="00E9338C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C38EE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ED2EA8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E9338C" w:rsidTr="00B03A7C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E9338C" w:rsidTr="00B03A7C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5C38E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E9338C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71559B" w:rsidRPr="00E9338C" w:rsidRDefault="00F616F4" w:rsidP="009D3D25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ED2EA8" w:rsidRPr="00E9338C" w:rsidRDefault="0071559B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C38EE"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</w:t>
            </w:r>
            <w:r w:rsidR="00ED2EA8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ED2EA8" w:rsidRPr="000D0672" w:rsidTr="00B03A7C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Аренда сооружений инфроструктуры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услуг для обеспечения государственных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ED2EA8" w:rsidRPr="000D0672" w:rsidTr="00B03A7C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lastRenderedPageBreak/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ED2EA8" w:rsidRPr="00E9338C" w:rsidTr="00B03A7C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ED2EA8" w:rsidRPr="00E9338C" w:rsidTr="00B03A7C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ED2EA8"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8E5BEF" w:rsidRPr="00E9338C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BEF" w:rsidRPr="00E9338C" w:rsidRDefault="008E5BEF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BEF" w:rsidRPr="00E9338C" w:rsidRDefault="008E5BEF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EF" w:rsidRPr="00E9338C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BEF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BEF" w:rsidRPr="00E9338C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BEF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BEF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BEF" w:rsidRPr="00E9338C" w:rsidRDefault="008E5BE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E9338C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8E5BE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E9338C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Подпрограмма9</w:t>
            </w:r>
          </w:p>
          <w:p w:rsidR="00ED2EA8" w:rsidRPr="00E9338C" w:rsidRDefault="00F616F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933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1A6A1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889</w:t>
            </w:r>
            <w:r w:rsidR="001A6A1B"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1A6A1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1A6A1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1A6A1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0A27E5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0A27E5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89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B03A7C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</w:t>
            </w:r>
            <w:r w:rsidR="001A6A1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ения государственных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(муниципальных) нужд</w:t>
            </w:r>
            <w:r w:rsidR="001A6A1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</w:t>
            </w:r>
            <w:r w:rsidR="001A6A1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B03A7C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  <w:r w:rsidR="001A6A1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.</w:t>
            </w:r>
            <w:r w:rsidR="001A6A1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B03A7C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  <w:r w:rsidR="001A6A1B">
              <w:rPr>
                <w:rFonts w:ascii="Courier New" w:hAnsi="Courier New" w:cs="Courier New"/>
                <w:sz w:val="22"/>
                <w:szCs w:val="22"/>
                <w:lang w:eastAsia="ru-RU"/>
              </w:rPr>
              <w:t>.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B03A7C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E9338C" w:rsidRDefault="001472DD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E9338C" w:rsidRDefault="001472D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E9338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E9338C" w:rsidRDefault="001472DD" w:rsidP="00ED2EA8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E9338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E9338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E9338C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60 410,00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E9338C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Cs/>
                <w:lang w:eastAsia="ru-RU"/>
              </w:rPr>
              <w:t>120 425,00</w:t>
            </w:r>
          </w:p>
        </w:tc>
      </w:tr>
      <w:tr w:rsidR="00ED2EA8" w:rsidRPr="000D0672" w:rsidTr="00B03A7C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Непрограммные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E9338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9338C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E9338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B03A7C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1A6A1B" w:rsidRPr="00BD3F7C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1B" w:rsidRPr="00BD3F7C" w:rsidRDefault="001A6A1B" w:rsidP="009D3D25">
            <w:pPr>
              <w:suppressAutoHyphens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A1B" w:rsidRDefault="001A6A1B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1B" w:rsidRPr="00BD3F7C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1B" w:rsidRPr="00BD3F7C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1B" w:rsidRPr="00BD3F7C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1B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1B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A1B" w:rsidRDefault="001A6A1B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</w:tr>
      <w:tr w:rsidR="00ED2EA8" w:rsidRPr="00BD3F7C" w:rsidTr="00B03A7C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 .Перечисления другим бюджетам бюджетной системы Российской Федерации(согласно согл.)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1A6A1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1A6A1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1A6A1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</w:tr>
      <w:tr w:rsidR="00ED2EA8" w:rsidRPr="000D0672" w:rsidTr="00B03A7C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Межбюджетные трансферты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согл.) ГОЧС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B03A7C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согл.)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A6A1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355CC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355CC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</w:tr>
      <w:tr w:rsidR="00E74277" w:rsidRPr="000D0672" w:rsidTr="00B03A7C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1A6A1B" w:rsidP="00A637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3 297 600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355CC5" w:rsidP="00A637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3 076 700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355CC5" w:rsidP="00A637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3 082 600,00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</w:p>
    <w:p w:rsidR="00E9338C" w:rsidRPr="009634BF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E9338C" w:rsidRPr="009634BF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6C46BB" w:rsidRDefault="006C46BB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pPr w:leftFromText="180" w:rightFromText="180" w:vertAnchor="page" w:horzAnchor="margin" w:tblpXSpec="center" w:tblpY="3916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74"/>
      </w:tblGrid>
      <w:tr w:rsidR="00E9338C" w:rsidRPr="00B03A7C" w:rsidTr="001B443F">
        <w:trPr>
          <w:trHeight w:hRule="exact" w:val="1276"/>
        </w:trPr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E9338C" w:rsidRPr="00B03A7C" w:rsidRDefault="00E9338C" w:rsidP="001B443F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РАСШИФРОВКА ПЕРЕДАННЫХ ПОЛНОМОЧИЙ НА ИСПОЛНЕНИЕ</w:t>
            </w:r>
          </w:p>
          <w:p w:rsidR="00E9338C" w:rsidRPr="00B03A7C" w:rsidRDefault="00E9338C" w:rsidP="00E9338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НЕБЕЛЬСКОМУ СЕЛЬСКОМУ ПОСЕЛЕНИЮ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ОТДЕЛЬНЫХ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ГОСУДАРСТВЕННЫХ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ПОЛНОМОЧИЙ</w:t>
            </w:r>
            <w:r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НА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5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 </w:t>
            </w:r>
            <w:r w:rsidRPr="00B03A7C">
              <w:rPr>
                <w:rFonts w:ascii="Arial" w:hAnsi="Arial" w:cs="Arial"/>
                <w:b/>
                <w:bCs/>
                <w:w w:val="105"/>
                <w:sz w:val="30"/>
                <w:szCs w:val="30"/>
              </w:rPr>
              <w:t>И</w:t>
            </w:r>
            <w:r w:rsidRPr="00B03A7C">
              <w:rPr>
                <w:rFonts w:ascii="Arial" w:hAnsi="Arial" w:cs="Arial"/>
                <w:b/>
                <w:bCs/>
                <w:spacing w:val="6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ПЛАНОВЫЙ</w:t>
            </w:r>
            <w:r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ПЕРИОД</w:t>
            </w:r>
            <w:r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2026</w:t>
            </w:r>
            <w:r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-202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7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ГОДОВ</w:t>
            </w:r>
          </w:p>
        </w:tc>
      </w:tr>
    </w:tbl>
    <w:p w:rsidR="006C46BB" w:rsidRDefault="006C46BB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C46BB" w:rsidRDefault="006C46BB" w:rsidP="009557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9338C" w:rsidRDefault="00E9338C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tbl>
      <w:tblPr>
        <w:tblpPr w:leftFromText="180" w:rightFromText="180" w:vertAnchor="page" w:horzAnchor="margin" w:tblpXSpec="center" w:tblpY="3916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984"/>
        <w:gridCol w:w="2694"/>
        <w:gridCol w:w="2976"/>
      </w:tblGrid>
      <w:tr w:rsidR="006C46BB" w:rsidRPr="00B03A7C" w:rsidTr="006C46BB">
        <w:trPr>
          <w:trHeight w:hRule="exact" w:val="1276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46BB" w:rsidRDefault="006C46BB" w:rsidP="006C46BB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E9338C" w:rsidRDefault="00E9338C" w:rsidP="006C46BB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E9338C" w:rsidRDefault="00E9338C" w:rsidP="006C46BB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E9338C" w:rsidRPr="00B03A7C" w:rsidRDefault="00E9338C" w:rsidP="006C46BB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</w:tc>
      </w:tr>
      <w:tr w:rsidR="006C46BB" w:rsidRPr="00B03A7C" w:rsidTr="006C46BB">
        <w:trPr>
          <w:trHeight w:hRule="exact" w:val="80"/>
        </w:trPr>
        <w:tc>
          <w:tcPr>
            <w:tcW w:w="12474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6C46BB" w:rsidRPr="00B03A7C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0"/>
                <w:szCs w:val="30"/>
              </w:rPr>
            </w:pPr>
            <w:bookmarkStart w:id="9" w:name="12._Приложение_10_2021_2023"/>
            <w:bookmarkStart w:id="10" w:name="Лист3"/>
            <w:bookmarkEnd w:id="9"/>
            <w:bookmarkEnd w:id="10"/>
          </w:p>
          <w:p w:rsidR="006C46BB" w:rsidRPr="00B03A7C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ind w:left="27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03A7C">
              <w:rPr>
                <w:rFonts w:ascii="Arial" w:hAnsi="Arial" w:cs="Arial"/>
                <w:spacing w:val="-2"/>
                <w:w w:val="105"/>
                <w:sz w:val="30"/>
                <w:szCs w:val="30"/>
              </w:rPr>
              <w:t xml:space="preserve">                                                                                                                                                                                        Единица</w:t>
            </w:r>
            <w:r w:rsidRPr="00B03A7C">
              <w:rPr>
                <w:rFonts w:ascii="Arial" w:hAnsi="Arial" w:cs="Arial"/>
                <w:spacing w:val="-1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spacing w:val="-2"/>
                <w:w w:val="105"/>
                <w:sz w:val="30"/>
                <w:szCs w:val="30"/>
              </w:rPr>
              <w:t>измерения:</w:t>
            </w:r>
            <w:r w:rsidRPr="00B03A7C">
              <w:rPr>
                <w:rFonts w:ascii="Arial" w:hAnsi="Arial" w:cs="Arial"/>
                <w:spacing w:val="1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spacing w:val="-1"/>
                <w:w w:val="105"/>
                <w:sz w:val="30"/>
                <w:szCs w:val="30"/>
              </w:rPr>
              <w:t>.руб.</w:t>
            </w:r>
          </w:p>
        </w:tc>
      </w:tr>
      <w:tr w:rsidR="006C46BB" w:rsidRPr="00B03A7C" w:rsidTr="006C46BB">
        <w:trPr>
          <w:trHeight w:hRule="exact" w:val="433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975CF1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2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Наименование</w:t>
            </w:r>
            <w:r w:rsidRPr="00975CF1">
              <w:rPr>
                <w:rFonts w:ascii="Courier New" w:hAnsi="Courier New" w:cs="Courier New"/>
                <w:bCs/>
                <w:spacing w:val="14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975CF1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291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5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975CF1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25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6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975CF1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3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</w:tr>
      <w:tr w:rsidR="006C46BB" w:rsidRPr="00B03A7C" w:rsidTr="006C46BB">
        <w:trPr>
          <w:trHeight w:hRule="exact" w:val="570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Субвенции,</w:t>
            </w:r>
            <w:r w:rsidRPr="006E3120">
              <w:rPr>
                <w:rFonts w:ascii="Courier New" w:hAnsi="Courier New" w:cs="Courier New"/>
                <w:bCs/>
                <w:spacing w:val="1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327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 xml:space="preserve"> 000,00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360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300,00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374 1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</w:tr>
      <w:tr w:rsidR="006C46BB" w:rsidRPr="00B03A7C" w:rsidTr="006C46BB">
        <w:trPr>
          <w:trHeight w:hRule="exact" w:val="584"/>
        </w:trPr>
        <w:tc>
          <w:tcPr>
            <w:tcW w:w="124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w w:val="105"/>
                <w:sz w:val="22"/>
                <w:szCs w:val="22"/>
              </w:rPr>
              <w:t xml:space="preserve">в </w:t>
            </w:r>
            <w:r w:rsidRPr="006E3120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том</w:t>
            </w:r>
            <w:r w:rsidRPr="006E3120">
              <w:rPr>
                <w:rFonts w:ascii="Courier New" w:hAnsi="Courier New" w:cs="Courier New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числе:</w:t>
            </w:r>
          </w:p>
        </w:tc>
      </w:tr>
      <w:tr w:rsidR="006C46BB" w:rsidRPr="00B03A7C" w:rsidTr="006C46BB">
        <w:trPr>
          <w:trHeight w:hRule="exact" w:val="1291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бюджетам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первичного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воинского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учета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территориях,</w:t>
            </w:r>
            <w:r w:rsidRPr="006E3120">
              <w:rPr>
                <w:rFonts w:ascii="Courier New" w:hAnsi="Courier New" w:cs="Courier New"/>
                <w:spacing w:val="63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где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отсутствуют</w:t>
            </w:r>
            <w:r w:rsidRPr="006E312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военные</w:t>
            </w:r>
            <w:r w:rsidRPr="006E312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комиссариаты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 xml:space="preserve">326 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300,00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359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600,00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373 400,00</w:t>
            </w:r>
          </w:p>
        </w:tc>
      </w:tr>
      <w:tr w:rsidR="006C46BB" w:rsidRPr="00B03A7C" w:rsidTr="006C46BB">
        <w:trPr>
          <w:trHeight w:hRule="exact" w:val="2142"/>
        </w:trPr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05D6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</w:pP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Субвенции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на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осуществление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областных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государственных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полномочий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>по</w:t>
            </w:r>
            <w:r w:rsidRPr="00605D60">
              <w:rPr>
                <w:rFonts w:ascii="Courier New" w:hAnsi="Courier New" w:cs="Courier New"/>
                <w:spacing w:val="6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определению</w:t>
            </w:r>
            <w:r w:rsidRPr="00605D60">
              <w:rPr>
                <w:rFonts w:ascii="Courier New" w:hAnsi="Courier New" w:cs="Courier New"/>
                <w:spacing w:val="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перечня</w:t>
            </w:r>
            <w:r w:rsidRPr="00605D60">
              <w:rPr>
                <w:rFonts w:ascii="Courier New" w:hAnsi="Courier New" w:cs="Courier New"/>
                <w:spacing w:val="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должностных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лиц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органов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местного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самоуправления,</w:t>
            </w:r>
            <w:r w:rsidRPr="00605D60">
              <w:rPr>
                <w:rFonts w:ascii="Courier New" w:hAnsi="Courier New" w:cs="Courier New"/>
                <w:spacing w:val="49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3"/>
                <w:w w:val="105"/>
                <w:sz w:val="20"/>
                <w:szCs w:val="20"/>
              </w:rPr>
              <w:t>уполномоченных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составлять</w:t>
            </w:r>
            <w:r w:rsidRPr="00605D60">
              <w:rPr>
                <w:rFonts w:ascii="Courier New" w:hAnsi="Courier New" w:cs="Courier New"/>
                <w:spacing w:val="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 xml:space="preserve">протоколы 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об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административных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правонарушениях,</w:t>
            </w:r>
            <w:r w:rsidRPr="00605D60">
              <w:rPr>
                <w:rFonts w:ascii="Courier New" w:hAnsi="Courier New" w:cs="Courier New"/>
                <w:spacing w:val="57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предусмотренных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отдельными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законами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Иркутской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области</w:t>
            </w:r>
            <w:r w:rsidRPr="00605D60">
              <w:rPr>
                <w:rFonts w:ascii="Courier New" w:hAnsi="Courier New" w:cs="Courier New"/>
                <w:spacing w:val="-1"/>
                <w:w w:val="105"/>
                <w:sz w:val="20"/>
                <w:szCs w:val="20"/>
              </w:rPr>
              <w:t xml:space="preserve"> об</w:t>
            </w:r>
            <w:r w:rsidRPr="00605D60">
              <w:rPr>
                <w:rFonts w:ascii="Courier New" w:hAnsi="Courier New" w:cs="Courier New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административной</w:t>
            </w:r>
            <w:r w:rsidRPr="00605D60">
              <w:rPr>
                <w:rFonts w:ascii="Courier New" w:hAnsi="Courier New" w:cs="Courier New"/>
                <w:spacing w:val="65"/>
                <w:w w:val="105"/>
                <w:sz w:val="20"/>
                <w:szCs w:val="20"/>
              </w:rPr>
              <w:t xml:space="preserve"> </w:t>
            </w:r>
            <w:r w:rsidRPr="00605D60">
              <w:rPr>
                <w:rFonts w:ascii="Courier New" w:hAnsi="Courier New" w:cs="Courier New"/>
                <w:spacing w:val="-2"/>
                <w:w w:val="105"/>
                <w:sz w:val="20"/>
                <w:szCs w:val="20"/>
              </w:rPr>
              <w:t>ответственности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700,00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700,00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6BB" w:rsidRPr="006E3120" w:rsidRDefault="006C46BB" w:rsidP="006C46BB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700,00</w:t>
            </w:r>
          </w:p>
        </w:tc>
      </w:tr>
    </w:tbl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9338C" w:rsidRDefault="00E9338C" w:rsidP="00E9338C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tbl>
      <w:tblPr>
        <w:tblpPr w:leftFromText="180" w:rightFromText="180" w:vertAnchor="page" w:horzAnchor="margin" w:tblpXSpec="center" w:tblpY="3916"/>
        <w:tblW w:w="12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74"/>
      </w:tblGrid>
      <w:tr w:rsidR="00E9338C" w:rsidRPr="00B03A7C" w:rsidTr="001B443F">
        <w:trPr>
          <w:trHeight w:hRule="exact" w:val="1276"/>
        </w:trPr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E9338C" w:rsidRDefault="00E9338C" w:rsidP="001B443F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E9338C" w:rsidRDefault="00E9338C" w:rsidP="001B443F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E9338C" w:rsidRDefault="00E9338C" w:rsidP="001B443F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E9338C" w:rsidRPr="00B03A7C" w:rsidRDefault="00E9338C" w:rsidP="001B443F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</w:tc>
      </w:tr>
    </w:tbl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885C8A" w:rsidRDefault="00885C8A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DA13DE" w:rsidRDefault="00DA13DE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B43A1" w:rsidRDefault="00EB43A1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E3120" w:rsidRDefault="006E3120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9</w:t>
      </w:r>
    </w:p>
    <w:p w:rsidR="006E3120" w:rsidRPr="009634BF" w:rsidRDefault="006E3120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A22C84" w:rsidRPr="009634BF" w:rsidRDefault="00A22C84" w:rsidP="00A22C8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F31C84" w:rsidRDefault="00F31C84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A22C84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РАСШИФРОВКА ИНЫХ МЕЖБЮДЖЕТНЫХ ТРАНФЕРТОВ НА ФИНАНСИРОВАНИЕ </w:t>
      </w:r>
    </w:p>
    <w:p w:rsidR="00A22C84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ПОЛНОМОЧИЙ ПЕРЕДАННЫХ НА ИСПОЛНЕНИЕ МУНИЦИПАЛЬНОМУ ОБРАЗОВ</w:t>
      </w:r>
      <w:r w:rsidR="00AD3D54">
        <w:rPr>
          <w:rFonts w:ascii="Arial" w:hAnsi="Arial" w:cs="Arial"/>
          <w:b/>
          <w:bCs/>
          <w:sz w:val="30"/>
          <w:szCs w:val="30"/>
          <w:lang w:eastAsia="ru-RU"/>
        </w:rPr>
        <w:t>АНИЮ</w:t>
      </w:r>
    </w:p>
    <w:p w:rsidR="00B906CB" w:rsidRPr="00B906CB" w:rsidRDefault="00AD3D54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 КИРЕНСКИЙ РАЙОН </w:t>
      </w:r>
      <w:r w:rsidR="00605D60">
        <w:rPr>
          <w:rFonts w:ascii="Arial" w:hAnsi="Arial" w:cs="Arial"/>
          <w:b/>
          <w:bCs/>
          <w:sz w:val="30"/>
          <w:szCs w:val="30"/>
          <w:lang w:eastAsia="ru-RU"/>
        </w:rPr>
        <w:t>В 2025</w:t>
      </w:r>
      <w:r w:rsid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</w:t>
      </w:r>
      <w:r w:rsidR="00605D60"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2026-2027</w:t>
      </w:r>
      <w:r w:rsidR="00B906CB"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3466" w:type="dxa"/>
        <w:tblInd w:w="1526" w:type="dxa"/>
        <w:tblLook w:val="04A0"/>
      </w:tblPr>
      <w:tblGrid>
        <w:gridCol w:w="6804"/>
        <w:gridCol w:w="2126"/>
        <w:gridCol w:w="2410"/>
        <w:gridCol w:w="2126"/>
      </w:tblGrid>
      <w:tr w:rsidR="00B906CB" w:rsidRPr="00B906CB" w:rsidTr="006E3120">
        <w:trPr>
          <w:trHeight w:val="82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605D60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605D60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605D60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906CB" w:rsidRPr="00B906CB" w:rsidTr="006E3120">
        <w:trPr>
          <w:trHeight w:val="34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6E3120">
        <w:trPr>
          <w:trHeight w:val="83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</w:t>
            </w:r>
            <w:r w:rsidR="006E3120">
              <w:rPr>
                <w:rFonts w:ascii="Courier New" w:hAnsi="Courier New" w:cs="Courier New"/>
                <w:sz w:val="22"/>
                <w:szCs w:val="22"/>
                <w:lang w:eastAsia="ru-RU"/>
              </w:rPr>
              <w:t>ебельское</w:t>
            </w: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D31A07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D31A07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D31A07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</w:p>
        </w:tc>
      </w:tr>
      <w:tr w:rsidR="00B906CB" w:rsidRPr="00B906CB" w:rsidTr="006E3120">
        <w:trPr>
          <w:trHeight w:val="7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D31A07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73 681,00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D31A07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73 681,00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D31A07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73 681,00</w:t>
            </w:r>
          </w:p>
        </w:tc>
      </w:tr>
      <w:tr w:rsidR="00B906CB" w:rsidRPr="00B906CB" w:rsidTr="006E3120">
        <w:trPr>
          <w:trHeight w:val="3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D31A07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84551</w:t>
            </w:r>
            <w:r w:rsidR="00AD3D5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3B384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D31A07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84551, 17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D31A07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84551, 17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9254F" w:rsidRDefault="0059254F" w:rsidP="0059254F">
      <w:pPr>
        <w:pStyle w:val="1"/>
        <w:rPr>
          <w:rFonts w:eastAsia="Arial"/>
          <w:lang w:bidi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3F278B" w:rsidRPr="003F278B" w:rsidRDefault="003F278B" w:rsidP="003F278B">
      <w:pPr>
        <w:jc w:val="right"/>
        <w:rPr>
          <w:rFonts w:ascii="Courier New" w:hAnsi="Courier New" w:cs="Courier New"/>
          <w:b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3F278B" w:rsidRDefault="003F278B" w:rsidP="003F278B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>Приложение № 10</w:t>
      </w:r>
    </w:p>
    <w:p w:rsidR="003F278B" w:rsidRPr="003F278B" w:rsidRDefault="003F278B" w:rsidP="003F278B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 xml:space="preserve"> к решению </w:t>
      </w:r>
      <w:r>
        <w:rPr>
          <w:rFonts w:ascii="Courier New" w:hAnsi="Courier New" w:cs="Courier New"/>
          <w:sz w:val="22"/>
          <w:szCs w:val="22"/>
        </w:rPr>
        <w:t>С</w:t>
      </w:r>
      <w:r w:rsidRPr="003F278B">
        <w:rPr>
          <w:rFonts w:ascii="Courier New" w:hAnsi="Courier New" w:cs="Courier New"/>
          <w:sz w:val="22"/>
          <w:szCs w:val="22"/>
        </w:rPr>
        <w:t>хода граждан</w:t>
      </w:r>
    </w:p>
    <w:p w:rsidR="00A22C84" w:rsidRPr="009634BF" w:rsidRDefault="00A22C84" w:rsidP="00A22C8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3F278B" w:rsidRDefault="003F278B" w:rsidP="00A22C84">
      <w:pPr>
        <w:pStyle w:val="90"/>
        <w:shd w:val="clear" w:color="auto" w:fill="auto"/>
        <w:spacing w:before="0" w:after="204" w:line="235" w:lineRule="exact"/>
        <w:ind w:right="100"/>
        <w:jc w:val="right"/>
      </w:pPr>
    </w:p>
    <w:p w:rsidR="003F278B" w:rsidRDefault="003F278B" w:rsidP="003F278B">
      <w:pPr>
        <w:pStyle w:val="90"/>
        <w:shd w:val="clear" w:color="auto" w:fill="auto"/>
        <w:spacing w:before="0" w:line="240" w:lineRule="auto"/>
        <w:jc w:val="center"/>
        <w:rPr>
          <w:sz w:val="30"/>
          <w:szCs w:val="30"/>
        </w:rPr>
      </w:pPr>
      <w:r w:rsidRPr="003F278B">
        <w:rPr>
          <w:sz w:val="30"/>
          <w:szCs w:val="30"/>
        </w:rPr>
        <w:t xml:space="preserve">ПРОГРАММА МУНИЦИПАЛЬНЫХ ВНУТРЕННИХ ЗАИМСТВОВАНИЙ </w:t>
      </w:r>
    </w:p>
    <w:p w:rsidR="003F278B" w:rsidRPr="003F278B" w:rsidRDefault="003F278B" w:rsidP="003F278B">
      <w:pPr>
        <w:pStyle w:val="90"/>
        <w:shd w:val="clear" w:color="auto" w:fill="auto"/>
        <w:spacing w:before="0" w:line="240" w:lineRule="auto"/>
        <w:jc w:val="center"/>
        <w:rPr>
          <w:sz w:val="30"/>
          <w:szCs w:val="30"/>
        </w:rPr>
      </w:pPr>
      <w:r w:rsidRPr="003F278B">
        <w:rPr>
          <w:sz w:val="30"/>
          <w:szCs w:val="30"/>
        </w:rPr>
        <w:t>НЕБЕЛЬСКОГО СЕЛЬСКОГО</w:t>
      </w:r>
      <w:r>
        <w:rPr>
          <w:sz w:val="30"/>
          <w:szCs w:val="30"/>
        </w:rPr>
        <w:t xml:space="preserve"> </w:t>
      </w:r>
      <w:r w:rsidR="00D31A07">
        <w:rPr>
          <w:sz w:val="30"/>
          <w:szCs w:val="30"/>
        </w:rPr>
        <w:t>ПОСЕЛЕНИЯ НА 2025 ГОД И ПЛАНОВЫЙ ПЕРИОД 2026-2027</w:t>
      </w:r>
      <w:r w:rsidRPr="003F278B">
        <w:rPr>
          <w:sz w:val="30"/>
          <w:szCs w:val="30"/>
        </w:rPr>
        <w:t xml:space="preserve"> ГОДОВ</w:t>
      </w:r>
    </w:p>
    <w:p w:rsidR="003F278B" w:rsidRDefault="003F278B" w:rsidP="003F278B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4169D1" w:rsidRDefault="004169D1" w:rsidP="003F278B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3F278B">
        <w:rPr>
          <w:sz w:val="24"/>
          <w:szCs w:val="24"/>
        </w:rPr>
        <w:t xml:space="preserve">ПРОГРАММА ВНУТРЕННИХ ЗАИМСТВОВАНИЙ </w:t>
      </w:r>
    </w:p>
    <w:p w:rsidR="003F278B" w:rsidRPr="003F278B" w:rsidRDefault="004169D1" w:rsidP="003F278B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3F278B">
        <w:rPr>
          <w:sz w:val="24"/>
          <w:szCs w:val="24"/>
        </w:rPr>
        <w:t xml:space="preserve">НЕБЕЛЬСКОГО СЕЛЬСКОГО </w:t>
      </w:r>
      <w:r w:rsidR="00D31A07">
        <w:rPr>
          <w:sz w:val="24"/>
          <w:szCs w:val="24"/>
        </w:rPr>
        <w:t>ПОСЕЛЕНИЯ НА 2025</w:t>
      </w:r>
      <w:r w:rsidRPr="003F278B">
        <w:rPr>
          <w:sz w:val="24"/>
          <w:szCs w:val="24"/>
        </w:rPr>
        <w:t xml:space="preserve"> ГОД</w:t>
      </w:r>
    </w:p>
    <w:p w:rsidR="006E3120" w:rsidRDefault="006E3120" w:rsidP="00D9201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169D1" w:rsidRPr="004169D1" w:rsidRDefault="004169D1" w:rsidP="004169D1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Pr="004169D1">
        <w:rPr>
          <w:rFonts w:ascii="Courier New" w:hAnsi="Courier New" w:cs="Courier New"/>
          <w:sz w:val="22"/>
          <w:szCs w:val="22"/>
        </w:rPr>
        <w:t xml:space="preserve">Таблица 1 </w:t>
      </w:r>
      <w:r w:rsidRPr="004169D1">
        <w:rPr>
          <w:rStyle w:val="ab"/>
          <w:rFonts w:ascii="Courier New" w:hAnsi="Courier New" w:cs="Courier New"/>
          <w:sz w:val="22"/>
          <w:szCs w:val="22"/>
        </w:rPr>
        <w:t>Единица измерения: руб.</w:t>
      </w:r>
    </w:p>
    <w:tbl>
      <w:tblPr>
        <w:tblOverlap w:val="never"/>
        <w:tblW w:w="0" w:type="auto"/>
        <w:jc w:val="center"/>
        <w:tblInd w:w="-20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6"/>
        <w:gridCol w:w="5727"/>
        <w:gridCol w:w="1418"/>
        <w:gridCol w:w="1134"/>
        <w:gridCol w:w="1276"/>
        <w:gridCol w:w="1559"/>
        <w:gridCol w:w="1644"/>
      </w:tblGrid>
      <w:tr w:rsidR="004169D1" w:rsidTr="004169D1">
        <w:trPr>
          <w:trHeight w:hRule="exact" w:val="1222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п/п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муниц</w:t>
            </w:r>
            <w:r w:rsidR="00D31A07">
              <w:rPr>
                <w:rStyle w:val="211"/>
                <w:rFonts w:ascii="Courier New" w:hAnsi="Courier New" w:cs="Courier New"/>
                <w:b w:val="0"/>
                <w:bCs w:val="0"/>
              </w:rPr>
              <w:t>ипального долга на 1 января 2025</w:t>
            </w: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D31A07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2025</w:t>
            </w:r>
            <w:r w:rsidR="004169D1"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D31A07" w:rsidP="004169D1">
            <w:pPr>
              <w:pStyle w:val="20"/>
              <w:shd w:val="clear" w:color="auto" w:fill="auto"/>
              <w:spacing w:before="0" w:after="0" w:line="173" w:lineRule="exact"/>
              <w:ind w:firstLine="200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2025</w:t>
            </w:r>
            <w:r w:rsidR="004169D1"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D31A07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2025</w:t>
            </w:r>
            <w:r w:rsidR="004169D1"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муниц</w:t>
            </w:r>
            <w:r w:rsidR="00D31A07">
              <w:rPr>
                <w:rStyle w:val="211"/>
                <w:rFonts w:ascii="Courier New" w:hAnsi="Courier New" w:cs="Courier New"/>
                <w:b w:val="0"/>
                <w:bCs w:val="0"/>
              </w:rPr>
              <w:t>ипального долга на 1 января 2026</w:t>
            </w: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года</w:t>
            </w:r>
          </w:p>
        </w:tc>
      </w:tr>
      <w:tr w:rsidR="004169D1" w:rsidTr="004169D1">
        <w:trPr>
          <w:trHeight w:hRule="exact" w:val="21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4169D1" w:rsidTr="004169D1">
        <w:trPr>
          <w:trHeight w:hRule="exact" w:val="28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4169D1">
        <w:trPr>
          <w:trHeight w:hRule="exact" w:val="28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4169D1">
        <w:trPr>
          <w:trHeight w:hRule="exact" w:val="8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4169D1">
        <w:trPr>
          <w:trHeight w:hRule="exact" w:val="56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4169D1">
        <w:trPr>
          <w:trHeight w:hRule="exact" w:val="27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4169D1" w:rsidRDefault="004169D1" w:rsidP="004169D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4169D1">
        <w:trPr>
          <w:trHeight w:hRule="exact" w:val="54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Кредитные дог</w:t>
            </w:r>
            <w:r w:rsidR="00D31A07">
              <w:rPr>
                <w:rStyle w:val="211"/>
                <w:rFonts w:ascii="Courier New" w:hAnsi="Courier New" w:cs="Courier New"/>
                <w:b w:val="0"/>
              </w:rPr>
              <w:t>оворы, заключенные до 01.01.2025</w:t>
            </w:r>
            <w:r w:rsidRPr="004169D1">
              <w:rPr>
                <w:rStyle w:val="211"/>
                <w:rFonts w:ascii="Courier New" w:hAnsi="Courier New" w:cs="Courier New"/>
                <w:b w:val="0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</w:tr>
      <w:tr w:rsidR="004169D1" w:rsidTr="004169D1">
        <w:trPr>
          <w:trHeight w:hRule="exact" w:val="719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Кредит</w:t>
            </w:r>
            <w:r w:rsidR="00D31A07">
              <w:rPr>
                <w:rStyle w:val="211"/>
                <w:rFonts w:ascii="Courier New" w:hAnsi="Courier New" w:cs="Courier New"/>
                <w:b w:val="0"/>
              </w:rPr>
              <w:t>ные договоры, заключенные в 2025</w:t>
            </w:r>
            <w:r w:rsidRPr="004169D1">
              <w:rPr>
                <w:rStyle w:val="211"/>
                <w:rFonts w:ascii="Courier New" w:hAnsi="Courier New" w:cs="Courier New"/>
                <w:b w:val="0"/>
              </w:rPr>
              <w:t xml:space="preserve"> г. сроком до 3-х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4169D1">
        <w:trPr>
          <w:trHeight w:hRule="exact" w:val="70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4169D1" w:rsidRDefault="004169D1" w:rsidP="004169D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4169D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4169D1" w:rsidRDefault="004169D1" w:rsidP="004169D1">
      <w:pPr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4169D1" w:rsidRDefault="004169D1" w:rsidP="004169D1">
      <w:pPr>
        <w:pStyle w:val="110"/>
        <w:shd w:val="clear" w:color="auto" w:fill="auto"/>
        <w:spacing w:before="302" w:line="130" w:lineRule="exact"/>
        <w:ind w:right="100"/>
        <w:rPr>
          <w:sz w:val="24"/>
          <w:szCs w:val="24"/>
        </w:rPr>
      </w:pPr>
    </w:p>
    <w:p w:rsidR="004169D1" w:rsidRDefault="004169D1" w:rsidP="004169D1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t>ПРОГРАММА МУНИЦИПАЛЬНЫХ ВНУТРЕННИХ ЗАИМСТВОВАНИЙ</w:t>
      </w:r>
    </w:p>
    <w:p w:rsidR="004169D1" w:rsidRPr="004169D1" w:rsidRDefault="004169D1" w:rsidP="004169D1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t xml:space="preserve"> НЕБЕЛЬС</w:t>
      </w:r>
      <w:r w:rsidR="00D31A07">
        <w:rPr>
          <w:sz w:val="24"/>
          <w:szCs w:val="24"/>
        </w:rPr>
        <w:t>КОГО СЕЛЬСКОГО ПОСЕЛЕНИЯ НА 2026</w:t>
      </w:r>
      <w:r w:rsidRPr="004169D1">
        <w:rPr>
          <w:sz w:val="24"/>
          <w:szCs w:val="24"/>
        </w:rPr>
        <w:t xml:space="preserve"> ГОД</w:t>
      </w:r>
    </w:p>
    <w:p w:rsidR="004169D1" w:rsidRPr="004169D1" w:rsidRDefault="004169D1" w:rsidP="004169D1"/>
    <w:p w:rsidR="004169D1" w:rsidRPr="0037158C" w:rsidRDefault="0037158C" w:rsidP="0037158C">
      <w:pPr>
        <w:spacing w:line="178" w:lineRule="exact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</w:t>
      </w:r>
      <w:r w:rsidR="004169D1" w:rsidRPr="0037158C">
        <w:rPr>
          <w:rFonts w:ascii="Courier New" w:hAnsi="Courier New" w:cs="Courier New"/>
          <w:sz w:val="22"/>
          <w:szCs w:val="22"/>
        </w:rPr>
        <w:t xml:space="preserve">Таблица 2 </w:t>
      </w:r>
      <w:r w:rsidR="004169D1" w:rsidRPr="0037158C">
        <w:rPr>
          <w:rStyle w:val="ab"/>
          <w:rFonts w:ascii="Courier New" w:hAnsi="Courier New" w:cs="Courier New"/>
          <w:sz w:val="22"/>
          <w:szCs w:val="22"/>
        </w:rPr>
        <w:t>Единица измерения: руб.</w:t>
      </w:r>
    </w:p>
    <w:tbl>
      <w:tblPr>
        <w:tblOverlap w:val="never"/>
        <w:tblW w:w="0" w:type="auto"/>
        <w:jc w:val="center"/>
        <w:tblInd w:w="-33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5"/>
        <w:gridCol w:w="6457"/>
        <w:gridCol w:w="1276"/>
        <w:gridCol w:w="1134"/>
        <w:gridCol w:w="1276"/>
        <w:gridCol w:w="1275"/>
        <w:gridCol w:w="1340"/>
      </w:tblGrid>
      <w:tr w:rsidR="004169D1" w:rsidTr="0037158C">
        <w:trPr>
          <w:trHeight w:hRule="exact" w:val="112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п/п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муниц</w:t>
            </w:r>
            <w:r w:rsidR="00D31A07">
              <w:rPr>
                <w:rStyle w:val="211"/>
                <w:rFonts w:ascii="Courier New" w:hAnsi="Courier New" w:cs="Courier New"/>
                <w:b w:val="0"/>
                <w:bCs w:val="0"/>
              </w:rPr>
              <w:t>ипального долга на 1 января 2026</w:t>
            </w: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D31A07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2026</w:t>
            </w:r>
            <w:r w:rsidR="004169D1"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D31A07" w:rsidP="004169D1">
            <w:pPr>
              <w:pStyle w:val="20"/>
              <w:shd w:val="clear" w:color="auto" w:fill="auto"/>
              <w:spacing w:before="0" w:after="0" w:line="173" w:lineRule="exact"/>
              <w:ind w:firstLine="200"/>
              <w:jc w:val="left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погашения в 2026</w:t>
            </w:r>
            <w:r w:rsidR="004169D1"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D31A07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20256</w:t>
            </w:r>
            <w:r w:rsidR="004169D1"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году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</w:t>
            </w:r>
            <w:r w:rsidR="00D31A07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января 2027</w:t>
            </w: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года</w:t>
            </w:r>
          </w:p>
        </w:tc>
      </w:tr>
      <w:tr w:rsidR="004169D1" w:rsidTr="0037158C">
        <w:trPr>
          <w:trHeight w:hRule="exact" w:val="29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7158C" w:rsidRDefault="0037158C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Style w:val="211"/>
                <w:rFonts w:ascii="Courier New" w:hAnsi="Courier New" w:cs="Courier New"/>
                <w:b w:val="0"/>
                <w:bCs w:val="0"/>
              </w:rPr>
            </w:pP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4169D1" w:rsidTr="0037158C">
        <w:trPr>
          <w:trHeight w:hRule="exact" w:val="412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37158C">
        <w:trPr>
          <w:trHeight w:hRule="exact" w:val="431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ind w:left="360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37158C">
        <w:trPr>
          <w:trHeight w:hRule="exact" w:val="848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37158C">
        <w:trPr>
          <w:trHeight w:hRule="exact" w:val="847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37158C">
        <w:trPr>
          <w:trHeight w:hRule="exact" w:val="285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ind w:left="360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37158C" w:rsidRDefault="004169D1" w:rsidP="0037158C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Tr="0037158C">
        <w:trPr>
          <w:trHeight w:hRule="exact" w:val="431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Кредитные дог</w:t>
            </w:r>
            <w:r w:rsidR="00D31A07">
              <w:rPr>
                <w:rStyle w:val="211"/>
                <w:rFonts w:ascii="Courier New" w:hAnsi="Courier New" w:cs="Courier New"/>
                <w:b w:val="0"/>
              </w:rPr>
              <w:t>оворы, заключенные до 01.01.2026</w:t>
            </w:r>
            <w:r w:rsidRPr="0037158C">
              <w:rPr>
                <w:rStyle w:val="211"/>
                <w:rFonts w:ascii="Courier New" w:hAnsi="Courier New" w:cs="Courier New"/>
                <w:b w:val="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37158C">
        <w:trPr>
          <w:trHeight w:hRule="exact" w:val="82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Кредит</w:t>
            </w:r>
            <w:r w:rsidR="00D31A07">
              <w:rPr>
                <w:rStyle w:val="211"/>
                <w:rFonts w:ascii="Courier New" w:hAnsi="Courier New" w:cs="Courier New"/>
                <w:b w:val="0"/>
              </w:rPr>
              <w:t>ные договоры, заключенные в 2026</w:t>
            </w:r>
            <w:r w:rsidRPr="0037158C">
              <w:rPr>
                <w:rStyle w:val="211"/>
                <w:rFonts w:ascii="Courier New" w:hAnsi="Courier New" w:cs="Courier New"/>
                <w:b w:val="0"/>
              </w:rPr>
              <w:t xml:space="preserve"> г. сроком до 3-х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Tr="0037158C">
        <w:trPr>
          <w:trHeight w:hRule="exact" w:val="85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rPr>
                <w:rFonts w:ascii="Courier New" w:hAnsi="Courier New" w:cs="Courier New"/>
                <w:b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37158C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4169D1" w:rsidRDefault="004169D1" w:rsidP="004169D1">
      <w:pPr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4169D1" w:rsidRDefault="004169D1" w:rsidP="004169D1">
      <w:pPr>
        <w:rPr>
          <w:sz w:val="2"/>
          <w:szCs w:val="2"/>
        </w:rPr>
      </w:pPr>
    </w:p>
    <w:p w:rsidR="004169D1" w:rsidRDefault="004169D1" w:rsidP="004169D1">
      <w:pPr>
        <w:pStyle w:val="110"/>
        <w:shd w:val="clear" w:color="auto" w:fill="auto"/>
        <w:spacing w:before="302" w:line="130" w:lineRule="exact"/>
        <w:ind w:right="100"/>
      </w:pPr>
    </w:p>
    <w:p w:rsidR="004169D1" w:rsidRDefault="004169D1" w:rsidP="004169D1">
      <w:pPr>
        <w:pStyle w:val="110"/>
        <w:shd w:val="clear" w:color="auto" w:fill="auto"/>
        <w:spacing w:before="302" w:line="130" w:lineRule="exact"/>
        <w:ind w:right="100"/>
      </w:pPr>
    </w:p>
    <w:p w:rsidR="004169D1" w:rsidRDefault="004169D1" w:rsidP="004169D1">
      <w:pPr>
        <w:pStyle w:val="110"/>
        <w:shd w:val="clear" w:color="auto" w:fill="auto"/>
        <w:spacing w:before="302" w:line="130" w:lineRule="exact"/>
        <w:ind w:right="100"/>
      </w:pPr>
    </w:p>
    <w:p w:rsidR="00A22C84" w:rsidRDefault="00A22C84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</w:p>
    <w:p w:rsidR="0037158C" w:rsidRDefault="004169D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lastRenderedPageBreak/>
        <w:t xml:space="preserve">ПРОГРАММА МУНИЦИПАЛЬНЫХ ВНУТРЕННИХ ЗАИМСТВОВАНИЙ </w:t>
      </w:r>
    </w:p>
    <w:p w:rsidR="004169D1" w:rsidRDefault="004169D1" w:rsidP="0037158C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4169D1">
        <w:rPr>
          <w:sz w:val="24"/>
          <w:szCs w:val="24"/>
        </w:rPr>
        <w:t>НЕБЕЛЬС</w:t>
      </w:r>
      <w:r w:rsidR="00D31A07">
        <w:rPr>
          <w:sz w:val="24"/>
          <w:szCs w:val="24"/>
        </w:rPr>
        <w:t>КОГО СЕЛЬСКОГО ПОСЕЛЕНИЯ НА 2027</w:t>
      </w:r>
      <w:r w:rsidRPr="004169D1">
        <w:rPr>
          <w:sz w:val="24"/>
          <w:szCs w:val="24"/>
        </w:rPr>
        <w:t xml:space="preserve"> ГОД</w:t>
      </w:r>
    </w:p>
    <w:p w:rsidR="0037158C" w:rsidRDefault="0037158C" w:rsidP="0037158C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Pr="0037158C" w:rsidRDefault="0037158C" w:rsidP="0037158C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</w:t>
      </w:r>
      <w:r w:rsidR="004169D1" w:rsidRPr="0037158C">
        <w:rPr>
          <w:rFonts w:ascii="Courier New" w:hAnsi="Courier New" w:cs="Courier New"/>
          <w:sz w:val="22"/>
          <w:szCs w:val="22"/>
        </w:rPr>
        <w:t>Таблица 3 Единица измерения: руб.</w:t>
      </w:r>
    </w:p>
    <w:tbl>
      <w:tblPr>
        <w:tblOverlap w:val="never"/>
        <w:tblW w:w="0" w:type="auto"/>
        <w:jc w:val="center"/>
        <w:tblInd w:w="-31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1"/>
        <w:gridCol w:w="6543"/>
        <w:gridCol w:w="1112"/>
        <w:gridCol w:w="1187"/>
        <w:gridCol w:w="1223"/>
        <w:gridCol w:w="1134"/>
        <w:gridCol w:w="1420"/>
      </w:tblGrid>
      <w:tr w:rsidR="004169D1" w:rsidRPr="0037158C" w:rsidTr="0037158C">
        <w:trPr>
          <w:trHeight w:hRule="exact" w:val="88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№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п/п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Виды долговых обязательств (привлечение/погашение)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2026 года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D31A07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привлечения в 2027</w:t>
            </w:r>
            <w:r w:rsidR="004169D1"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ind w:firstLine="20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Объем погашения в </w:t>
            </w:r>
            <w:r w:rsidR="00D31A07">
              <w:rPr>
                <w:rStyle w:val="211"/>
                <w:rFonts w:ascii="Courier New" w:hAnsi="Courier New" w:cs="Courier New"/>
                <w:b w:val="0"/>
                <w:bCs w:val="0"/>
              </w:rPr>
              <w:t>2027</w:t>
            </w: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D31A07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>
              <w:rPr>
                <w:rStyle w:val="211"/>
                <w:rFonts w:ascii="Courier New" w:hAnsi="Courier New" w:cs="Courier New"/>
                <w:b w:val="0"/>
                <w:bCs w:val="0"/>
              </w:rPr>
              <w:t>Объем списания в 2027</w:t>
            </w:r>
            <w:r w:rsidR="004169D1"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 xml:space="preserve"> году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</w:t>
            </w:r>
          </w:p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муниципального долга на 1 января 2027 года</w:t>
            </w:r>
          </w:p>
        </w:tc>
      </w:tr>
      <w:tr w:rsidR="004169D1" w:rsidRPr="0037158C" w:rsidTr="0037158C">
        <w:trPr>
          <w:trHeight w:hRule="exact" w:val="347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center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</w:tr>
      <w:tr w:rsidR="004169D1" w:rsidRPr="0037158C" w:rsidTr="0037158C">
        <w:trPr>
          <w:trHeight w:hRule="exact" w:val="44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Объем заимствований, 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37158C" w:rsidTr="0037158C">
        <w:trPr>
          <w:trHeight w:hRule="exact" w:val="40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2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360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RPr="0037158C" w:rsidTr="0037158C">
        <w:trPr>
          <w:trHeight w:hRule="exact" w:val="847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3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3" w:lineRule="exact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37158C" w:rsidTr="00843299">
        <w:trPr>
          <w:trHeight w:hRule="exact" w:val="7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78" w:lineRule="exact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Кредиты кредитных организаций в валюте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37158C" w:rsidTr="0037158C">
        <w:trPr>
          <w:trHeight w:hRule="exact" w:val="28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5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360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в том числе: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69D1" w:rsidRPr="00975CF1" w:rsidRDefault="004169D1" w:rsidP="00975CF1">
            <w:pPr>
              <w:widowControl w:val="0"/>
              <w:jc w:val="center"/>
              <w:rPr>
                <w:rFonts w:ascii="Courier New" w:eastAsia="Arial Unicode MS" w:hAnsi="Courier New" w:cs="Courier New"/>
                <w:color w:val="000000"/>
                <w:lang w:bidi="ru-RU"/>
              </w:rPr>
            </w:pPr>
          </w:p>
        </w:tc>
      </w:tr>
      <w:tr w:rsidR="004169D1" w:rsidRPr="0037158C" w:rsidTr="0037158C">
        <w:trPr>
          <w:trHeight w:hRule="exact" w:val="43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6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Кредитные дог</w:t>
            </w:r>
            <w:r w:rsidR="00D31A07">
              <w:rPr>
                <w:rStyle w:val="211"/>
                <w:rFonts w:ascii="Courier New" w:hAnsi="Courier New" w:cs="Courier New"/>
                <w:b w:val="0"/>
              </w:rPr>
              <w:t>оворы, заключенные до 01.01.2027</w:t>
            </w:r>
            <w:r w:rsidRPr="00975CF1">
              <w:rPr>
                <w:rStyle w:val="211"/>
                <w:rFonts w:ascii="Courier New" w:hAnsi="Courier New" w:cs="Courier New"/>
                <w:b w:val="0"/>
              </w:rPr>
              <w:t xml:space="preserve"> г.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37158C" w:rsidTr="0037158C">
        <w:trPr>
          <w:trHeight w:hRule="exact" w:val="55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7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Кредит</w:t>
            </w:r>
            <w:r w:rsidR="00D31A07">
              <w:rPr>
                <w:rStyle w:val="211"/>
                <w:rFonts w:ascii="Courier New" w:hAnsi="Courier New" w:cs="Courier New"/>
                <w:b w:val="0"/>
              </w:rPr>
              <w:t>ные договоры, заключенные в 2027</w:t>
            </w:r>
            <w:r w:rsidRPr="00975CF1">
              <w:rPr>
                <w:rStyle w:val="211"/>
                <w:rFonts w:ascii="Courier New" w:hAnsi="Courier New" w:cs="Courier New"/>
                <w:b w:val="0"/>
              </w:rPr>
              <w:t xml:space="preserve"> г. сроком до 3-х лет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  <w:tr w:rsidR="004169D1" w:rsidRPr="0037158C" w:rsidTr="0037158C">
        <w:trPr>
          <w:trHeight w:hRule="exact" w:val="71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37158C" w:rsidRDefault="004169D1" w:rsidP="004169D1">
            <w:pPr>
              <w:pStyle w:val="20"/>
              <w:shd w:val="clear" w:color="auto" w:fill="auto"/>
              <w:spacing w:before="0" w:after="0" w:line="130" w:lineRule="exact"/>
              <w:ind w:left="180"/>
              <w:jc w:val="left"/>
              <w:rPr>
                <w:rFonts w:ascii="Courier New" w:hAnsi="Courier New" w:cs="Courier New"/>
                <w:lang w:bidi="ru-RU"/>
              </w:rPr>
            </w:pPr>
            <w:r w:rsidRPr="0037158C">
              <w:rPr>
                <w:rStyle w:val="211"/>
                <w:rFonts w:ascii="Courier New" w:hAnsi="Courier New" w:cs="Courier New"/>
                <w:b w:val="0"/>
                <w:bCs w:val="0"/>
              </w:rPr>
              <w:t>8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169D1" w:rsidRPr="00975CF1" w:rsidRDefault="004169D1" w:rsidP="00975CF1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Courier New" w:hAnsi="Courier New" w:cs="Courier New"/>
                <w:b/>
                <w:lang w:bidi="ru-RU"/>
              </w:rPr>
            </w:pPr>
            <w:r w:rsidRPr="00975CF1">
              <w:rPr>
                <w:rStyle w:val="211"/>
                <w:rFonts w:ascii="Courier New" w:hAnsi="Courier New" w:cs="Courier New"/>
                <w:b w:val="0"/>
                <w:bCs w:val="0"/>
              </w:rPr>
              <w:t>0,00</w:t>
            </w:r>
          </w:p>
        </w:tc>
      </w:tr>
    </w:tbl>
    <w:p w:rsidR="004169D1" w:rsidRPr="0037158C" w:rsidRDefault="004169D1" w:rsidP="004169D1">
      <w:pPr>
        <w:rPr>
          <w:rFonts w:ascii="Courier New" w:eastAsia="Arial Unicode MS" w:hAnsi="Courier New" w:cs="Courier New"/>
          <w:color w:val="000000"/>
          <w:sz w:val="22"/>
          <w:szCs w:val="22"/>
          <w:lang w:bidi="ru-RU"/>
        </w:rPr>
      </w:pPr>
    </w:p>
    <w:p w:rsidR="004169D1" w:rsidRPr="0037158C" w:rsidRDefault="004169D1" w:rsidP="004169D1">
      <w:pPr>
        <w:rPr>
          <w:rFonts w:ascii="Courier New" w:hAnsi="Courier New" w:cs="Courier New"/>
          <w:sz w:val="22"/>
          <w:szCs w:val="22"/>
        </w:rPr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4169D1" w:rsidRDefault="004169D1" w:rsidP="00D9201A">
      <w:pPr>
        <w:tabs>
          <w:tab w:val="left" w:pos="5040"/>
        </w:tabs>
        <w:ind w:firstLine="540"/>
        <w:jc w:val="center"/>
      </w:pPr>
    </w:p>
    <w:p w:rsidR="00975CF1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lastRenderedPageBreak/>
        <w:t>Приложение № 1</w:t>
      </w:r>
      <w:r>
        <w:rPr>
          <w:rFonts w:ascii="Courier New" w:hAnsi="Courier New" w:cs="Courier New"/>
          <w:sz w:val="22"/>
          <w:szCs w:val="22"/>
        </w:rPr>
        <w:t>1</w:t>
      </w:r>
    </w:p>
    <w:p w:rsidR="00975CF1" w:rsidRPr="003F278B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 xml:space="preserve"> к решению </w:t>
      </w:r>
      <w:r>
        <w:rPr>
          <w:rFonts w:ascii="Courier New" w:hAnsi="Courier New" w:cs="Courier New"/>
          <w:sz w:val="22"/>
          <w:szCs w:val="22"/>
        </w:rPr>
        <w:t>С</w:t>
      </w:r>
      <w:r w:rsidRPr="003F278B">
        <w:rPr>
          <w:rFonts w:ascii="Courier New" w:hAnsi="Courier New" w:cs="Courier New"/>
          <w:sz w:val="22"/>
          <w:szCs w:val="22"/>
        </w:rPr>
        <w:t>хода граждан</w:t>
      </w:r>
    </w:p>
    <w:p w:rsidR="00A22C84" w:rsidRPr="009634BF" w:rsidRDefault="00A22C84" w:rsidP="00A22C8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4169D1" w:rsidRDefault="004169D1" w:rsidP="00975CF1">
      <w:pPr>
        <w:tabs>
          <w:tab w:val="left" w:pos="5040"/>
        </w:tabs>
        <w:ind w:firstLine="540"/>
        <w:jc w:val="right"/>
      </w:pPr>
    </w:p>
    <w:p w:rsidR="00D9201A" w:rsidRDefault="00D9201A" w:rsidP="00D9201A">
      <w:pPr>
        <w:tabs>
          <w:tab w:val="left" w:pos="5040"/>
        </w:tabs>
        <w:ind w:firstLine="540"/>
        <w:jc w:val="center"/>
      </w:pPr>
    </w:p>
    <w:p w:rsidR="00D9201A" w:rsidRPr="00975CF1" w:rsidRDefault="00D9201A" w:rsidP="00D9201A">
      <w:pPr>
        <w:tabs>
          <w:tab w:val="left" w:pos="5040"/>
        </w:tabs>
        <w:ind w:firstLine="540"/>
        <w:jc w:val="center"/>
        <w:rPr>
          <w:rFonts w:ascii="Arial" w:hAnsi="Arial" w:cs="Arial"/>
          <w:b/>
          <w:sz w:val="30"/>
          <w:szCs w:val="30"/>
        </w:rPr>
      </w:pPr>
      <w:r w:rsidRPr="00975CF1">
        <w:rPr>
          <w:rFonts w:ascii="Arial" w:hAnsi="Arial" w:cs="Arial"/>
          <w:b/>
          <w:sz w:val="30"/>
          <w:szCs w:val="30"/>
        </w:rPr>
        <w:t xml:space="preserve">ПЕРЕЧЕНЬ ГЛАВНЫХ РАСПОРЯДИТЕЛЕЙ БЮДЖЕТНЫХ СРЕДСТВ </w:t>
      </w:r>
    </w:p>
    <w:p w:rsidR="00D9201A" w:rsidRPr="00975CF1" w:rsidRDefault="00D9201A" w:rsidP="00D9201A">
      <w:pPr>
        <w:tabs>
          <w:tab w:val="left" w:pos="5040"/>
        </w:tabs>
        <w:ind w:firstLine="540"/>
        <w:jc w:val="center"/>
        <w:rPr>
          <w:rFonts w:ascii="Arial" w:hAnsi="Arial" w:cs="Arial"/>
          <w:b/>
          <w:sz w:val="30"/>
          <w:szCs w:val="30"/>
        </w:rPr>
      </w:pPr>
      <w:r w:rsidRPr="00975CF1">
        <w:rPr>
          <w:rFonts w:ascii="Arial" w:hAnsi="Arial" w:cs="Arial"/>
          <w:b/>
          <w:sz w:val="30"/>
          <w:szCs w:val="30"/>
        </w:rPr>
        <w:t>НЕБЕЛЬС</w:t>
      </w:r>
      <w:r w:rsidR="00D31A07">
        <w:rPr>
          <w:rFonts w:ascii="Arial" w:hAnsi="Arial" w:cs="Arial"/>
          <w:b/>
          <w:sz w:val="30"/>
          <w:szCs w:val="30"/>
        </w:rPr>
        <w:t>КОГО СЕЛЬСКОГО ПОСЕЛЕНИЯ НА 2025 ГОД И ПЛАНОВЫЙ ПЕРИОД 2026</w:t>
      </w:r>
      <w:r w:rsidR="00975CF1" w:rsidRPr="00975CF1">
        <w:rPr>
          <w:rFonts w:ascii="Arial" w:hAnsi="Arial" w:cs="Arial"/>
          <w:b/>
          <w:sz w:val="30"/>
          <w:szCs w:val="30"/>
        </w:rPr>
        <w:t>-</w:t>
      </w:r>
      <w:r w:rsidR="00D31A07">
        <w:rPr>
          <w:rFonts w:ascii="Arial" w:hAnsi="Arial" w:cs="Arial"/>
          <w:b/>
          <w:sz w:val="30"/>
          <w:szCs w:val="30"/>
        </w:rPr>
        <w:t xml:space="preserve"> 2027</w:t>
      </w:r>
      <w:r w:rsidR="00975CF1" w:rsidRPr="00975CF1">
        <w:rPr>
          <w:rFonts w:ascii="Arial" w:hAnsi="Arial" w:cs="Arial"/>
          <w:b/>
          <w:sz w:val="30"/>
          <w:szCs w:val="30"/>
        </w:rPr>
        <w:t xml:space="preserve"> </w:t>
      </w:r>
      <w:r w:rsidRPr="00975CF1">
        <w:rPr>
          <w:rFonts w:ascii="Arial" w:hAnsi="Arial" w:cs="Arial"/>
          <w:b/>
          <w:sz w:val="30"/>
          <w:szCs w:val="30"/>
        </w:rPr>
        <w:t>ГОД</w:t>
      </w:r>
      <w:r w:rsidR="00975CF1" w:rsidRPr="00975CF1">
        <w:rPr>
          <w:rFonts w:ascii="Arial" w:hAnsi="Arial" w:cs="Arial"/>
          <w:b/>
          <w:sz w:val="30"/>
          <w:szCs w:val="30"/>
        </w:rPr>
        <w:t>ОВ</w:t>
      </w:r>
    </w:p>
    <w:p w:rsidR="00D9201A" w:rsidRPr="00975CF1" w:rsidRDefault="00D9201A" w:rsidP="00D9201A">
      <w:pPr>
        <w:tabs>
          <w:tab w:val="left" w:pos="5040"/>
        </w:tabs>
        <w:jc w:val="center"/>
        <w:rPr>
          <w:rFonts w:ascii="Arial" w:hAnsi="Arial" w:cs="Arial"/>
          <w:b/>
          <w:sz w:val="30"/>
          <w:szCs w:val="30"/>
        </w:rPr>
      </w:pPr>
    </w:p>
    <w:p w:rsidR="00D9201A" w:rsidRPr="00975CF1" w:rsidRDefault="00975CF1" w:rsidP="00975CF1">
      <w:pPr>
        <w:tabs>
          <w:tab w:val="left" w:pos="5040"/>
        </w:tabs>
        <w:suppressAutoHyphens w:val="0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9201A" w:rsidRPr="00975CF1">
        <w:rPr>
          <w:rFonts w:ascii="Arial" w:hAnsi="Arial" w:cs="Arial"/>
        </w:rPr>
        <w:t>Администрация Небельского сельского поселения</w:t>
      </w:r>
    </w:p>
    <w:p w:rsidR="00D9201A" w:rsidRPr="00DC3CF4" w:rsidRDefault="00D9201A" w:rsidP="00D9201A">
      <w:pPr>
        <w:spacing w:line="240" w:lineRule="exact"/>
        <w:ind w:left="360" w:right="-185"/>
        <w:jc w:val="right"/>
        <w:outlineLvl w:val="0"/>
      </w:pPr>
    </w:p>
    <w:p w:rsidR="00D9201A" w:rsidRDefault="00D9201A" w:rsidP="00D9201A">
      <w:pPr>
        <w:tabs>
          <w:tab w:val="left" w:pos="7665"/>
        </w:tabs>
        <w:spacing w:line="240" w:lineRule="exact"/>
        <w:ind w:left="360" w:right="-185"/>
        <w:outlineLvl w:val="0"/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DA13DE" w:rsidRDefault="00DA13DE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EB43A1" w:rsidRDefault="00EB43A1" w:rsidP="00D31A0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75CF1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>Приложение № 1</w:t>
      </w:r>
      <w:r>
        <w:rPr>
          <w:rFonts w:ascii="Courier New" w:hAnsi="Courier New" w:cs="Courier New"/>
          <w:sz w:val="22"/>
          <w:szCs w:val="22"/>
        </w:rPr>
        <w:t>2</w:t>
      </w:r>
    </w:p>
    <w:p w:rsidR="00975CF1" w:rsidRPr="003F278B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t xml:space="preserve"> к решению </w:t>
      </w:r>
      <w:r>
        <w:rPr>
          <w:rFonts w:ascii="Courier New" w:hAnsi="Courier New" w:cs="Courier New"/>
          <w:sz w:val="22"/>
          <w:szCs w:val="22"/>
        </w:rPr>
        <w:t>С</w:t>
      </w:r>
      <w:r w:rsidRPr="003F278B">
        <w:rPr>
          <w:rFonts w:ascii="Courier New" w:hAnsi="Courier New" w:cs="Courier New"/>
          <w:sz w:val="22"/>
          <w:szCs w:val="22"/>
        </w:rPr>
        <w:t>хода граждан</w:t>
      </w:r>
    </w:p>
    <w:p w:rsidR="00A22C84" w:rsidRPr="009634BF" w:rsidRDefault="00A22C84" w:rsidP="00A22C8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75CF1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</w:t>
      </w:r>
      <w:r w:rsidR="00F616F4">
        <w:rPr>
          <w:rFonts w:ascii="Arial" w:hAnsi="Arial" w:cs="Arial"/>
          <w:b/>
          <w:bCs/>
          <w:sz w:val="30"/>
          <w:szCs w:val="30"/>
          <w:lang w:eastAsia="ru-RU"/>
        </w:rPr>
        <w:t xml:space="preserve">Е МУНИЦИПАЛЬНЫХ ПРОГРАММ </w:t>
      </w:r>
    </w:p>
    <w:p w:rsidR="001863BF" w:rsidRPr="001863BF" w:rsidRDefault="00D31A07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</w:t>
      </w:r>
      <w:r w:rsidR="001863BF" w:rsidRPr="001863B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459" w:type="dxa"/>
        <w:tblInd w:w="675" w:type="dxa"/>
        <w:tblLayout w:type="fixed"/>
        <w:tblLook w:val="04A0"/>
      </w:tblPr>
      <w:tblGrid>
        <w:gridCol w:w="849"/>
        <w:gridCol w:w="6381"/>
        <w:gridCol w:w="1701"/>
        <w:gridCol w:w="1842"/>
        <w:gridCol w:w="1843"/>
        <w:gridCol w:w="1843"/>
      </w:tblGrid>
      <w:tr w:rsidR="00975CF1" w:rsidRPr="0070453B" w:rsidTr="001E13FE">
        <w:trPr>
          <w:trHeight w:val="63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975CF1" w:rsidRPr="0070453B" w:rsidTr="001E13FE">
        <w:trPr>
          <w:trHeight w:val="315"/>
          <w:tblHeader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975CF1" w:rsidRPr="00975CF1" w:rsidTr="001E13FE">
        <w:trPr>
          <w:trHeight w:val="14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«Эффективное управление органами местного самоуправления Небельс</w:t>
            </w:r>
            <w:r w:rsidR="00EB43A1">
              <w:rPr>
                <w:rFonts w:ascii="Courier New" w:hAnsi="Courier New" w:cs="Courier New"/>
                <w:bCs/>
                <w:sz w:val="22"/>
                <w:szCs w:val="22"/>
              </w:rPr>
              <w:t>кого сельского поселения на 2025год и плановый период 2026,2027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3 082 605,83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2 861 705,83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2 867 607,83</w:t>
            </w:r>
          </w:p>
        </w:tc>
      </w:tr>
      <w:tr w:rsidR="00975CF1" w:rsidRPr="00A22C84" w:rsidTr="001E13FE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A22C84" w:rsidRDefault="0070453B" w:rsidP="00764E56">
            <w:pPr>
              <w:outlineLvl w:val="1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A22C84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A22C84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70453B" w:rsidRPr="00A22C84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398 172,43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975CF1" w:rsidRPr="00A22C84" w:rsidTr="001E13FE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A22C84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A22C84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A22C84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  <w:r w:rsidR="0070453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398 172,43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975CF1" w:rsidRPr="00A22C84" w:rsidTr="001E13FE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11" w:name="RANGE!C13:G14"/>
            <w:bookmarkStart w:id="12" w:name="RANGE!C13"/>
            <w:bookmarkEnd w:id="11"/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A22C84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  <w:r w:rsidR="0070453B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12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398 172,43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298 629,32</w:t>
            </w:r>
          </w:p>
        </w:tc>
      </w:tr>
      <w:tr w:rsidR="00975CF1" w:rsidRPr="00A22C84" w:rsidTr="001E13FE">
        <w:trPr>
          <w:trHeight w:val="69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A22C84" w:rsidRDefault="00914D08" w:rsidP="00914D08">
            <w:pPr>
              <w:outlineLvl w:val="0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Подпрограмма2 </w:t>
            </w:r>
          </w:p>
          <w:p w:rsidR="0070453B" w:rsidRPr="00A22C84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1 927 433,40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43A1" w:rsidP="007B0EBF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1 772 776,51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F31C8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1 764 876,51</w:t>
            </w:r>
          </w:p>
        </w:tc>
      </w:tr>
      <w:tr w:rsidR="00975CF1" w:rsidRPr="00975CF1" w:rsidTr="001E13FE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975CF1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1 927 433,40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1 772 776,51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1 764 876,51</w:t>
            </w:r>
          </w:p>
        </w:tc>
      </w:tr>
      <w:tr w:rsidR="00975CF1" w:rsidRPr="00975CF1" w:rsidTr="001E13FE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975CF1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1 927 433,40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43A1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1 772 776,51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1 764 876,51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563C79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563C79" w:rsidRPr="00A22C84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 w:rsidRPr="00A22C84">
              <w:rPr>
                <w:rFonts w:ascii="Courier New" w:hAnsi="Courier New" w:cs="Courier New"/>
                <w:sz w:val="22"/>
                <w:szCs w:val="22"/>
              </w:rPr>
              <w:t>«Направление расходов. Резервные средства. Финансирование мероприятий по обеспечению деятельности администрации</w:t>
            </w:r>
            <w:r w:rsidR="00563C79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E742C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                                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2E21F9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E742C3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A22C84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lastRenderedPageBreak/>
              <w:t>системы органов местного самоуправления администрации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lastRenderedPageBreak/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975CF1" w:rsidRPr="00A22C84" w:rsidTr="001E13FE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A22C8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326 </w:t>
            </w:r>
            <w:r w:rsidR="00F31C84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</w:t>
            </w:r>
            <w:r w:rsidR="0070453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359 </w:t>
            </w:r>
            <w:r w:rsidR="00F31C84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</w:t>
            </w:r>
            <w:r w:rsidR="0070453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373 400,00</w:t>
            </w:r>
          </w:p>
        </w:tc>
      </w:tr>
      <w:tr w:rsidR="00975CF1" w:rsidRPr="00A22C84" w:rsidTr="001E13FE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E26086" w:rsidRPr="00A22C84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373 400,00</w:t>
            </w:r>
          </w:p>
        </w:tc>
      </w:tr>
      <w:tr w:rsidR="00975CF1" w:rsidRPr="00A22C84" w:rsidTr="001E13FE">
        <w:trPr>
          <w:trHeight w:val="86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A22C8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A22C84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A22C8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="00E26086" w:rsidRPr="00A22C84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373 400,00</w:t>
            </w:r>
          </w:p>
        </w:tc>
      </w:tr>
      <w:tr w:rsidR="00975CF1" w:rsidRPr="00A22C84" w:rsidTr="001E13FE">
        <w:trPr>
          <w:trHeight w:val="10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</w:rPr>
              <w:t xml:space="preserve">Подпрограмма6                                                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Небельского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A22C84" w:rsidTr="001E13FE">
        <w:trPr>
          <w:trHeight w:val="8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A22C84" w:rsidTr="001E13FE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Подпрограмма7                                               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 Небельского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D300FC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975CF1" w:rsidRPr="00A22C84" w:rsidTr="001E13FE">
        <w:trPr>
          <w:trHeight w:val="9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="0070453B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A22C84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территории Небельского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E26086" w:rsidRPr="00A22C8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975CF1" w:rsidRPr="00A22C84" w:rsidTr="001E13FE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A22C84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Народные инициативы 2023                                   Направление 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территории Небельского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A22C84" w:rsidRDefault="001A02B2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975CF1" w:rsidRPr="00A22C84" w:rsidTr="001E13FE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Подпрограмма8                                  "Благоустройство"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10D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</w:t>
            </w:r>
            <w:r w:rsidR="00622F48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803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803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</w:t>
            </w:r>
            <w:r w:rsidR="002E21F9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975CF1" w:rsidRPr="00A22C84" w:rsidTr="001E13FE">
        <w:trPr>
          <w:trHeight w:val="6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A22C84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22C84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D310D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</w:t>
            </w:r>
            <w:r w:rsidR="00622F48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A22C84" w:rsidTr="001E13FE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7C4D" w:rsidP="00EB7C4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</w:t>
            </w:r>
            <w:r w:rsidR="00EB7C4D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A22C84" w:rsidTr="001E13FE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A22C8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A22C84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Небельского </w:t>
            </w:r>
            <w:r w:rsidR="00EB7C4D" w:rsidRPr="00A22C84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="00EB7C4D"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22C84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E13FE" w:rsidRPr="00A22C84" w:rsidTr="001E13FE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FE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FE" w:rsidRPr="00A22C84" w:rsidRDefault="001E13FE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Небельского </w:t>
            </w:r>
            <w:r w:rsidRPr="00A22C84">
              <w:rPr>
                <w:rFonts w:ascii="Courier New" w:hAnsi="Courier New" w:cs="Courier New"/>
                <w:sz w:val="22"/>
                <w:szCs w:val="22"/>
              </w:rPr>
              <w:t>сельского поселения. Народные инициативы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FE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A22C84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FE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FE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3FE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1E13FE">
        <w:trPr>
          <w:trHeight w:val="87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A22C84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A22C84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A22C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A22C84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A22C84" w:rsidRDefault="001E13FE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3 082 605,83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A22C84" w:rsidRDefault="006C46B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2 861 705,83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6C46B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A22C84">
              <w:rPr>
                <w:rFonts w:ascii="Courier New" w:hAnsi="Courier New" w:cs="Courier New"/>
                <w:sz w:val="22"/>
                <w:szCs w:val="22"/>
                <w:lang w:eastAsia="ru-RU"/>
              </w:rPr>
              <w:t>2 867 605,83</w:t>
            </w:r>
          </w:p>
        </w:tc>
      </w:tr>
    </w:tbl>
    <w:p w:rsidR="001863BF" w:rsidRDefault="001863BF" w:rsidP="006C46B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167126" w:rsidRDefault="00167126" w:rsidP="006C46B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167126" w:rsidRDefault="00167126" w:rsidP="006C46B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167126" w:rsidRDefault="00167126" w:rsidP="006C46B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167126" w:rsidRDefault="00167126" w:rsidP="00167126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13</w:t>
      </w:r>
    </w:p>
    <w:p w:rsidR="00167126" w:rsidRPr="009634BF" w:rsidRDefault="00167126" w:rsidP="00167126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к  решению Схода граждан</w:t>
      </w:r>
    </w:p>
    <w:p w:rsidR="00A22C84" w:rsidRPr="009634BF" w:rsidRDefault="00A22C84" w:rsidP="00A22C8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Небельского МО от 27.12.2024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г</w:t>
      </w:r>
      <w:r>
        <w:rPr>
          <w:rFonts w:ascii="Courier New" w:hAnsi="Courier New" w:cs="Courier New"/>
          <w:sz w:val="22"/>
          <w:szCs w:val="22"/>
          <w:lang w:eastAsia="ru-RU"/>
        </w:rPr>
        <w:t>.№20</w:t>
      </w:r>
    </w:p>
    <w:p w:rsidR="00167126" w:rsidRDefault="00167126" w:rsidP="00167126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F3749" w:rsidRPr="00DF3749" w:rsidRDefault="00167126" w:rsidP="00167126">
      <w:pPr>
        <w:suppressAutoHyphens w:val="0"/>
        <w:jc w:val="center"/>
        <w:rPr>
          <w:rFonts w:ascii="Arial" w:hAnsi="Arial" w:cs="Arial"/>
          <w:b/>
          <w:sz w:val="30"/>
          <w:szCs w:val="30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РАСШИФРОВКА </w:t>
      </w:r>
      <w:r w:rsidRPr="00DF3749">
        <w:rPr>
          <w:rFonts w:ascii="Arial" w:hAnsi="Arial" w:cs="Arial"/>
          <w:b/>
          <w:sz w:val="30"/>
          <w:szCs w:val="30"/>
        </w:rPr>
        <w:t xml:space="preserve">ОБЪЕМА  БЮДЖЕТНЫХ АССИГНОВАНИЙ, </w:t>
      </w:r>
      <w:r w:rsidR="00DF3749" w:rsidRPr="00DF3749">
        <w:rPr>
          <w:rFonts w:ascii="Arial" w:hAnsi="Arial" w:cs="Arial"/>
          <w:b/>
          <w:sz w:val="30"/>
          <w:szCs w:val="30"/>
        </w:rPr>
        <w:t>НАПРАВЛЕННЫХ  НА ИСПОЛНЕНИЕ</w:t>
      </w:r>
    </w:p>
    <w:p w:rsidR="00167126" w:rsidRPr="00B906CB" w:rsidRDefault="00DF3749" w:rsidP="0016712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DF3749">
        <w:rPr>
          <w:rFonts w:ascii="Arial" w:hAnsi="Arial" w:cs="Arial"/>
          <w:b/>
          <w:sz w:val="30"/>
          <w:szCs w:val="30"/>
        </w:rPr>
        <w:t xml:space="preserve"> ПУБЛИЧНЫХ НОРМАТИВНЫХ</w:t>
      </w:r>
      <w:r w:rsidR="00167126" w:rsidRPr="00DF3749">
        <w:rPr>
          <w:rFonts w:ascii="Arial" w:hAnsi="Arial" w:cs="Arial"/>
          <w:b/>
          <w:sz w:val="30"/>
          <w:szCs w:val="30"/>
        </w:rPr>
        <w:t xml:space="preserve"> </w:t>
      </w:r>
      <w:r w:rsidRPr="00DF3749">
        <w:rPr>
          <w:rFonts w:ascii="Arial" w:hAnsi="Arial" w:cs="Arial"/>
          <w:b/>
          <w:sz w:val="30"/>
          <w:szCs w:val="30"/>
        </w:rPr>
        <w:t>ОБЯЗАТЕЛЬСТВ</w:t>
      </w:r>
      <w:r>
        <w:t xml:space="preserve"> </w:t>
      </w:r>
      <w:r w:rsidR="00167126">
        <w:rPr>
          <w:rFonts w:ascii="Arial" w:hAnsi="Arial" w:cs="Arial"/>
          <w:b/>
          <w:bCs/>
          <w:sz w:val="30"/>
          <w:szCs w:val="30"/>
          <w:lang w:eastAsia="ru-RU"/>
        </w:rPr>
        <w:t>В 2025 ГОД И ПЛАНОВЫЙ ПЕРИОД 2026-2027</w:t>
      </w:r>
      <w:r w:rsidR="00167126"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167126" w:rsidRDefault="00167126" w:rsidP="00167126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3466" w:type="dxa"/>
        <w:tblInd w:w="1526" w:type="dxa"/>
        <w:tblLook w:val="04A0"/>
      </w:tblPr>
      <w:tblGrid>
        <w:gridCol w:w="6804"/>
        <w:gridCol w:w="2126"/>
        <w:gridCol w:w="2410"/>
        <w:gridCol w:w="2126"/>
      </w:tblGrid>
      <w:tr w:rsidR="00167126" w:rsidRPr="00B906CB" w:rsidTr="004A4478">
        <w:trPr>
          <w:trHeight w:val="82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167126" w:rsidRPr="00B906CB" w:rsidTr="004A4478">
        <w:trPr>
          <w:trHeight w:val="34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126" w:rsidRPr="00B906CB" w:rsidRDefault="00167126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167126" w:rsidRPr="00B906CB" w:rsidTr="004A4478">
        <w:trPr>
          <w:trHeight w:val="83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126" w:rsidRPr="00B906CB" w:rsidRDefault="00480250" w:rsidP="00480250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480250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Пенсия за выслугу лет  выборным должностны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 лицам местного самоуправления Небельского </w:t>
            </w:r>
            <w:r w:rsidRPr="00480250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67126" w:rsidRPr="009B45C4" w:rsidRDefault="00480250" w:rsidP="004A4478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67126" w:rsidRPr="00B906CB" w:rsidRDefault="00480250" w:rsidP="004A4478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67126" w:rsidRPr="00B906CB" w:rsidRDefault="00480250" w:rsidP="004A4478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167126" w:rsidRPr="00B906CB" w:rsidTr="004A4478">
        <w:trPr>
          <w:trHeight w:val="3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67126" w:rsidRPr="00B906CB" w:rsidRDefault="00167126" w:rsidP="004A447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126" w:rsidRPr="00B906CB" w:rsidRDefault="00480250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126" w:rsidRPr="00B906CB" w:rsidRDefault="00480250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126" w:rsidRPr="00B906CB" w:rsidRDefault="00480250" w:rsidP="004A4478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</w:tbl>
    <w:p w:rsidR="00167126" w:rsidRPr="00975CF1" w:rsidRDefault="00167126" w:rsidP="006C46B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67126" w:rsidRPr="00975CF1" w:rsidSect="00FF7401">
      <w:pgSz w:w="16838" w:h="11906" w:orient="landscape"/>
      <w:pgMar w:top="1418" w:right="709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CAF" w:rsidRDefault="00DE6CAF" w:rsidP="00E9338C">
      <w:r>
        <w:separator/>
      </w:r>
    </w:p>
  </w:endnote>
  <w:endnote w:type="continuationSeparator" w:id="1">
    <w:p w:rsidR="00DE6CAF" w:rsidRDefault="00DE6CAF" w:rsidP="00E93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CAF" w:rsidRDefault="00DE6CAF" w:rsidP="00E9338C">
      <w:r>
        <w:separator/>
      </w:r>
    </w:p>
  </w:footnote>
  <w:footnote w:type="continuationSeparator" w:id="1">
    <w:p w:rsidR="00DE6CAF" w:rsidRDefault="00DE6CAF" w:rsidP="00E93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38C" w:rsidRDefault="00E9338C">
    <w:pPr>
      <w:pStyle w:val="ae"/>
    </w:pPr>
  </w:p>
  <w:p w:rsidR="00E9338C" w:rsidRDefault="00E9338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ttachedTemplate r:id="rId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C4B"/>
    <w:rsid w:val="000020EC"/>
    <w:rsid w:val="00006A05"/>
    <w:rsid w:val="000117DA"/>
    <w:rsid w:val="00016102"/>
    <w:rsid w:val="000249EF"/>
    <w:rsid w:val="0002607E"/>
    <w:rsid w:val="0004266C"/>
    <w:rsid w:val="00051455"/>
    <w:rsid w:val="000574F5"/>
    <w:rsid w:val="00076BB1"/>
    <w:rsid w:val="00092893"/>
    <w:rsid w:val="00092B26"/>
    <w:rsid w:val="000930D9"/>
    <w:rsid w:val="000A27E5"/>
    <w:rsid w:val="000B4367"/>
    <w:rsid w:val="000C4A0F"/>
    <w:rsid w:val="000D0672"/>
    <w:rsid w:val="000D09DF"/>
    <w:rsid w:val="000D3C9C"/>
    <w:rsid w:val="000E1245"/>
    <w:rsid w:val="000F3052"/>
    <w:rsid w:val="000F770F"/>
    <w:rsid w:val="001050A6"/>
    <w:rsid w:val="00123248"/>
    <w:rsid w:val="00125499"/>
    <w:rsid w:val="00127544"/>
    <w:rsid w:val="0012774C"/>
    <w:rsid w:val="001360FA"/>
    <w:rsid w:val="00144292"/>
    <w:rsid w:val="001472DD"/>
    <w:rsid w:val="001546A3"/>
    <w:rsid w:val="00157E97"/>
    <w:rsid w:val="00161E42"/>
    <w:rsid w:val="00162F5F"/>
    <w:rsid w:val="001653F2"/>
    <w:rsid w:val="00165A44"/>
    <w:rsid w:val="00167126"/>
    <w:rsid w:val="001678DC"/>
    <w:rsid w:val="00171CC1"/>
    <w:rsid w:val="00181447"/>
    <w:rsid w:val="00185849"/>
    <w:rsid w:val="001863BF"/>
    <w:rsid w:val="0019390A"/>
    <w:rsid w:val="00193E66"/>
    <w:rsid w:val="001A02B2"/>
    <w:rsid w:val="001A199D"/>
    <w:rsid w:val="001A4B27"/>
    <w:rsid w:val="001A6A1B"/>
    <w:rsid w:val="001B12F9"/>
    <w:rsid w:val="001B65AA"/>
    <w:rsid w:val="001C05E5"/>
    <w:rsid w:val="001C264F"/>
    <w:rsid w:val="001C4EA6"/>
    <w:rsid w:val="001C6397"/>
    <w:rsid w:val="001D077D"/>
    <w:rsid w:val="001E13FE"/>
    <w:rsid w:val="001F338A"/>
    <w:rsid w:val="001F413B"/>
    <w:rsid w:val="001F4540"/>
    <w:rsid w:val="00204E82"/>
    <w:rsid w:val="002115E4"/>
    <w:rsid w:val="0021584E"/>
    <w:rsid w:val="0021630A"/>
    <w:rsid w:val="00244723"/>
    <w:rsid w:val="0024735A"/>
    <w:rsid w:val="00247551"/>
    <w:rsid w:val="00252AA3"/>
    <w:rsid w:val="00253D02"/>
    <w:rsid w:val="002578CB"/>
    <w:rsid w:val="00257A0E"/>
    <w:rsid w:val="00275BEA"/>
    <w:rsid w:val="00276317"/>
    <w:rsid w:val="00276FCB"/>
    <w:rsid w:val="00293DBF"/>
    <w:rsid w:val="002B38F6"/>
    <w:rsid w:val="002B54B1"/>
    <w:rsid w:val="002C1670"/>
    <w:rsid w:val="002C4385"/>
    <w:rsid w:val="002C4A07"/>
    <w:rsid w:val="002C68CD"/>
    <w:rsid w:val="002D3B02"/>
    <w:rsid w:val="002D4FC5"/>
    <w:rsid w:val="002D6FF2"/>
    <w:rsid w:val="002E0890"/>
    <w:rsid w:val="002E21F9"/>
    <w:rsid w:val="002E27E0"/>
    <w:rsid w:val="002E60FC"/>
    <w:rsid w:val="003056B1"/>
    <w:rsid w:val="00310F74"/>
    <w:rsid w:val="00311E6B"/>
    <w:rsid w:val="0031579C"/>
    <w:rsid w:val="003165D0"/>
    <w:rsid w:val="00321B10"/>
    <w:rsid w:val="003315BA"/>
    <w:rsid w:val="00335583"/>
    <w:rsid w:val="00341769"/>
    <w:rsid w:val="003420C9"/>
    <w:rsid w:val="00355CC5"/>
    <w:rsid w:val="00360700"/>
    <w:rsid w:val="00361798"/>
    <w:rsid w:val="00370131"/>
    <w:rsid w:val="0037158C"/>
    <w:rsid w:val="003855F8"/>
    <w:rsid w:val="003B0215"/>
    <w:rsid w:val="003B051F"/>
    <w:rsid w:val="003B3848"/>
    <w:rsid w:val="003D076D"/>
    <w:rsid w:val="003D4E44"/>
    <w:rsid w:val="003D5B4F"/>
    <w:rsid w:val="003E3962"/>
    <w:rsid w:val="003E5A8B"/>
    <w:rsid w:val="003F0693"/>
    <w:rsid w:val="003F278B"/>
    <w:rsid w:val="003F3CE8"/>
    <w:rsid w:val="0041013C"/>
    <w:rsid w:val="004169D1"/>
    <w:rsid w:val="0041721B"/>
    <w:rsid w:val="00421215"/>
    <w:rsid w:val="00424F49"/>
    <w:rsid w:val="00441D5A"/>
    <w:rsid w:val="00446534"/>
    <w:rsid w:val="00450174"/>
    <w:rsid w:val="00456EBC"/>
    <w:rsid w:val="0046215D"/>
    <w:rsid w:val="00474319"/>
    <w:rsid w:val="00480250"/>
    <w:rsid w:val="00491D83"/>
    <w:rsid w:val="00491EEB"/>
    <w:rsid w:val="00497ACF"/>
    <w:rsid w:val="004A0AF6"/>
    <w:rsid w:val="004A4478"/>
    <w:rsid w:val="004A5F00"/>
    <w:rsid w:val="004B503D"/>
    <w:rsid w:val="004C32F2"/>
    <w:rsid w:val="004C5A48"/>
    <w:rsid w:val="004C5F9A"/>
    <w:rsid w:val="004E0F49"/>
    <w:rsid w:val="004E78AE"/>
    <w:rsid w:val="004F0821"/>
    <w:rsid w:val="004F0ECE"/>
    <w:rsid w:val="004F19EB"/>
    <w:rsid w:val="00511CAD"/>
    <w:rsid w:val="00515AD0"/>
    <w:rsid w:val="005160C3"/>
    <w:rsid w:val="0053571E"/>
    <w:rsid w:val="00536311"/>
    <w:rsid w:val="00536EDE"/>
    <w:rsid w:val="00541F8B"/>
    <w:rsid w:val="00542690"/>
    <w:rsid w:val="00563C79"/>
    <w:rsid w:val="00564837"/>
    <w:rsid w:val="00573329"/>
    <w:rsid w:val="00577821"/>
    <w:rsid w:val="005819E4"/>
    <w:rsid w:val="00587240"/>
    <w:rsid w:val="0059254F"/>
    <w:rsid w:val="005A139D"/>
    <w:rsid w:val="005B2E64"/>
    <w:rsid w:val="005C38EE"/>
    <w:rsid w:val="005C5B04"/>
    <w:rsid w:val="005D2223"/>
    <w:rsid w:val="005E1C36"/>
    <w:rsid w:val="005F1AAC"/>
    <w:rsid w:val="005F30D1"/>
    <w:rsid w:val="005F51BA"/>
    <w:rsid w:val="00603135"/>
    <w:rsid w:val="006037A8"/>
    <w:rsid w:val="00605D60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838C2"/>
    <w:rsid w:val="00686C24"/>
    <w:rsid w:val="00691802"/>
    <w:rsid w:val="00692283"/>
    <w:rsid w:val="006922E8"/>
    <w:rsid w:val="006C1C75"/>
    <w:rsid w:val="006C46BB"/>
    <w:rsid w:val="006D3773"/>
    <w:rsid w:val="006D390E"/>
    <w:rsid w:val="006E3120"/>
    <w:rsid w:val="006E5EC4"/>
    <w:rsid w:val="006E6DD4"/>
    <w:rsid w:val="006F7B38"/>
    <w:rsid w:val="0070453B"/>
    <w:rsid w:val="00705D6D"/>
    <w:rsid w:val="007102E6"/>
    <w:rsid w:val="00712098"/>
    <w:rsid w:val="0071559B"/>
    <w:rsid w:val="007263C3"/>
    <w:rsid w:val="00734054"/>
    <w:rsid w:val="00743C17"/>
    <w:rsid w:val="00760F82"/>
    <w:rsid w:val="0076384A"/>
    <w:rsid w:val="00764E56"/>
    <w:rsid w:val="00765642"/>
    <w:rsid w:val="00770BF4"/>
    <w:rsid w:val="00770E29"/>
    <w:rsid w:val="00782A24"/>
    <w:rsid w:val="00782E43"/>
    <w:rsid w:val="00783CC1"/>
    <w:rsid w:val="00787F9F"/>
    <w:rsid w:val="0079506A"/>
    <w:rsid w:val="007B0EBF"/>
    <w:rsid w:val="007B6497"/>
    <w:rsid w:val="007B7A22"/>
    <w:rsid w:val="007B7F8C"/>
    <w:rsid w:val="007C3870"/>
    <w:rsid w:val="007D5715"/>
    <w:rsid w:val="007F3E53"/>
    <w:rsid w:val="007F4151"/>
    <w:rsid w:val="007F45A7"/>
    <w:rsid w:val="007F6885"/>
    <w:rsid w:val="00801C60"/>
    <w:rsid w:val="00804304"/>
    <w:rsid w:val="00804E3D"/>
    <w:rsid w:val="008123F4"/>
    <w:rsid w:val="00817C49"/>
    <w:rsid w:val="00822422"/>
    <w:rsid w:val="00827BDE"/>
    <w:rsid w:val="00833B67"/>
    <w:rsid w:val="00843299"/>
    <w:rsid w:val="008433E0"/>
    <w:rsid w:val="00856AB3"/>
    <w:rsid w:val="00860E47"/>
    <w:rsid w:val="0086271E"/>
    <w:rsid w:val="0086297B"/>
    <w:rsid w:val="008735A5"/>
    <w:rsid w:val="00877CF3"/>
    <w:rsid w:val="00885C8A"/>
    <w:rsid w:val="00895E62"/>
    <w:rsid w:val="008A1264"/>
    <w:rsid w:val="008A6AAB"/>
    <w:rsid w:val="008B6FF9"/>
    <w:rsid w:val="008C1D01"/>
    <w:rsid w:val="008C6E04"/>
    <w:rsid w:val="008E0F6C"/>
    <w:rsid w:val="008E44F5"/>
    <w:rsid w:val="008E4EF6"/>
    <w:rsid w:val="008E5BEF"/>
    <w:rsid w:val="008E6947"/>
    <w:rsid w:val="008F3530"/>
    <w:rsid w:val="008F42DB"/>
    <w:rsid w:val="00904C47"/>
    <w:rsid w:val="00911C3E"/>
    <w:rsid w:val="0091203C"/>
    <w:rsid w:val="00912D14"/>
    <w:rsid w:val="00914D08"/>
    <w:rsid w:val="009165E8"/>
    <w:rsid w:val="0091729F"/>
    <w:rsid w:val="009247D5"/>
    <w:rsid w:val="00924F13"/>
    <w:rsid w:val="00933A29"/>
    <w:rsid w:val="0093494C"/>
    <w:rsid w:val="0094186F"/>
    <w:rsid w:val="0094329C"/>
    <w:rsid w:val="00944D89"/>
    <w:rsid w:val="00947FB9"/>
    <w:rsid w:val="00952921"/>
    <w:rsid w:val="009535DF"/>
    <w:rsid w:val="0095577C"/>
    <w:rsid w:val="00961A90"/>
    <w:rsid w:val="009634BF"/>
    <w:rsid w:val="00972A2D"/>
    <w:rsid w:val="00972DD3"/>
    <w:rsid w:val="00973CE7"/>
    <w:rsid w:val="00975CF1"/>
    <w:rsid w:val="009910DF"/>
    <w:rsid w:val="00991C73"/>
    <w:rsid w:val="009A060A"/>
    <w:rsid w:val="009A3592"/>
    <w:rsid w:val="009B3A66"/>
    <w:rsid w:val="009B45C4"/>
    <w:rsid w:val="009B6738"/>
    <w:rsid w:val="009C4F70"/>
    <w:rsid w:val="009D3D25"/>
    <w:rsid w:val="009D56F9"/>
    <w:rsid w:val="009E1D2A"/>
    <w:rsid w:val="009E307C"/>
    <w:rsid w:val="00A05F14"/>
    <w:rsid w:val="00A11286"/>
    <w:rsid w:val="00A14BF0"/>
    <w:rsid w:val="00A16744"/>
    <w:rsid w:val="00A22C84"/>
    <w:rsid w:val="00A250AC"/>
    <w:rsid w:val="00A316D5"/>
    <w:rsid w:val="00A327F9"/>
    <w:rsid w:val="00A33D53"/>
    <w:rsid w:val="00A35AD9"/>
    <w:rsid w:val="00A45B5F"/>
    <w:rsid w:val="00A52AF6"/>
    <w:rsid w:val="00A63789"/>
    <w:rsid w:val="00A64243"/>
    <w:rsid w:val="00A66B69"/>
    <w:rsid w:val="00A763E3"/>
    <w:rsid w:val="00A95951"/>
    <w:rsid w:val="00AA3641"/>
    <w:rsid w:val="00AA3D73"/>
    <w:rsid w:val="00AA77E9"/>
    <w:rsid w:val="00AB264B"/>
    <w:rsid w:val="00AB59E1"/>
    <w:rsid w:val="00AC0587"/>
    <w:rsid w:val="00AD3D54"/>
    <w:rsid w:val="00AD70B6"/>
    <w:rsid w:val="00AE3DDF"/>
    <w:rsid w:val="00AE6DF0"/>
    <w:rsid w:val="00AF3A5A"/>
    <w:rsid w:val="00B01B2C"/>
    <w:rsid w:val="00B03A7C"/>
    <w:rsid w:val="00B057C8"/>
    <w:rsid w:val="00B11411"/>
    <w:rsid w:val="00B1499A"/>
    <w:rsid w:val="00B36F98"/>
    <w:rsid w:val="00B43B68"/>
    <w:rsid w:val="00B44DC3"/>
    <w:rsid w:val="00B47319"/>
    <w:rsid w:val="00B521D4"/>
    <w:rsid w:val="00B53FE4"/>
    <w:rsid w:val="00B54A59"/>
    <w:rsid w:val="00B70DD0"/>
    <w:rsid w:val="00B75640"/>
    <w:rsid w:val="00B84D9D"/>
    <w:rsid w:val="00B85E63"/>
    <w:rsid w:val="00B906CB"/>
    <w:rsid w:val="00B94133"/>
    <w:rsid w:val="00BA042E"/>
    <w:rsid w:val="00BA0FDE"/>
    <w:rsid w:val="00BA1523"/>
    <w:rsid w:val="00BA217E"/>
    <w:rsid w:val="00BB577F"/>
    <w:rsid w:val="00BC42B5"/>
    <w:rsid w:val="00BD1517"/>
    <w:rsid w:val="00BD2117"/>
    <w:rsid w:val="00BD3F7C"/>
    <w:rsid w:val="00BE2408"/>
    <w:rsid w:val="00BE3D33"/>
    <w:rsid w:val="00BF2B5D"/>
    <w:rsid w:val="00C07630"/>
    <w:rsid w:val="00C10B36"/>
    <w:rsid w:val="00C13C39"/>
    <w:rsid w:val="00C24466"/>
    <w:rsid w:val="00C2695E"/>
    <w:rsid w:val="00C34812"/>
    <w:rsid w:val="00C34BD9"/>
    <w:rsid w:val="00C40644"/>
    <w:rsid w:val="00C469B7"/>
    <w:rsid w:val="00C46BFF"/>
    <w:rsid w:val="00C52CA0"/>
    <w:rsid w:val="00C53048"/>
    <w:rsid w:val="00C5777F"/>
    <w:rsid w:val="00C62524"/>
    <w:rsid w:val="00C6274A"/>
    <w:rsid w:val="00C76B9F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D0513"/>
    <w:rsid w:val="00CD4881"/>
    <w:rsid w:val="00CD7ABB"/>
    <w:rsid w:val="00CF4D99"/>
    <w:rsid w:val="00D11443"/>
    <w:rsid w:val="00D13BA1"/>
    <w:rsid w:val="00D16996"/>
    <w:rsid w:val="00D2171B"/>
    <w:rsid w:val="00D27F3B"/>
    <w:rsid w:val="00D300FC"/>
    <w:rsid w:val="00D310D4"/>
    <w:rsid w:val="00D31A07"/>
    <w:rsid w:val="00D31BC6"/>
    <w:rsid w:val="00D32375"/>
    <w:rsid w:val="00D4165B"/>
    <w:rsid w:val="00D6388F"/>
    <w:rsid w:val="00D70FDB"/>
    <w:rsid w:val="00D721CC"/>
    <w:rsid w:val="00D75375"/>
    <w:rsid w:val="00D76E69"/>
    <w:rsid w:val="00D80387"/>
    <w:rsid w:val="00D8336B"/>
    <w:rsid w:val="00D85367"/>
    <w:rsid w:val="00D9201A"/>
    <w:rsid w:val="00D9538E"/>
    <w:rsid w:val="00DA13DE"/>
    <w:rsid w:val="00DA3791"/>
    <w:rsid w:val="00DB0353"/>
    <w:rsid w:val="00DB5706"/>
    <w:rsid w:val="00DB5CF2"/>
    <w:rsid w:val="00DB7AE2"/>
    <w:rsid w:val="00DC4E90"/>
    <w:rsid w:val="00DC599D"/>
    <w:rsid w:val="00DE4B01"/>
    <w:rsid w:val="00DE5C4B"/>
    <w:rsid w:val="00DE6859"/>
    <w:rsid w:val="00DE6CAF"/>
    <w:rsid w:val="00DF3749"/>
    <w:rsid w:val="00DF3C7A"/>
    <w:rsid w:val="00DF58B4"/>
    <w:rsid w:val="00DF6A9A"/>
    <w:rsid w:val="00E05B1A"/>
    <w:rsid w:val="00E255D1"/>
    <w:rsid w:val="00E26086"/>
    <w:rsid w:val="00E310D7"/>
    <w:rsid w:val="00E411E5"/>
    <w:rsid w:val="00E45FB4"/>
    <w:rsid w:val="00E5566B"/>
    <w:rsid w:val="00E57D4E"/>
    <w:rsid w:val="00E60B02"/>
    <w:rsid w:val="00E61C80"/>
    <w:rsid w:val="00E70694"/>
    <w:rsid w:val="00E74277"/>
    <w:rsid w:val="00E742C3"/>
    <w:rsid w:val="00E77A46"/>
    <w:rsid w:val="00E80268"/>
    <w:rsid w:val="00E91452"/>
    <w:rsid w:val="00E9338C"/>
    <w:rsid w:val="00EA3CFE"/>
    <w:rsid w:val="00EA6935"/>
    <w:rsid w:val="00EB3CC6"/>
    <w:rsid w:val="00EB43A1"/>
    <w:rsid w:val="00EB7C4D"/>
    <w:rsid w:val="00EC1B6B"/>
    <w:rsid w:val="00ED038F"/>
    <w:rsid w:val="00ED153A"/>
    <w:rsid w:val="00ED24D8"/>
    <w:rsid w:val="00ED2EA8"/>
    <w:rsid w:val="00ED53CA"/>
    <w:rsid w:val="00EF21F9"/>
    <w:rsid w:val="00EF5173"/>
    <w:rsid w:val="00F00D8F"/>
    <w:rsid w:val="00F031D2"/>
    <w:rsid w:val="00F06258"/>
    <w:rsid w:val="00F1051D"/>
    <w:rsid w:val="00F16D6B"/>
    <w:rsid w:val="00F217A0"/>
    <w:rsid w:val="00F31C84"/>
    <w:rsid w:val="00F32B01"/>
    <w:rsid w:val="00F616F4"/>
    <w:rsid w:val="00F63992"/>
    <w:rsid w:val="00F71149"/>
    <w:rsid w:val="00F75CD8"/>
    <w:rsid w:val="00F83A95"/>
    <w:rsid w:val="00F904ED"/>
    <w:rsid w:val="00F91774"/>
    <w:rsid w:val="00F91A3D"/>
    <w:rsid w:val="00FB6E7A"/>
    <w:rsid w:val="00FC3295"/>
    <w:rsid w:val="00FC4874"/>
    <w:rsid w:val="00FC50FD"/>
    <w:rsid w:val="00FD0A50"/>
    <w:rsid w:val="00FD0D6C"/>
    <w:rsid w:val="00FE05AF"/>
    <w:rsid w:val="00FE2B30"/>
    <w:rsid w:val="00FF0726"/>
    <w:rsid w:val="00FF650D"/>
    <w:rsid w:val="00FF7401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link w:val="ad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Без интервала Знак"/>
    <w:basedOn w:val="a0"/>
    <w:link w:val="ac"/>
    <w:locked/>
    <w:rsid w:val="004802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semiHidden/>
    <w:unhideWhenUsed/>
    <w:rsid w:val="00E9338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933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E9338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9338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B73F-E9D0-4AE8-863F-3AA335B0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2072</TotalTime>
  <Pages>1</Pages>
  <Words>9025</Words>
  <Characters>51445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43</cp:revision>
  <cp:lastPrinted>2024-12-28T02:47:00Z</cp:lastPrinted>
  <dcterms:created xsi:type="dcterms:W3CDTF">2023-11-09T03:54:00Z</dcterms:created>
  <dcterms:modified xsi:type="dcterms:W3CDTF">2024-12-28T02:48:00Z</dcterms:modified>
</cp:coreProperties>
</file>